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B5B" w:rsidRPr="00E5667F" w:rsidRDefault="00D14371" w:rsidP="00EE1F1C">
      <w:pPr>
        <w:ind w:firstLineChars="100" w:firstLine="210"/>
        <w:outlineLvl w:val="0"/>
        <w:rPr>
          <w:b/>
          <w:sz w:val="20"/>
          <w:szCs w:val="21"/>
        </w:rPr>
      </w:pPr>
      <w:r w:rsidRPr="00D1437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08pt;margin-top:18pt;width:343.5pt;height:14.25pt;z-index:251658752" fillcolor="#c0504d" strokecolor="#c0504d">
            <v:shadow color="#868686"/>
            <v:textpath style="font-family:&quot;ＭＳ Ｐゴシック&quot;;font-size:14pt;v-text-reverse:t;v-text-kern:t" trim="t" fitpath="t" string="ＴＨＥ　ＲＯＴＡＲＹ　ＣＬＵＢ　ＯＦ　ＫＯＳＨＩＧＡＹＡ　ＮＯＲＴＨ"/>
            <w10:wrap type="square"/>
          </v:shape>
        </w:pict>
      </w:r>
      <w:r w:rsidRPr="00D14371">
        <w:rPr>
          <w:noProof/>
        </w:rPr>
        <w:pict>
          <v:shape id="_x0000_s1028" type="#_x0000_t136" style="position:absolute;left:0;text-align:left;margin-left:143pt;margin-top:40.35pt;width:273.05pt;height:27.75pt;z-index:251656704" adj="10802" fillcolor="#9bbb59" strokecolor="#eaeaea" strokeweight="1pt">
            <v:fill color2="blue"/>
            <v:shadow on="t" type="perspective" color="silver" opacity="52429f" origin="-.5,.5" matrix=",46340f,,.5,,-4768371582e-16"/>
            <v:textpath style="font-family:&quot;ＭＳ Ｐゴシック&quot;;font-size:28pt;v-text-reverse:t;v-text-kern:t" trim="t" fitpath="t" string="越谷北ロータリークラブ"/>
            <w10:wrap type="square"/>
          </v:shape>
        </w:pict>
      </w:r>
      <w:r w:rsidR="00C91C3F">
        <w:rPr>
          <w:b/>
          <w:sz w:val="20"/>
          <w:szCs w:val="21"/>
        </w:rPr>
        <w:t>201</w:t>
      </w:r>
      <w:r w:rsidR="00602F74">
        <w:rPr>
          <w:rFonts w:hint="eastAsia"/>
          <w:b/>
          <w:sz w:val="20"/>
          <w:szCs w:val="21"/>
        </w:rPr>
        <w:t>6</w:t>
      </w:r>
      <w:r w:rsidR="00715B5B" w:rsidRPr="00E5667F">
        <w:rPr>
          <w:rFonts w:hint="eastAsia"/>
          <w:b/>
          <w:sz w:val="20"/>
          <w:szCs w:val="21"/>
        </w:rPr>
        <w:t>～</w:t>
      </w:r>
      <w:r w:rsidR="00715B5B" w:rsidRPr="00E5667F">
        <w:rPr>
          <w:b/>
          <w:sz w:val="20"/>
          <w:szCs w:val="21"/>
        </w:rPr>
        <w:t>201</w:t>
      </w:r>
      <w:r w:rsidR="00602F74">
        <w:rPr>
          <w:rFonts w:hint="eastAsia"/>
          <w:b/>
          <w:sz w:val="20"/>
          <w:szCs w:val="21"/>
        </w:rPr>
        <w:t>7</w:t>
      </w:r>
      <w:r w:rsidR="00715B5B" w:rsidRPr="00E5667F">
        <w:rPr>
          <w:rFonts w:hint="eastAsia"/>
          <w:b/>
          <w:sz w:val="20"/>
          <w:szCs w:val="21"/>
        </w:rPr>
        <w:t xml:space="preserve">年度　　　　　　　　　　　　　　　　</w:t>
      </w:r>
    </w:p>
    <w:p w:rsidR="00715B5B" w:rsidRPr="00E5667F" w:rsidRDefault="00E7536D" w:rsidP="005440D7">
      <w:pPr>
        <w:ind w:firstLineChars="67" w:firstLine="141"/>
        <w:rPr>
          <w:b/>
        </w:rPr>
      </w:pPr>
      <w:r>
        <w:rPr>
          <w:noProof/>
        </w:rPr>
        <w:drawing>
          <wp:inline distT="0" distB="0" distL="0" distR="0">
            <wp:extent cx="1152525" cy="876300"/>
            <wp:effectExtent l="19050" t="0" r="9525" b="0"/>
            <wp:docPr id="4" name="図 4" descr="T1617_J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617_JA_0"/>
                    <pic:cNvPicPr>
                      <a:picLocks noChangeAspect="1" noChangeArrowheads="1"/>
                    </pic:cNvPicPr>
                  </pic:nvPicPr>
                  <pic:blipFill>
                    <a:blip r:embed="rId8"/>
                    <a:srcRect/>
                    <a:stretch>
                      <a:fillRect/>
                    </a:stretch>
                  </pic:blipFill>
                  <pic:spPr bwMode="auto">
                    <a:xfrm>
                      <a:off x="0" y="0"/>
                      <a:ext cx="1152525" cy="876300"/>
                    </a:xfrm>
                    <a:prstGeom prst="rect">
                      <a:avLst/>
                    </a:prstGeom>
                    <a:noFill/>
                    <a:ln w="9525">
                      <a:noFill/>
                      <a:miter lim="800000"/>
                      <a:headEnd/>
                      <a:tailEnd/>
                    </a:ln>
                  </pic:spPr>
                </pic:pic>
              </a:graphicData>
            </a:graphic>
          </wp:inline>
        </w:drawing>
      </w:r>
    </w:p>
    <w:p w:rsidR="00715B5B" w:rsidRPr="00E5667F" w:rsidRDefault="00D14371">
      <w:r>
        <w:rPr>
          <w:noProof/>
        </w:rPr>
        <w:pict>
          <v:shapetype id="_x0000_t202" coordsize="21600,21600" o:spt="202" path="m,l,21600r21600,l21600,xe">
            <v:stroke joinstyle="miter"/>
            <v:path gradientshapeok="t" o:connecttype="rect"/>
          </v:shapetype>
          <v:shape id="Text Box 6" o:spid="_x0000_s1029" type="#_x0000_t202" style="position:absolute;left:0;text-align:left;margin-left:0;margin-top:0;width:477pt;height:90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" fillcolor="#daeef3" strokecolor="maroon">
            <v:fill opacity="14392f"/>
            <v:textbox style="mso-next-textbox:#Text Box 6" inset="5.85pt,.7pt,5.85pt,.7pt">
              <w:txbxContent>
                <w:p w:rsidR="004E4622" w:rsidRPr="005F6554" w:rsidRDefault="004E4622" w:rsidP="00404930">
                  <w:pPr>
                    <w:jc w:val="left"/>
                    <w:rPr>
                      <w:rFonts w:ascii="ＭＳ Ｐ明朝" w:eastAsia="ＭＳ Ｐ明朝" w:hAnsi="ＭＳ Ｐ明朝"/>
                      <w:b/>
                      <w:sz w:val="18"/>
                      <w:szCs w:val="18"/>
                    </w:rPr>
                  </w:pPr>
                  <w:r w:rsidRPr="001A4094">
                    <w:rPr>
                      <w:rFonts w:ascii="ＭＳ Ｐ明朝" w:eastAsia="ＭＳ Ｐ明朝" w:hAnsi="ＭＳ Ｐ明朝" w:hint="eastAsia"/>
                      <w:b/>
                      <w:spacing w:val="27"/>
                      <w:w w:val="80"/>
                      <w:kern w:val="0"/>
                      <w:sz w:val="18"/>
                      <w:szCs w:val="18"/>
                      <w:fitText w:val="543" w:id="646229504"/>
                    </w:rPr>
                    <w:t>例会</w:t>
                  </w:r>
                  <w:r w:rsidRPr="001A4094">
                    <w:rPr>
                      <w:rFonts w:ascii="ＭＳ Ｐ明朝" w:eastAsia="ＭＳ Ｐ明朝" w:hAnsi="ＭＳ Ｐ明朝" w:hint="eastAsia"/>
                      <w:b/>
                      <w:w w:val="80"/>
                      <w:kern w:val="0"/>
                      <w:sz w:val="18"/>
                      <w:szCs w:val="18"/>
                      <w:fitText w:val="543" w:id="646229504"/>
                    </w:rPr>
                    <w:t>日</w:t>
                  </w:r>
                  <w:r w:rsidRPr="005F6554">
                    <w:rPr>
                      <w:rFonts w:ascii="ＭＳ Ｐ明朝" w:eastAsia="ＭＳ Ｐ明朝" w:hAnsi="ＭＳ Ｐ明朝" w:hint="eastAsia"/>
                      <w:b/>
                      <w:sz w:val="18"/>
                      <w:szCs w:val="18"/>
                    </w:rPr>
                    <w:t xml:space="preserve">：毎週水曜日　</w:t>
                  </w:r>
                  <w:r w:rsidRPr="00263B0C">
                    <w:rPr>
                      <w:rFonts w:eastAsia="ＭＳ Ｐ明朝"/>
                      <w:b/>
                      <w:sz w:val="18"/>
                      <w:szCs w:val="18"/>
                    </w:rPr>
                    <w:t>12</w:t>
                  </w:r>
                  <w:r w:rsidRPr="00263B0C">
                    <w:rPr>
                      <w:rFonts w:eastAsia="ＭＳ Ｐ明朝" w:hint="eastAsia"/>
                      <w:b/>
                      <w:sz w:val="18"/>
                      <w:szCs w:val="18"/>
                    </w:rPr>
                    <w:t>：</w:t>
                  </w:r>
                  <w:r w:rsidRPr="00263B0C">
                    <w:rPr>
                      <w:rFonts w:eastAsia="ＭＳ Ｐ明朝"/>
                      <w:b/>
                      <w:sz w:val="18"/>
                      <w:szCs w:val="18"/>
                    </w:rPr>
                    <w:t>30</w:t>
                  </w:r>
                  <w:r w:rsidRPr="00263B0C">
                    <w:rPr>
                      <w:rFonts w:eastAsia="ＭＳ Ｐ明朝" w:hint="eastAsia"/>
                      <w:b/>
                      <w:sz w:val="18"/>
                      <w:szCs w:val="18"/>
                    </w:rPr>
                    <w:t>～</w:t>
                  </w:r>
                  <w:r w:rsidRPr="00263B0C">
                    <w:rPr>
                      <w:rFonts w:eastAsia="ＭＳ Ｐ明朝"/>
                      <w:b/>
                      <w:sz w:val="18"/>
                      <w:szCs w:val="18"/>
                    </w:rPr>
                    <w:t>13</w:t>
                  </w:r>
                  <w:r w:rsidRPr="00263B0C">
                    <w:rPr>
                      <w:rFonts w:eastAsia="ＭＳ Ｐ明朝" w:hint="eastAsia"/>
                      <w:b/>
                      <w:sz w:val="18"/>
                      <w:szCs w:val="18"/>
                    </w:rPr>
                    <w:t>：</w:t>
                  </w:r>
                  <w:r w:rsidRPr="00263B0C">
                    <w:rPr>
                      <w:rFonts w:eastAsia="ＭＳ Ｐ明朝"/>
                      <w:b/>
                      <w:sz w:val="18"/>
                      <w:szCs w:val="18"/>
                    </w:rPr>
                    <w:t>30</w:t>
                  </w:r>
                  <w:r w:rsidRPr="005F6554">
                    <w:rPr>
                      <w:rFonts w:ascii="ＭＳ Ｐ明朝" w:eastAsia="ＭＳ Ｐ明朝" w:hAnsi="ＭＳ Ｐ明朝" w:hint="eastAsia"/>
                      <w:b/>
                      <w:sz w:val="18"/>
                      <w:szCs w:val="18"/>
                    </w:rPr>
                    <w:t xml:space="preserve">　　　　　　　　</w:t>
                  </w:r>
                  <w:r w:rsidRPr="005F6554">
                    <w:rPr>
                      <w:rFonts w:ascii="ＭＳ Ｐ明朝" w:eastAsia="ＭＳ Ｐ明朝" w:hAnsi="ＭＳ Ｐ明朝"/>
                      <w:b/>
                      <w:sz w:val="18"/>
                      <w:szCs w:val="18"/>
                    </w:rPr>
                    <w:t xml:space="preserve"> </w:t>
                  </w:r>
                  <w:r w:rsidRPr="005F6554">
                    <w:rPr>
                      <w:rFonts w:ascii="ＭＳ Ｐ明朝" w:eastAsia="ＭＳ Ｐ明朝" w:hAnsi="ＭＳ Ｐ明朝" w:hint="eastAsia"/>
                      <w:b/>
                      <w:sz w:val="18"/>
                      <w:szCs w:val="18"/>
                    </w:rPr>
                    <w:t xml:space="preserve">　　　</w:t>
                  </w:r>
                  <w:r w:rsidRPr="005F6554">
                    <w:rPr>
                      <w:rFonts w:ascii="ＭＳ Ｐ明朝" w:eastAsia="ＭＳ Ｐ明朝" w:hAnsi="ＭＳ Ｐ明朝"/>
                      <w:b/>
                      <w:sz w:val="18"/>
                      <w:szCs w:val="18"/>
                    </w:rPr>
                    <w:t xml:space="preserve"> </w:t>
                  </w:r>
                  <w:r w:rsidRPr="005F6554">
                    <w:rPr>
                      <w:rFonts w:ascii="ＭＳ Ｐ明朝" w:eastAsia="ＭＳ Ｐ明朝" w:hAnsi="ＭＳ Ｐ明朝" w:hint="eastAsia"/>
                      <w:b/>
                      <w:sz w:val="18"/>
                      <w:szCs w:val="18"/>
                    </w:rPr>
                    <w:t xml:space="preserve">　　</w:t>
                  </w:r>
                  <w:r w:rsidRPr="005F6554">
                    <w:rPr>
                      <w:rFonts w:ascii="ＭＳ Ｐ明朝" w:eastAsia="ＭＳ Ｐ明朝" w:hAnsi="ＭＳ Ｐ明朝"/>
                      <w:b/>
                      <w:sz w:val="18"/>
                      <w:szCs w:val="18"/>
                    </w:rPr>
                    <w:t xml:space="preserve">  </w:t>
                  </w:r>
                  <w:r>
                    <w:rPr>
                      <w:rFonts w:ascii="ＭＳ Ｐ明朝" w:eastAsia="ＭＳ Ｐ明朝" w:hAnsi="ＭＳ Ｐ明朝" w:hint="eastAsia"/>
                      <w:b/>
                      <w:sz w:val="18"/>
                      <w:szCs w:val="18"/>
                    </w:rPr>
                    <w:t xml:space="preserve">　　　　　　　　　　　　　</w:t>
                  </w:r>
                  <w:r>
                    <w:rPr>
                      <w:rFonts w:ascii="ＭＳ Ｐ明朝" w:eastAsia="ＭＳ Ｐ明朝" w:hAnsi="ＭＳ Ｐ明朝"/>
                      <w:b/>
                      <w:sz w:val="18"/>
                      <w:szCs w:val="18"/>
                    </w:rPr>
                    <w:t xml:space="preserve"> </w:t>
                  </w:r>
                  <w:r>
                    <w:rPr>
                      <w:rFonts w:ascii="ＭＳ Ｐ明朝" w:eastAsia="ＭＳ Ｐ明朝" w:hAnsi="ＭＳ Ｐ明朝" w:hint="eastAsia"/>
                      <w:b/>
                      <w:sz w:val="18"/>
                      <w:szCs w:val="18"/>
                    </w:rPr>
                    <w:t xml:space="preserve">　　　</w:t>
                  </w:r>
                  <w:r w:rsidRPr="001A4094">
                    <w:rPr>
                      <w:rFonts w:ascii="ＭＳ Ｐ明朝" w:eastAsia="ＭＳ Ｐ明朝" w:hAnsi="ＭＳ Ｐ明朝" w:hint="eastAsia"/>
                      <w:b/>
                      <w:spacing w:val="272"/>
                      <w:kern w:val="0"/>
                      <w:sz w:val="18"/>
                      <w:szCs w:val="18"/>
                      <w:fitText w:val="905" w:id="646229505"/>
                    </w:rPr>
                    <w:t>会</w:t>
                  </w:r>
                  <w:r w:rsidRPr="001A4094">
                    <w:rPr>
                      <w:rFonts w:ascii="ＭＳ Ｐ明朝" w:eastAsia="ＭＳ Ｐ明朝" w:hAnsi="ＭＳ Ｐ明朝" w:hint="eastAsia"/>
                      <w:b/>
                      <w:kern w:val="0"/>
                      <w:sz w:val="18"/>
                      <w:szCs w:val="18"/>
                      <w:fitText w:val="905" w:id="646229505"/>
                    </w:rPr>
                    <w:t>長</w:t>
                  </w:r>
                  <w:r>
                    <w:rPr>
                      <w:rFonts w:ascii="ＭＳ Ｐ明朝" w:eastAsia="ＭＳ Ｐ明朝" w:hAnsi="ＭＳ Ｐ明朝"/>
                      <w:b/>
                      <w:kern w:val="0"/>
                      <w:sz w:val="18"/>
                      <w:szCs w:val="18"/>
                    </w:rPr>
                    <w:t xml:space="preserve"> </w:t>
                  </w:r>
                  <w:r w:rsidRPr="005F6554">
                    <w:rPr>
                      <w:rFonts w:ascii="ＭＳ Ｐ明朝" w:eastAsia="ＭＳ Ｐ明朝" w:hAnsi="ＭＳ Ｐ明朝" w:hint="eastAsia"/>
                      <w:b/>
                      <w:sz w:val="18"/>
                      <w:szCs w:val="18"/>
                    </w:rPr>
                    <w:t>：</w:t>
                  </w:r>
                  <w:r w:rsidRPr="00AD1238">
                    <w:rPr>
                      <w:rFonts w:ascii="ＭＳ Ｐ明朝" w:eastAsia="ＭＳ Ｐ明朝" w:hAnsi="ＭＳ Ｐ明朝" w:hint="eastAsia"/>
                      <w:b/>
                      <w:sz w:val="18"/>
                      <w:szCs w:val="18"/>
                    </w:rPr>
                    <w:t xml:space="preserve">　</w:t>
                  </w:r>
                  <w:r>
                    <w:rPr>
                      <w:rFonts w:ascii="ＭＳ Ｐ明朝" w:eastAsia="ＭＳ Ｐ明朝" w:hAnsi="ＭＳ Ｐ明朝" w:hint="eastAsia"/>
                      <w:b/>
                      <w:sz w:val="18"/>
                      <w:szCs w:val="18"/>
                    </w:rPr>
                    <w:t>松　井　昭　夫</w:t>
                  </w:r>
                </w:p>
                <w:p w:rsidR="004E4622" w:rsidRPr="005F6554" w:rsidRDefault="004E4622" w:rsidP="007E28F4">
                  <w:pPr>
                    <w:jc w:val="left"/>
                    <w:rPr>
                      <w:rFonts w:ascii="ＭＳ Ｐ明朝" w:eastAsia="ＭＳ Ｐ明朝" w:hAnsi="ＭＳ Ｐ明朝"/>
                      <w:b/>
                      <w:kern w:val="0"/>
                      <w:sz w:val="18"/>
                      <w:szCs w:val="18"/>
                    </w:rPr>
                  </w:pPr>
                  <w:r w:rsidRPr="005F6554">
                    <w:rPr>
                      <w:rFonts w:ascii="ＭＳ Ｐ明朝" w:eastAsia="ＭＳ Ｐ明朝" w:hAnsi="ＭＳ Ｐ明朝" w:hint="eastAsia"/>
                      <w:b/>
                      <w:sz w:val="18"/>
                      <w:szCs w:val="18"/>
                    </w:rPr>
                    <w:t>例会場：越谷市千間台東</w:t>
                  </w:r>
                  <w:r w:rsidRPr="00263B0C">
                    <w:rPr>
                      <w:rFonts w:eastAsia="ＭＳ Ｐ明朝"/>
                      <w:b/>
                      <w:sz w:val="18"/>
                      <w:szCs w:val="18"/>
                    </w:rPr>
                    <w:t>1-1-6</w:t>
                  </w:r>
                  <w:r w:rsidRPr="005F6554">
                    <w:rPr>
                      <w:rFonts w:ascii="ＭＳ Ｐ明朝" w:eastAsia="ＭＳ Ｐ明朝" w:hAnsi="ＭＳ Ｐ明朝" w:hint="eastAsia"/>
                      <w:b/>
                      <w:sz w:val="18"/>
                      <w:szCs w:val="18"/>
                    </w:rPr>
                    <w:t xml:space="preserve">クオレ千間台　</w:t>
                  </w:r>
                  <w:r w:rsidRPr="00263B0C">
                    <w:rPr>
                      <w:rFonts w:eastAsia="ＭＳ Ｐ明朝"/>
                      <w:b/>
                      <w:sz w:val="18"/>
                      <w:szCs w:val="18"/>
                    </w:rPr>
                    <w:t>2</w:t>
                  </w:r>
                  <w:r w:rsidRPr="005F6554">
                    <w:rPr>
                      <w:rFonts w:ascii="ＭＳ Ｐ明朝" w:eastAsia="ＭＳ Ｐ明朝" w:hAnsi="ＭＳ Ｐ明朝" w:hint="eastAsia"/>
                      <w:b/>
                      <w:sz w:val="18"/>
                      <w:szCs w:val="18"/>
                    </w:rPr>
                    <w:t>Ｆ</w:t>
                  </w:r>
                  <w:r w:rsidRPr="005F6554">
                    <w:rPr>
                      <w:rFonts w:ascii="ＭＳ Ｐ明朝" w:eastAsia="ＭＳ Ｐ明朝" w:hAnsi="ＭＳ Ｐ明朝"/>
                      <w:b/>
                      <w:sz w:val="18"/>
                      <w:szCs w:val="18"/>
                    </w:rPr>
                    <w:t xml:space="preserve">                    </w:t>
                  </w:r>
                  <w:r>
                    <w:rPr>
                      <w:rFonts w:ascii="ＭＳ Ｐ明朝" w:eastAsia="ＭＳ Ｐ明朝" w:hAnsi="ＭＳ Ｐ明朝" w:hint="eastAsia"/>
                      <w:b/>
                      <w:sz w:val="18"/>
                      <w:szCs w:val="18"/>
                    </w:rPr>
                    <w:t xml:space="preserve">　　　　　　　　　　</w:t>
                  </w:r>
                  <w:r w:rsidRPr="001A4094">
                    <w:rPr>
                      <w:rFonts w:ascii="ＭＳ Ｐ明朝" w:eastAsia="ＭＳ Ｐ明朝" w:hAnsi="ＭＳ Ｐ明朝" w:hint="eastAsia"/>
                      <w:b/>
                      <w:spacing w:val="91"/>
                      <w:kern w:val="0"/>
                      <w:sz w:val="18"/>
                      <w:szCs w:val="18"/>
                      <w:fitText w:val="905" w:id="646229506"/>
                    </w:rPr>
                    <w:t>副会</w:t>
                  </w:r>
                  <w:r w:rsidRPr="001A4094">
                    <w:rPr>
                      <w:rFonts w:ascii="ＭＳ Ｐ明朝" w:eastAsia="ＭＳ Ｐ明朝" w:hAnsi="ＭＳ Ｐ明朝" w:hint="eastAsia"/>
                      <w:b/>
                      <w:kern w:val="0"/>
                      <w:sz w:val="18"/>
                      <w:szCs w:val="18"/>
                      <w:fitText w:val="905" w:id="646229506"/>
                    </w:rPr>
                    <w:t>長</w:t>
                  </w:r>
                  <w:r>
                    <w:rPr>
                      <w:rFonts w:ascii="ＭＳ Ｐ明朝" w:eastAsia="ＭＳ Ｐ明朝" w:hAnsi="ＭＳ Ｐ明朝"/>
                      <w:b/>
                      <w:kern w:val="0"/>
                      <w:sz w:val="18"/>
                      <w:szCs w:val="18"/>
                    </w:rPr>
                    <w:t xml:space="preserve"> </w:t>
                  </w:r>
                  <w:r w:rsidRPr="005F6554">
                    <w:rPr>
                      <w:rFonts w:ascii="ＭＳ Ｐ明朝" w:eastAsia="ＭＳ Ｐ明朝" w:hAnsi="ＭＳ Ｐ明朝" w:hint="eastAsia"/>
                      <w:b/>
                      <w:sz w:val="18"/>
                      <w:szCs w:val="18"/>
                    </w:rPr>
                    <w:t>：</w:t>
                  </w:r>
                  <w:r w:rsidRPr="00AD1238">
                    <w:rPr>
                      <w:rFonts w:ascii="ＭＳ Ｐ明朝" w:eastAsia="ＭＳ Ｐ明朝" w:hAnsi="ＭＳ Ｐ明朝" w:hint="eastAsia"/>
                      <w:b/>
                      <w:sz w:val="18"/>
                      <w:szCs w:val="18"/>
                    </w:rPr>
                    <w:t xml:space="preserve">　</w:t>
                  </w:r>
                  <w:r>
                    <w:rPr>
                      <w:rFonts w:ascii="ＭＳ Ｐ明朝" w:eastAsia="ＭＳ Ｐ明朝" w:hAnsi="ＭＳ Ｐ明朝" w:hint="eastAsia"/>
                      <w:b/>
                      <w:sz w:val="18"/>
                      <w:szCs w:val="18"/>
                    </w:rPr>
                    <w:t>一　柳　昌　利</w:t>
                  </w:r>
                </w:p>
                <w:p w:rsidR="004E4622" w:rsidRPr="00DC4E06" w:rsidRDefault="004E4622" w:rsidP="00404930">
                  <w:pPr>
                    <w:jc w:val="left"/>
                    <w:rPr>
                      <w:rFonts w:ascii="ＭＳ Ｐ明朝" w:eastAsia="ＭＳ Ｐ明朝" w:hAnsi="ＭＳ Ｐ明朝"/>
                      <w:b/>
                      <w:sz w:val="18"/>
                      <w:szCs w:val="18"/>
                    </w:rPr>
                  </w:pPr>
                  <w:r w:rsidRPr="001A4094">
                    <w:rPr>
                      <w:rFonts w:ascii="ＭＳ Ｐ明朝" w:eastAsia="ＭＳ Ｐ明朝" w:hAnsi="ＭＳ Ｐ明朝"/>
                      <w:b/>
                      <w:spacing w:val="107"/>
                      <w:kern w:val="0"/>
                      <w:sz w:val="18"/>
                      <w:szCs w:val="18"/>
                      <w:fitText w:val="543" w:id="646229507"/>
                    </w:rPr>
                    <w:t>TE</w:t>
                  </w:r>
                  <w:r w:rsidRPr="001A4094">
                    <w:rPr>
                      <w:rFonts w:ascii="ＭＳ Ｐ明朝" w:eastAsia="ＭＳ Ｐ明朝" w:hAnsi="ＭＳ Ｐ明朝"/>
                      <w:b/>
                      <w:spacing w:val="2"/>
                      <w:kern w:val="0"/>
                      <w:sz w:val="18"/>
                      <w:szCs w:val="18"/>
                      <w:fitText w:val="543" w:id="646229507"/>
                    </w:rPr>
                    <w:t>L</w:t>
                  </w:r>
                  <w:r w:rsidRPr="005F6554">
                    <w:rPr>
                      <w:rFonts w:ascii="ＭＳ Ｐ明朝" w:eastAsia="ＭＳ Ｐ明朝" w:hAnsi="ＭＳ Ｐ明朝" w:hint="eastAsia"/>
                      <w:b/>
                      <w:sz w:val="18"/>
                      <w:szCs w:val="18"/>
                    </w:rPr>
                    <w:t xml:space="preserve">　</w:t>
                  </w:r>
                  <w:r w:rsidRPr="00263B0C">
                    <w:rPr>
                      <w:rFonts w:eastAsia="ＭＳ Ｐ明朝"/>
                      <w:b/>
                      <w:sz w:val="18"/>
                      <w:szCs w:val="18"/>
                    </w:rPr>
                    <w:t xml:space="preserve"> 048</w:t>
                  </w:r>
                  <w:r w:rsidRPr="00263B0C">
                    <w:rPr>
                      <w:rFonts w:eastAsia="ＭＳ Ｐ明朝" w:hint="eastAsia"/>
                      <w:b/>
                      <w:sz w:val="18"/>
                      <w:szCs w:val="18"/>
                    </w:rPr>
                    <w:t>（</w:t>
                  </w:r>
                  <w:r w:rsidRPr="00263B0C">
                    <w:rPr>
                      <w:rFonts w:eastAsia="ＭＳ Ｐ明朝"/>
                      <w:b/>
                      <w:sz w:val="18"/>
                      <w:szCs w:val="18"/>
                    </w:rPr>
                    <w:t>975</w:t>
                  </w:r>
                  <w:r w:rsidRPr="00263B0C">
                    <w:rPr>
                      <w:rFonts w:eastAsia="ＭＳ Ｐ明朝" w:hint="eastAsia"/>
                      <w:b/>
                      <w:sz w:val="18"/>
                      <w:szCs w:val="18"/>
                    </w:rPr>
                    <w:t>）</w:t>
                  </w:r>
                  <w:r w:rsidRPr="00263B0C">
                    <w:rPr>
                      <w:rFonts w:eastAsia="ＭＳ Ｐ明朝"/>
                      <w:b/>
                      <w:sz w:val="18"/>
                      <w:szCs w:val="18"/>
                    </w:rPr>
                    <w:t>9898</w:t>
                  </w:r>
                  <w:r w:rsidRPr="00263B0C">
                    <w:rPr>
                      <w:rFonts w:eastAsia="ＭＳ Ｐ明朝" w:hint="eastAsia"/>
                      <w:b/>
                      <w:sz w:val="18"/>
                      <w:szCs w:val="18"/>
                    </w:rPr>
                    <w:t xml:space="preserve">　</w:t>
                  </w:r>
                  <w:r w:rsidRPr="005F6554">
                    <w:rPr>
                      <w:rFonts w:ascii="ＭＳ Ｐ明朝" w:eastAsia="ＭＳ Ｐ明朝" w:hAnsi="ＭＳ Ｐ明朝" w:hint="eastAsia"/>
                      <w:b/>
                      <w:sz w:val="18"/>
                      <w:szCs w:val="18"/>
                    </w:rPr>
                    <w:t xml:space="preserve">　　　　　　　　　　　　　　　　　　　</w:t>
                  </w:r>
                  <w:r>
                    <w:rPr>
                      <w:rFonts w:ascii="ＭＳ Ｐ明朝" w:eastAsia="ＭＳ Ｐ明朝" w:hAnsi="ＭＳ Ｐ明朝" w:hint="eastAsia"/>
                      <w:b/>
                      <w:sz w:val="18"/>
                      <w:szCs w:val="18"/>
                    </w:rPr>
                    <w:t xml:space="preserve">　　　　　　　　　　　　　　　　　　　　</w:t>
                  </w:r>
                  <w:r w:rsidRPr="001A4094">
                    <w:rPr>
                      <w:rFonts w:ascii="ＭＳ Ｐ明朝" w:eastAsia="ＭＳ Ｐ明朝" w:hAnsi="ＭＳ Ｐ明朝" w:hint="eastAsia"/>
                      <w:b/>
                      <w:spacing w:val="272"/>
                      <w:kern w:val="0"/>
                      <w:sz w:val="18"/>
                      <w:szCs w:val="18"/>
                      <w:fitText w:val="905" w:id="646229508"/>
                    </w:rPr>
                    <w:t>幹</w:t>
                  </w:r>
                  <w:r w:rsidRPr="001A4094">
                    <w:rPr>
                      <w:rFonts w:ascii="ＭＳ Ｐ明朝" w:eastAsia="ＭＳ Ｐ明朝" w:hAnsi="ＭＳ Ｐ明朝" w:hint="eastAsia"/>
                      <w:b/>
                      <w:kern w:val="0"/>
                      <w:sz w:val="18"/>
                      <w:szCs w:val="18"/>
                      <w:fitText w:val="905" w:id="646229508"/>
                    </w:rPr>
                    <w:t>事</w:t>
                  </w:r>
                  <w:r>
                    <w:rPr>
                      <w:rFonts w:ascii="ＭＳ Ｐ明朝" w:eastAsia="ＭＳ Ｐ明朝" w:hAnsi="ＭＳ Ｐ明朝"/>
                      <w:b/>
                      <w:kern w:val="0"/>
                      <w:sz w:val="18"/>
                      <w:szCs w:val="18"/>
                    </w:rPr>
                    <w:t xml:space="preserve"> </w:t>
                  </w:r>
                  <w:r w:rsidRPr="005F6554">
                    <w:rPr>
                      <w:rFonts w:ascii="ＭＳ Ｐ明朝" w:eastAsia="ＭＳ Ｐ明朝" w:hAnsi="ＭＳ Ｐ明朝" w:hint="eastAsia"/>
                      <w:b/>
                      <w:sz w:val="18"/>
                      <w:szCs w:val="18"/>
                    </w:rPr>
                    <w:t>：</w:t>
                  </w:r>
                  <w:r w:rsidRPr="00AD1238">
                    <w:rPr>
                      <w:rFonts w:ascii="ＭＳ Ｐ明朝" w:eastAsia="ＭＳ Ｐ明朝" w:hAnsi="ＭＳ Ｐ明朝" w:hint="eastAsia"/>
                      <w:b/>
                      <w:sz w:val="18"/>
                      <w:szCs w:val="18"/>
                    </w:rPr>
                    <w:t xml:space="preserve">　</w:t>
                  </w:r>
                  <w:r>
                    <w:rPr>
                      <w:rFonts w:ascii="ＭＳ Ｐ明朝" w:eastAsia="ＭＳ Ｐ明朝" w:hAnsi="ＭＳ Ｐ明朝" w:hint="eastAsia"/>
                      <w:b/>
                      <w:sz w:val="18"/>
                      <w:szCs w:val="18"/>
                    </w:rPr>
                    <w:t>須　賀　篤　史</w:t>
                  </w:r>
                </w:p>
                <w:p w:rsidR="004E4622" w:rsidRPr="005F6554" w:rsidRDefault="004E4622" w:rsidP="006D397E">
                  <w:pPr>
                    <w:rPr>
                      <w:rFonts w:ascii="ＭＳ Ｐ明朝" w:eastAsia="ＭＳ Ｐ明朝" w:hAnsi="ＭＳ Ｐ明朝"/>
                      <w:b/>
                      <w:sz w:val="18"/>
                      <w:szCs w:val="18"/>
                    </w:rPr>
                  </w:pPr>
                  <w:r w:rsidRPr="001A4094">
                    <w:rPr>
                      <w:rFonts w:ascii="ＭＳ Ｐ明朝" w:eastAsia="ＭＳ Ｐ明朝" w:hAnsi="ＭＳ Ｐ明朝"/>
                      <w:b/>
                      <w:spacing w:val="97"/>
                      <w:kern w:val="0"/>
                      <w:sz w:val="18"/>
                      <w:szCs w:val="18"/>
                      <w:fitText w:val="543" w:id="646229509"/>
                    </w:rPr>
                    <w:t>FA</w:t>
                  </w:r>
                  <w:r w:rsidRPr="001A4094">
                    <w:rPr>
                      <w:rFonts w:ascii="ＭＳ Ｐ明朝" w:eastAsia="ＭＳ Ｐ明朝" w:hAnsi="ＭＳ Ｐ明朝"/>
                      <w:b/>
                      <w:spacing w:val="2"/>
                      <w:kern w:val="0"/>
                      <w:sz w:val="18"/>
                      <w:szCs w:val="18"/>
                      <w:fitText w:val="543" w:id="646229509"/>
                    </w:rPr>
                    <w:t>X</w:t>
                  </w:r>
                  <w:r w:rsidRPr="005F6554">
                    <w:rPr>
                      <w:rFonts w:ascii="ＭＳ Ｐ明朝" w:eastAsia="ＭＳ Ｐ明朝" w:hAnsi="ＭＳ Ｐ明朝"/>
                      <w:b/>
                      <w:sz w:val="18"/>
                      <w:szCs w:val="18"/>
                    </w:rPr>
                    <w:t xml:space="preserve"> </w:t>
                  </w:r>
                  <w:r>
                    <w:rPr>
                      <w:rFonts w:ascii="ＭＳ Ｐ明朝" w:eastAsia="ＭＳ Ｐ明朝" w:hAnsi="ＭＳ Ｐ明朝" w:hint="eastAsia"/>
                      <w:b/>
                      <w:sz w:val="18"/>
                      <w:szCs w:val="18"/>
                    </w:rPr>
                    <w:t xml:space="preserve">　</w:t>
                  </w:r>
                  <w:r w:rsidRPr="00263B0C">
                    <w:rPr>
                      <w:rFonts w:eastAsia="ＭＳ Ｐ明朝"/>
                      <w:b/>
                      <w:sz w:val="18"/>
                      <w:szCs w:val="18"/>
                    </w:rPr>
                    <w:t>048</w:t>
                  </w:r>
                  <w:r>
                    <w:rPr>
                      <w:rFonts w:ascii="ＭＳ Ｐ明朝" w:eastAsia="ＭＳ Ｐ明朝" w:hAnsi="ＭＳ Ｐ明朝" w:hint="eastAsia"/>
                      <w:b/>
                      <w:sz w:val="18"/>
                      <w:szCs w:val="18"/>
                    </w:rPr>
                    <w:t>（</w:t>
                  </w:r>
                  <w:r w:rsidRPr="00263B0C">
                    <w:rPr>
                      <w:rFonts w:eastAsia="ＭＳ Ｐ明朝"/>
                      <w:b/>
                      <w:sz w:val="18"/>
                      <w:szCs w:val="18"/>
                    </w:rPr>
                    <w:t>977</w:t>
                  </w:r>
                  <w:r>
                    <w:rPr>
                      <w:rFonts w:ascii="ＭＳ Ｐ明朝" w:eastAsia="ＭＳ Ｐ明朝" w:hAnsi="ＭＳ Ｐ明朝" w:hint="eastAsia"/>
                      <w:b/>
                      <w:sz w:val="18"/>
                      <w:szCs w:val="18"/>
                    </w:rPr>
                    <w:t>）</w:t>
                  </w:r>
                  <w:r w:rsidRPr="00263B0C">
                    <w:rPr>
                      <w:rFonts w:eastAsia="ＭＳ Ｐ明朝"/>
                      <w:b/>
                      <w:sz w:val="18"/>
                      <w:szCs w:val="18"/>
                    </w:rPr>
                    <w:t>3741</w:t>
                  </w:r>
                  <w:r w:rsidRPr="005F6554">
                    <w:rPr>
                      <w:rFonts w:ascii="ＭＳ Ｐ明朝" w:eastAsia="ＭＳ Ｐ明朝" w:hAnsi="ＭＳ Ｐ明朝"/>
                      <w:b/>
                      <w:sz w:val="18"/>
                      <w:szCs w:val="18"/>
                    </w:rPr>
                    <w:t xml:space="preserve">                                       </w:t>
                  </w:r>
                  <w:r>
                    <w:rPr>
                      <w:rFonts w:ascii="ＭＳ Ｐ明朝" w:eastAsia="ＭＳ Ｐ明朝" w:hAnsi="ＭＳ Ｐ明朝" w:hint="eastAsia"/>
                      <w:b/>
                      <w:sz w:val="18"/>
                      <w:szCs w:val="18"/>
                    </w:rPr>
                    <w:t xml:space="preserve">　　　　　　　　　　</w:t>
                  </w:r>
                  <w:r>
                    <w:rPr>
                      <w:rFonts w:ascii="ＭＳ Ｐ明朝" w:eastAsia="ＭＳ Ｐ明朝" w:hAnsi="ＭＳ Ｐ明朝"/>
                      <w:b/>
                      <w:sz w:val="18"/>
                      <w:szCs w:val="18"/>
                    </w:rPr>
                    <w:t xml:space="preserve"> </w:t>
                  </w:r>
                  <w:r>
                    <w:rPr>
                      <w:rFonts w:ascii="ＭＳ Ｐ明朝" w:eastAsia="ＭＳ Ｐ明朝" w:hAnsi="ＭＳ Ｐ明朝" w:hint="eastAsia"/>
                      <w:b/>
                      <w:sz w:val="18"/>
                      <w:szCs w:val="18"/>
                    </w:rPr>
                    <w:t>会報委員長</w:t>
                  </w:r>
                  <w:r>
                    <w:rPr>
                      <w:rFonts w:ascii="ＭＳ Ｐ明朝" w:eastAsia="ＭＳ Ｐ明朝" w:hAnsi="ＭＳ Ｐ明朝"/>
                      <w:b/>
                      <w:sz w:val="18"/>
                      <w:szCs w:val="18"/>
                    </w:rPr>
                    <w:t xml:space="preserve"> </w:t>
                  </w:r>
                  <w:r>
                    <w:rPr>
                      <w:rFonts w:ascii="ＭＳ Ｐ明朝" w:eastAsia="ＭＳ Ｐ明朝" w:hAnsi="ＭＳ Ｐ明朝" w:hint="eastAsia"/>
                      <w:b/>
                      <w:sz w:val="18"/>
                      <w:szCs w:val="18"/>
                    </w:rPr>
                    <w:t>：</w:t>
                  </w:r>
                  <w:r w:rsidRPr="00AD1238">
                    <w:rPr>
                      <w:rFonts w:ascii="ＭＳ Ｐ明朝" w:eastAsia="ＭＳ Ｐ明朝" w:hAnsi="ＭＳ Ｐ明朝" w:hint="eastAsia"/>
                      <w:b/>
                      <w:sz w:val="18"/>
                      <w:szCs w:val="18"/>
                    </w:rPr>
                    <w:t xml:space="preserve">　</w:t>
                  </w:r>
                  <w:r>
                    <w:rPr>
                      <w:rFonts w:ascii="ＭＳ Ｐ明朝" w:eastAsia="ＭＳ Ｐ明朝" w:hAnsi="ＭＳ Ｐ明朝" w:hint="eastAsia"/>
                      <w:b/>
                      <w:sz w:val="18"/>
                      <w:szCs w:val="18"/>
                    </w:rPr>
                    <w:t>並　木　勇　一</w:t>
                  </w:r>
                </w:p>
                <w:p w:rsidR="004E4622" w:rsidRPr="005F6554" w:rsidRDefault="004E4622" w:rsidP="006D397E">
                  <w:pPr>
                    <w:rPr>
                      <w:rFonts w:ascii="ＭＳ Ｐ明朝" w:eastAsia="ＭＳ Ｐ明朝" w:hAnsi="ＭＳ Ｐ明朝"/>
                      <w:b/>
                      <w:sz w:val="18"/>
                      <w:szCs w:val="18"/>
                    </w:rPr>
                  </w:pPr>
                  <w:r w:rsidRPr="001A4094">
                    <w:rPr>
                      <w:rFonts w:ascii="ＭＳ Ｐ明朝" w:eastAsia="ＭＳ Ｐ明朝" w:hAnsi="ＭＳ Ｐ明朝" w:hint="eastAsia"/>
                      <w:b/>
                      <w:spacing w:val="91"/>
                      <w:kern w:val="0"/>
                      <w:sz w:val="18"/>
                      <w:szCs w:val="18"/>
                      <w:fitText w:val="543" w:id="646229510"/>
                    </w:rPr>
                    <w:t>創</w:t>
                  </w:r>
                  <w:r w:rsidRPr="001A4094">
                    <w:rPr>
                      <w:rFonts w:ascii="ＭＳ Ｐ明朝" w:eastAsia="ＭＳ Ｐ明朝" w:hAnsi="ＭＳ Ｐ明朝" w:hint="eastAsia"/>
                      <w:b/>
                      <w:kern w:val="0"/>
                      <w:sz w:val="18"/>
                      <w:szCs w:val="18"/>
                      <w:fitText w:val="543" w:id="646229510"/>
                    </w:rPr>
                    <w:t>立</w:t>
                  </w:r>
                  <w:r w:rsidRPr="005F6554">
                    <w:rPr>
                      <w:rFonts w:ascii="ＭＳ Ｐ明朝" w:eastAsia="ＭＳ Ｐ明朝" w:hAnsi="ＭＳ Ｐ明朝" w:hint="eastAsia"/>
                      <w:b/>
                      <w:sz w:val="18"/>
                      <w:szCs w:val="18"/>
                    </w:rPr>
                    <w:t>：</w:t>
                  </w:r>
                  <w:r w:rsidRPr="00263B0C">
                    <w:rPr>
                      <w:rFonts w:eastAsia="ＭＳ Ｐ明朝"/>
                      <w:b/>
                      <w:sz w:val="18"/>
                      <w:szCs w:val="18"/>
                    </w:rPr>
                    <w:t>1976</w:t>
                  </w:r>
                  <w:r w:rsidRPr="005F6554">
                    <w:rPr>
                      <w:rFonts w:ascii="ＭＳ Ｐ明朝" w:eastAsia="ＭＳ Ｐ明朝" w:hAnsi="ＭＳ Ｐ明朝" w:hint="eastAsia"/>
                      <w:b/>
                      <w:sz w:val="18"/>
                      <w:szCs w:val="18"/>
                    </w:rPr>
                    <w:t>年</w:t>
                  </w:r>
                  <w:r w:rsidRPr="00263B0C">
                    <w:rPr>
                      <w:rFonts w:eastAsia="ＭＳ Ｐ明朝"/>
                      <w:b/>
                      <w:sz w:val="18"/>
                      <w:szCs w:val="18"/>
                    </w:rPr>
                    <w:t>5</w:t>
                  </w:r>
                  <w:r w:rsidRPr="005F6554">
                    <w:rPr>
                      <w:rFonts w:ascii="ＭＳ Ｐ明朝" w:eastAsia="ＭＳ Ｐ明朝" w:hAnsi="ＭＳ Ｐ明朝" w:hint="eastAsia"/>
                      <w:b/>
                      <w:sz w:val="18"/>
                      <w:szCs w:val="18"/>
                    </w:rPr>
                    <w:t>月</w:t>
                  </w:r>
                  <w:r w:rsidRPr="00263B0C">
                    <w:rPr>
                      <w:rFonts w:eastAsia="ＭＳ Ｐ明朝"/>
                      <w:b/>
                      <w:sz w:val="18"/>
                      <w:szCs w:val="18"/>
                    </w:rPr>
                    <w:t>11</w:t>
                  </w:r>
                  <w:r w:rsidRPr="005F6554">
                    <w:rPr>
                      <w:rFonts w:ascii="ＭＳ Ｐ明朝" w:eastAsia="ＭＳ Ｐ明朝" w:hAnsi="ＭＳ Ｐ明朝" w:hint="eastAsia"/>
                      <w:b/>
                      <w:sz w:val="18"/>
                      <w:szCs w:val="18"/>
                    </w:rPr>
                    <w:t>日</w:t>
                  </w:r>
                </w:p>
                <w:p w:rsidR="004E4622" w:rsidRDefault="004E4622">
                  <w:pPr>
                    <w:rPr>
                      <w:sz w:val="18"/>
                      <w:szCs w:val="18"/>
                    </w:rPr>
                  </w:pPr>
                </w:p>
              </w:txbxContent>
            </v:textbox>
          </v:shape>
        </w:pict>
      </w:r>
    </w:p>
    <w:p w:rsidR="00715B5B" w:rsidRPr="00E5667F" w:rsidRDefault="00715B5B"/>
    <w:p w:rsidR="00715B5B" w:rsidRPr="00E5667F" w:rsidRDefault="00715B5B"/>
    <w:p w:rsidR="00715B5B" w:rsidRPr="00E5667F" w:rsidRDefault="00715B5B"/>
    <w:p w:rsidR="00715B5B" w:rsidRPr="00E5667F" w:rsidRDefault="00715B5B"/>
    <w:p w:rsidR="00715B5B" w:rsidRPr="00E5667F" w:rsidRDefault="00D14371" w:rsidP="00B765F6">
      <w:r>
        <w:rPr>
          <w:noProof/>
        </w:rPr>
        <w:pict>
          <v:shape id="Text Box 4" o:spid="_x0000_s1030" type="#_x0000_t202" style="position:absolute;left:0;text-align:left;margin-left:0;margin-top:9pt;width:234pt;height:46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" fillcolor="#daeef3" strokecolor="maroon">
            <v:fill opacity="13107f"/>
            <v:textbox style="mso-next-textbox:#Text Box 4" inset="5.85pt,.7pt,5.85pt,.7pt">
              <w:txbxContent>
                <w:p w:rsidR="004E4622" w:rsidRPr="00DB52EE" w:rsidRDefault="004E4622" w:rsidP="000F5249">
                  <w:pPr>
                    <w:rPr>
                      <w:rFonts w:eastAsia="ＭＳ Ｐ明朝"/>
                      <w:b/>
                      <w:sz w:val="20"/>
                      <w:szCs w:val="20"/>
                    </w:rPr>
                  </w:pPr>
                  <w:r w:rsidRPr="00DB52EE">
                    <w:rPr>
                      <w:rFonts w:eastAsia="ＭＳ Ｐ明朝" w:hint="eastAsia"/>
                      <w:b/>
                      <w:sz w:val="20"/>
                      <w:szCs w:val="20"/>
                    </w:rPr>
                    <w:t>第</w:t>
                  </w:r>
                  <w:r>
                    <w:rPr>
                      <w:rFonts w:eastAsia="ＭＳ Ｐ明朝"/>
                      <w:b/>
                      <w:sz w:val="20"/>
                      <w:szCs w:val="20"/>
                    </w:rPr>
                    <w:t>1</w:t>
                  </w:r>
                  <w:r>
                    <w:rPr>
                      <w:rFonts w:eastAsia="ＭＳ Ｐ明朝" w:hint="eastAsia"/>
                      <w:b/>
                      <w:sz w:val="20"/>
                      <w:szCs w:val="20"/>
                    </w:rPr>
                    <w:t>961</w:t>
                  </w:r>
                  <w:r>
                    <w:rPr>
                      <w:rFonts w:eastAsia="ＭＳ Ｐ明朝" w:hint="eastAsia"/>
                      <w:b/>
                      <w:sz w:val="20"/>
                      <w:szCs w:val="20"/>
                    </w:rPr>
                    <w:t xml:space="preserve">回　</w:t>
                  </w:r>
                  <w:r w:rsidRPr="00DB52EE">
                    <w:rPr>
                      <w:rFonts w:eastAsia="ＭＳ Ｐ明朝" w:hint="eastAsia"/>
                      <w:b/>
                      <w:sz w:val="20"/>
                      <w:szCs w:val="20"/>
                    </w:rPr>
                    <w:t xml:space="preserve">例会記録　　　</w:t>
                  </w:r>
                </w:p>
                <w:p w:rsidR="004E4622" w:rsidRPr="002B4E1C" w:rsidRDefault="004E4622" w:rsidP="000F5249">
                  <w:pPr>
                    <w:rPr>
                      <w:rFonts w:eastAsia="ＭＳ Ｐ明朝"/>
                      <w:b/>
                      <w:sz w:val="20"/>
                      <w:szCs w:val="20"/>
                    </w:rPr>
                  </w:pPr>
                  <w:r w:rsidRPr="002B4E1C">
                    <w:rPr>
                      <w:rFonts w:eastAsia="ＭＳ Ｐ明朝" w:hint="eastAsia"/>
                      <w:b/>
                      <w:sz w:val="20"/>
                      <w:szCs w:val="20"/>
                      <w:lang w:eastAsia="zh-CN"/>
                    </w:rPr>
                    <w:t>平成</w:t>
                  </w:r>
                  <w:r w:rsidRPr="002B4E1C">
                    <w:rPr>
                      <w:rFonts w:eastAsia="ＭＳ Ｐ明朝"/>
                      <w:b/>
                      <w:sz w:val="20"/>
                      <w:szCs w:val="20"/>
                      <w:lang w:eastAsia="zh-CN"/>
                    </w:rPr>
                    <w:t xml:space="preserve"> </w:t>
                  </w:r>
                  <w:r w:rsidRPr="002B4E1C">
                    <w:rPr>
                      <w:rFonts w:eastAsia="ＭＳ Ｐ明朝"/>
                      <w:b/>
                      <w:sz w:val="20"/>
                      <w:szCs w:val="20"/>
                    </w:rPr>
                    <w:t>2</w:t>
                  </w:r>
                  <w:r>
                    <w:rPr>
                      <w:rFonts w:eastAsia="ＭＳ Ｐ明朝" w:hint="eastAsia"/>
                      <w:b/>
                      <w:sz w:val="20"/>
                      <w:szCs w:val="20"/>
                    </w:rPr>
                    <w:t>8</w:t>
                  </w:r>
                  <w:r>
                    <w:rPr>
                      <w:rFonts w:eastAsia="ＭＳ Ｐ明朝" w:hint="eastAsia"/>
                      <w:b/>
                      <w:sz w:val="20"/>
                      <w:szCs w:val="20"/>
                    </w:rPr>
                    <w:t>年</w:t>
                  </w:r>
                  <w:r>
                    <w:rPr>
                      <w:rFonts w:eastAsia="ＭＳ Ｐ明朝" w:hint="eastAsia"/>
                      <w:b/>
                      <w:sz w:val="20"/>
                      <w:szCs w:val="20"/>
                    </w:rPr>
                    <w:t xml:space="preserve"> 7</w:t>
                  </w:r>
                  <w:r>
                    <w:rPr>
                      <w:rFonts w:eastAsia="ＭＳ Ｐ明朝" w:hint="eastAsia"/>
                      <w:b/>
                      <w:sz w:val="20"/>
                      <w:szCs w:val="20"/>
                    </w:rPr>
                    <w:t>月</w:t>
                  </w:r>
                  <w:r>
                    <w:rPr>
                      <w:rFonts w:eastAsia="ＭＳ Ｐ明朝" w:hint="eastAsia"/>
                      <w:b/>
                      <w:sz w:val="20"/>
                      <w:szCs w:val="20"/>
                    </w:rPr>
                    <w:t>6</w:t>
                  </w:r>
                  <w:r>
                    <w:rPr>
                      <w:rFonts w:eastAsia="ＭＳ Ｐ明朝" w:hint="eastAsia"/>
                      <w:b/>
                      <w:sz w:val="20"/>
                      <w:szCs w:val="20"/>
                    </w:rPr>
                    <w:t xml:space="preserve">日　出陣式　</w:t>
                  </w:r>
                </w:p>
                <w:p w:rsidR="004E4622" w:rsidRDefault="004E4622" w:rsidP="000F5249">
                  <w:pPr>
                    <w:rPr>
                      <w:rFonts w:eastAsia="ＭＳ Ｐ明朝"/>
                      <w:b/>
                      <w:sz w:val="20"/>
                      <w:szCs w:val="20"/>
                    </w:rPr>
                  </w:pPr>
                  <w:r w:rsidRPr="002B4E1C">
                    <w:rPr>
                      <w:rFonts w:eastAsia="ＭＳ Ｐ明朝" w:hint="eastAsia"/>
                      <w:b/>
                      <w:sz w:val="20"/>
                      <w:szCs w:val="20"/>
                      <w:lang w:eastAsia="zh-TW"/>
                    </w:rPr>
                    <w:t>司会</w:t>
                  </w:r>
                  <w:r w:rsidRPr="002B4E1C">
                    <w:rPr>
                      <w:rFonts w:eastAsia="ＭＳ Ｐ明朝"/>
                      <w:b/>
                      <w:sz w:val="20"/>
                      <w:szCs w:val="20"/>
                      <w:lang w:eastAsia="zh-TW"/>
                    </w:rPr>
                    <w:t xml:space="preserve"> </w:t>
                  </w:r>
                  <w:r w:rsidRPr="002B4E1C">
                    <w:rPr>
                      <w:rFonts w:eastAsia="ＭＳ Ｐ明朝" w:hint="eastAsia"/>
                      <w:b/>
                      <w:sz w:val="20"/>
                      <w:szCs w:val="20"/>
                      <w:lang w:eastAsia="zh-TW"/>
                    </w:rPr>
                    <w:t xml:space="preserve">：　</w:t>
                  </w:r>
                  <w:r>
                    <w:rPr>
                      <w:rFonts w:eastAsia="ＭＳ Ｐ明朝" w:hint="eastAsia"/>
                      <w:b/>
                      <w:sz w:val="20"/>
                      <w:szCs w:val="20"/>
                    </w:rPr>
                    <w:t xml:space="preserve">鈴木　英男　</w:t>
                  </w:r>
                  <w:r w:rsidRPr="002B4E1C">
                    <w:rPr>
                      <w:rFonts w:eastAsia="ＭＳ Ｐ明朝" w:hint="eastAsia"/>
                      <w:b/>
                      <w:sz w:val="20"/>
                      <w:szCs w:val="20"/>
                    </w:rPr>
                    <w:t xml:space="preserve">　　　</w:t>
                  </w:r>
                  <w:r w:rsidRPr="002B4E1C">
                    <w:rPr>
                      <w:rFonts w:eastAsia="ＭＳ Ｐ明朝" w:hint="eastAsia"/>
                      <w:b/>
                      <w:sz w:val="20"/>
                      <w:szCs w:val="20"/>
                      <w:lang w:eastAsia="zh-TW"/>
                    </w:rPr>
                    <w:t>編集</w:t>
                  </w:r>
                  <w:r w:rsidRPr="002B4E1C">
                    <w:rPr>
                      <w:rFonts w:eastAsia="ＭＳ Ｐ明朝"/>
                      <w:b/>
                      <w:sz w:val="20"/>
                      <w:szCs w:val="20"/>
                      <w:lang w:eastAsia="zh-TW"/>
                    </w:rPr>
                    <w:t xml:space="preserve"> </w:t>
                  </w:r>
                  <w:r w:rsidRPr="002B4E1C">
                    <w:rPr>
                      <w:rFonts w:eastAsia="ＭＳ Ｐ明朝" w:hint="eastAsia"/>
                      <w:b/>
                      <w:sz w:val="20"/>
                      <w:szCs w:val="20"/>
                      <w:lang w:eastAsia="zh-TW"/>
                    </w:rPr>
                    <w:t>：</w:t>
                  </w:r>
                  <w:r w:rsidRPr="002B4E1C">
                    <w:rPr>
                      <w:rFonts w:eastAsia="ＭＳ Ｐ明朝" w:hint="eastAsia"/>
                      <w:b/>
                      <w:sz w:val="20"/>
                      <w:szCs w:val="20"/>
                    </w:rPr>
                    <w:t xml:space="preserve">　</w:t>
                  </w:r>
                  <w:r>
                    <w:rPr>
                      <w:rFonts w:eastAsia="ＭＳ Ｐ明朝" w:hint="eastAsia"/>
                      <w:b/>
                      <w:sz w:val="20"/>
                      <w:szCs w:val="20"/>
                    </w:rPr>
                    <w:t>渡辺　裕介</w:t>
                  </w:r>
                </w:p>
                <w:p w:rsidR="004E4622" w:rsidRPr="002B4E1C" w:rsidRDefault="004E4622" w:rsidP="000F5249">
                  <w:pPr>
                    <w:rPr>
                      <w:rFonts w:eastAsia="ＭＳ Ｐ明朝"/>
                      <w:b/>
                      <w:sz w:val="20"/>
                      <w:szCs w:val="20"/>
                    </w:rPr>
                  </w:pPr>
                </w:p>
                <w:p w:rsidR="004E4622" w:rsidRDefault="004E4622" w:rsidP="00C45740">
                  <w:pPr>
                    <w:tabs>
                      <w:tab w:val="left" w:pos="360"/>
                    </w:tabs>
                    <w:spacing w:line="0" w:lineRule="atLeast"/>
                    <w:jc w:val="center"/>
                    <w:rPr>
                      <w:rFonts w:eastAsia="ＭＳ Ｐ明朝"/>
                      <w:b/>
                      <w:sz w:val="20"/>
                      <w:szCs w:val="20"/>
                      <w:u w:val="single"/>
                    </w:rPr>
                  </w:pPr>
                  <w:r w:rsidRPr="002B4E1C">
                    <w:rPr>
                      <w:rFonts w:eastAsia="ＭＳ Ｐ明朝" w:hint="eastAsia"/>
                      <w:b/>
                      <w:sz w:val="20"/>
                      <w:szCs w:val="20"/>
                      <w:u w:val="single"/>
                    </w:rPr>
                    <w:t>会</w:t>
                  </w:r>
                  <w:r w:rsidRPr="002B4E1C">
                    <w:rPr>
                      <w:rFonts w:eastAsia="ＭＳ Ｐ明朝"/>
                      <w:b/>
                      <w:sz w:val="20"/>
                      <w:szCs w:val="20"/>
                      <w:u w:val="single"/>
                    </w:rPr>
                    <w:t xml:space="preserve"> </w:t>
                  </w:r>
                  <w:r w:rsidRPr="002B4E1C">
                    <w:rPr>
                      <w:rFonts w:eastAsia="ＭＳ Ｐ明朝" w:hint="eastAsia"/>
                      <w:b/>
                      <w:sz w:val="20"/>
                      <w:szCs w:val="20"/>
                      <w:u w:val="single"/>
                    </w:rPr>
                    <w:t>次</w:t>
                  </w:r>
                  <w:r w:rsidRPr="002B4E1C">
                    <w:rPr>
                      <w:rFonts w:eastAsia="ＭＳ Ｐ明朝"/>
                      <w:b/>
                      <w:sz w:val="20"/>
                      <w:szCs w:val="20"/>
                      <w:u w:val="single"/>
                    </w:rPr>
                    <w:t xml:space="preserve"> </w:t>
                  </w:r>
                  <w:r w:rsidRPr="002B4E1C">
                    <w:rPr>
                      <w:rFonts w:eastAsia="ＭＳ Ｐ明朝" w:hint="eastAsia"/>
                      <w:b/>
                      <w:sz w:val="20"/>
                      <w:szCs w:val="20"/>
                      <w:u w:val="single"/>
                    </w:rPr>
                    <w:t>第</w:t>
                  </w:r>
                </w:p>
                <w:p w:rsidR="004E4622" w:rsidRPr="002B4E1C" w:rsidRDefault="004E4622" w:rsidP="00D76C8E">
                  <w:pPr>
                    <w:tabs>
                      <w:tab w:val="left" w:pos="360"/>
                    </w:tabs>
                    <w:spacing w:line="0" w:lineRule="atLeast"/>
                    <w:rPr>
                      <w:rFonts w:eastAsia="ＭＳ Ｐ明朝"/>
                      <w:b/>
                      <w:sz w:val="20"/>
                      <w:szCs w:val="20"/>
                      <w:u w:val="single"/>
                    </w:rPr>
                  </w:pPr>
                  <w:r>
                    <w:rPr>
                      <w:rFonts w:eastAsia="ＭＳ Ｐ明朝" w:hint="eastAsia"/>
                      <w:b/>
                      <w:sz w:val="20"/>
                      <w:szCs w:val="20"/>
                      <w:u w:val="single"/>
                    </w:rPr>
                    <w:t>点鐘前　会長　幹事　バッチ交換</w:t>
                  </w:r>
                </w:p>
                <w:p w:rsidR="004E4622" w:rsidRPr="002B4E1C" w:rsidRDefault="004E4622" w:rsidP="00E16FA9">
                  <w:pPr>
                    <w:spacing w:line="0" w:lineRule="atLeast"/>
                    <w:ind w:left="201" w:hangingChars="100" w:hanging="201"/>
                    <w:rPr>
                      <w:rFonts w:eastAsia="ＭＳ Ｐ明朝"/>
                      <w:b/>
                      <w:sz w:val="20"/>
                      <w:szCs w:val="20"/>
                    </w:rPr>
                  </w:pPr>
                  <w:r w:rsidRPr="002B4E1C">
                    <w:rPr>
                      <w:rFonts w:eastAsia="ＭＳ Ｐ明朝"/>
                      <w:b/>
                      <w:sz w:val="20"/>
                      <w:szCs w:val="20"/>
                    </w:rPr>
                    <w:t>1</w:t>
                  </w:r>
                  <w:r w:rsidRPr="002B4E1C">
                    <w:rPr>
                      <w:rFonts w:eastAsia="ＭＳ Ｐ明朝" w:hint="eastAsia"/>
                      <w:b/>
                      <w:sz w:val="20"/>
                      <w:szCs w:val="20"/>
                    </w:rPr>
                    <w:t>．点鐘</w:t>
                  </w:r>
                </w:p>
                <w:p w:rsidR="004E4622" w:rsidRDefault="004E4622" w:rsidP="00E16FA9">
                  <w:pPr>
                    <w:spacing w:line="0" w:lineRule="atLeast"/>
                    <w:ind w:left="201" w:hangingChars="100" w:hanging="201"/>
                    <w:rPr>
                      <w:rFonts w:eastAsia="ＭＳ Ｐ明朝"/>
                      <w:b/>
                      <w:sz w:val="20"/>
                      <w:szCs w:val="20"/>
                    </w:rPr>
                  </w:pPr>
                  <w:r w:rsidRPr="002B4E1C">
                    <w:rPr>
                      <w:rFonts w:eastAsia="ＭＳ Ｐ明朝"/>
                      <w:b/>
                      <w:sz w:val="20"/>
                      <w:szCs w:val="20"/>
                    </w:rPr>
                    <w:t>2</w:t>
                  </w:r>
                  <w:r w:rsidRPr="002B4E1C">
                    <w:rPr>
                      <w:rFonts w:eastAsia="ＭＳ Ｐ明朝" w:hint="eastAsia"/>
                      <w:b/>
                      <w:sz w:val="20"/>
                      <w:szCs w:val="20"/>
                    </w:rPr>
                    <w:t>．</w:t>
                  </w:r>
                  <w:r>
                    <w:rPr>
                      <w:rFonts w:eastAsia="ＭＳ Ｐ明朝" w:hint="eastAsia"/>
                      <w:b/>
                      <w:sz w:val="20"/>
                      <w:szCs w:val="20"/>
                    </w:rPr>
                    <w:t>国歌・</w:t>
                  </w:r>
                  <w:r w:rsidRPr="002B4E1C">
                    <w:rPr>
                      <w:rFonts w:eastAsia="ＭＳ Ｐ明朝" w:hint="eastAsia"/>
                      <w:b/>
                      <w:sz w:val="20"/>
                      <w:szCs w:val="20"/>
                    </w:rPr>
                    <w:t>ロータリーソング</w:t>
                  </w:r>
                </w:p>
                <w:p w:rsidR="004E4622" w:rsidRDefault="004E4622" w:rsidP="00E16FA9">
                  <w:pPr>
                    <w:spacing w:line="0" w:lineRule="atLeast"/>
                    <w:ind w:left="201" w:hangingChars="100" w:hanging="201"/>
                    <w:rPr>
                      <w:rFonts w:eastAsia="ＭＳ Ｐ明朝"/>
                      <w:b/>
                      <w:sz w:val="20"/>
                      <w:szCs w:val="20"/>
                    </w:rPr>
                  </w:pPr>
                  <w:r>
                    <w:rPr>
                      <w:rFonts w:eastAsia="ＭＳ Ｐ明朝" w:hint="eastAsia"/>
                      <w:b/>
                      <w:sz w:val="20"/>
                      <w:szCs w:val="20"/>
                    </w:rPr>
                    <w:t xml:space="preserve">　　　「君が代」　・　「奉仕の理想</w:t>
                  </w:r>
                  <w:r w:rsidRPr="002B4E1C">
                    <w:rPr>
                      <w:rFonts w:eastAsia="ＭＳ Ｐ明朝" w:hint="eastAsia"/>
                      <w:b/>
                      <w:sz w:val="20"/>
                      <w:szCs w:val="20"/>
                    </w:rPr>
                    <w:t>」</w:t>
                  </w:r>
                </w:p>
                <w:p w:rsidR="004E4622" w:rsidRDefault="004E4622" w:rsidP="00E16FA9">
                  <w:pPr>
                    <w:spacing w:line="0" w:lineRule="atLeast"/>
                    <w:ind w:left="201" w:hangingChars="100" w:hanging="201"/>
                    <w:rPr>
                      <w:rFonts w:eastAsia="ＭＳ Ｐ明朝"/>
                      <w:b/>
                      <w:sz w:val="20"/>
                      <w:szCs w:val="20"/>
                    </w:rPr>
                  </w:pPr>
                  <w:r>
                    <w:rPr>
                      <w:rFonts w:eastAsia="ＭＳ Ｐ明朝" w:hint="eastAsia"/>
                      <w:b/>
                      <w:sz w:val="20"/>
                      <w:szCs w:val="20"/>
                    </w:rPr>
                    <w:t>3</w:t>
                  </w:r>
                  <w:r>
                    <w:rPr>
                      <w:rFonts w:eastAsia="ＭＳ Ｐ明朝" w:hint="eastAsia"/>
                      <w:b/>
                      <w:sz w:val="20"/>
                      <w:szCs w:val="20"/>
                    </w:rPr>
                    <w:t>．四つのテスト</w:t>
                  </w:r>
                </w:p>
                <w:p w:rsidR="004E4622" w:rsidRDefault="004E4622" w:rsidP="00E16FA9">
                  <w:pPr>
                    <w:spacing w:line="0" w:lineRule="atLeast"/>
                    <w:ind w:left="201" w:hangingChars="100" w:hanging="201"/>
                    <w:rPr>
                      <w:rFonts w:eastAsia="ＭＳ Ｐ明朝"/>
                      <w:b/>
                      <w:sz w:val="20"/>
                      <w:szCs w:val="20"/>
                    </w:rPr>
                  </w:pPr>
                  <w:r>
                    <w:rPr>
                      <w:rFonts w:eastAsia="ＭＳ Ｐ明朝" w:hint="eastAsia"/>
                      <w:b/>
                      <w:sz w:val="20"/>
                      <w:szCs w:val="20"/>
                    </w:rPr>
                    <w:t>4</w:t>
                  </w:r>
                  <w:r w:rsidRPr="007A4EF3">
                    <w:rPr>
                      <w:rFonts w:eastAsia="ＭＳ Ｐ明朝" w:hint="eastAsia"/>
                      <w:b/>
                      <w:sz w:val="20"/>
                      <w:szCs w:val="20"/>
                    </w:rPr>
                    <w:t>．</w:t>
                  </w:r>
                  <w:r>
                    <w:rPr>
                      <w:rFonts w:eastAsia="ＭＳ Ｐ明朝" w:hint="eastAsia"/>
                      <w:b/>
                      <w:sz w:val="20"/>
                      <w:szCs w:val="20"/>
                    </w:rPr>
                    <w:t>お客様紹介</w:t>
                  </w:r>
                </w:p>
                <w:p w:rsidR="004E4622" w:rsidRDefault="004E4622" w:rsidP="00E16FA9">
                  <w:pPr>
                    <w:spacing w:line="0" w:lineRule="atLeast"/>
                    <w:ind w:left="201" w:hangingChars="100" w:hanging="201"/>
                    <w:rPr>
                      <w:rFonts w:eastAsia="ＭＳ Ｐ明朝"/>
                      <w:b/>
                      <w:sz w:val="20"/>
                      <w:szCs w:val="20"/>
                    </w:rPr>
                  </w:pPr>
                  <w:r>
                    <w:rPr>
                      <w:rFonts w:eastAsia="ＭＳ Ｐ明朝" w:hint="eastAsia"/>
                      <w:b/>
                      <w:sz w:val="20"/>
                      <w:szCs w:val="20"/>
                    </w:rPr>
                    <w:t xml:space="preserve">　　第</w:t>
                  </w:r>
                  <w:r>
                    <w:rPr>
                      <w:rFonts w:eastAsia="ＭＳ Ｐ明朝" w:hint="eastAsia"/>
                      <w:b/>
                      <w:sz w:val="20"/>
                      <w:szCs w:val="20"/>
                    </w:rPr>
                    <w:t>2770</w:t>
                  </w:r>
                  <w:r>
                    <w:rPr>
                      <w:rFonts w:eastAsia="ＭＳ Ｐ明朝" w:hint="eastAsia"/>
                      <w:b/>
                      <w:sz w:val="20"/>
                      <w:szCs w:val="20"/>
                    </w:rPr>
                    <w:t>地区</w:t>
                  </w:r>
                </w:p>
                <w:p w:rsidR="004E4622" w:rsidRPr="008100C3" w:rsidRDefault="004E4622" w:rsidP="008100C3">
                  <w:pPr>
                    <w:spacing w:line="0" w:lineRule="atLeast"/>
                    <w:ind w:left="201" w:hangingChars="100" w:hanging="201"/>
                    <w:rPr>
                      <w:rFonts w:eastAsia="ＭＳ Ｐ明朝"/>
                      <w:b/>
                      <w:sz w:val="20"/>
                      <w:szCs w:val="20"/>
                    </w:rPr>
                  </w:pPr>
                  <w:r>
                    <w:rPr>
                      <w:rFonts w:eastAsia="ＭＳ Ｐ明朝" w:hint="eastAsia"/>
                      <w:b/>
                      <w:sz w:val="20"/>
                      <w:szCs w:val="20"/>
                    </w:rPr>
                    <w:t xml:space="preserve">　　　ガバナー補佐　小林　操　様</w:t>
                  </w:r>
                </w:p>
                <w:p w:rsidR="004E4622" w:rsidRPr="008100C3" w:rsidRDefault="004E4622" w:rsidP="008100C3">
                  <w:pPr>
                    <w:spacing w:line="0" w:lineRule="atLeast"/>
                    <w:ind w:left="201" w:hangingChars="100" w:hanging="201"/>
                    <w:rPr>
                      <w:rFonts w:eastAsia="ＭＳ Ｐ明朝"/>
                      <w:b/>
                      <w:sz w:val="20"/>
                      <w:szCs w:val="20"/>
                    </w:rPr>
                  </w:pPr>
                  <w:r>
                    <w:rPr>
                      <w:rFonts w:eastAsia="ＭＳ Ｐ明朝" w:hint="eastAsia"/>
                      <w:b/>
                      <w:sz w:val="20"/>
                      <w:szCs w:val="20"/>
                    </w:rPr>
                    <w:t xml:space="preserve">　　　ガバナー補佐幹事　中澤　伸浩</w:t>
                  </w:r>
                  <w:r>
                    <w:rPr>
                      <w:rFonts w:eastAsia="ＭＳ Ｐ明朝" w:hint="eastAsia"/>
                      <w:b/>
                      <w:sz w:val="20"/>
                      <w:szCs w:val="20"/>
                    </w:rPr>
                    <w:t xml:space="preserve"> </w:t>
                  </w:r>
                  <w:r>
                    <w:rPr>
                      <w:rFonts w:eastAsia="ＭＳ Ｐ明朝" w:hint="eastAsia"/>
                      <w:b/>
                      <w:sz w:val="20"/>
                      <w:szCs w:val="20"/>
                    </w:rPr>
                    <w:t>様</w:t>
                  </w:r>
                </w:p>
                <w:p w:rsidR="004E4622" w:rsidRDefault="004E4622" w:rsidP="00E16FA9">
                  <w:pPr>
                    <w:spacing w:line="0" w:lineRule="atLeast"/>
                    <w:ind w:left="201" w:hangingChars="100" w:hanging="201"/>
                    <w:rPr>
                      <w:rFonts w:eastAsia="ＭＳ Ｐ明朝"/>
                      <w:b/>
                      <w:sz w:val="20"/>
                      <w:szCs w:val="20"/>
                    </w:rPr>
                  </w:pPr>
                  <w:r>
                    <w:rPr>
                      <w:rFonts w:eastAsia="ＭＳ Ｐ明朝" w:hint="eastAsia"/>
                      <w:b/>
                      <w:sz w:val="20"/>
                      <w:szCs w:val="20"/>
                    </w:rPr>
                    <w:t>5</w:t>
                  </w:r>
                  <w:r w:rsidRPr="007A4EF3">
                    <w:rPr>
                      <w:rFonts w:eastAsia="ＭＳ Ｐ明朝" w:hint="eastAsia"/>
                      <w:b/>
                      <w:sz w:val="20"/>
                      <w:szCs w:val="20"/>
                    </w:rPr>
                    <w:t>．</w:t>
                  </w:r>
                  <w:r>
                    <w:rPr>
                      <w:rFonts w:eastAsia="ＭＳ Ｐ明朝" w:hint="eastAsia"/>
                      <w:b/>
                      <w:sz w:val="20"/>
                      <w:szCs w:val="20"/>
                    </w:rPr>
                    <w:t>会長卓話</w:t>
                  </w:r>
                </w:p>
                <w:p w:rsidR="004E4622" w:rsidRDefault="004E4622" w:rsidP="00E16FA9">
                  <w:pPr>
                    <w:spacing w:line="0" w:lineRule="atLeast"/>
                    <w:ind w:left="201" w:hangingChars="100" w:hanging="201"/>
                    <w:rPr>
                      <w:rFonts w:eastAsia="ＭＳ Ｐ明朝"/>
                      <w:b/>
                      <w:sz w:val="20"/>
                      <w:szCs w:val="20"/>
                    </w:rPr>
                  </w:pPr>
                  <w:r>
                    <w:rPr>
                      <w:rFonts w:eastAsia="ＭＳ Ｐ明朝" w:hint="eastAsia"/>
                      <w:b/>
                      <w:sz w:val="20"/>
                      <w:szCs w:val="20"/>
                    </w:rPr>
                    <w:t>6</w:t>
                  </w:r>
                  <w:r w:rsidRPr="002B4E1C">
                    <w:rPr>
                      <w:rFonts w:eastAsia="ＭＳ Ｐ明朝" w:hint="eastAsia"/>
                      <w:b/>
                      <w:sz w:val="20"/>
                      <w:szCs w:val="20"/>
                    </w:rPr>
                    <w:t>．</w:t>
                  </w:r>
                  <w:r>
                    <w:rPr>
                      <w:rFonts w:eastAsia="ＭＳ Ｐ明朝" w:hint="eastAsia"/>
                      <w:b/>
                      <w:sz w:val="20"/>
                      <w:szCs w:val="20"/>
                    </w:rPr>
                    <w:t>幹事報告</w:t>
                  </w:r>
                </w:p>
                <w:p w:rsidR="004E4622" w:rsidRDefault="004E4622" w:rsidP="00E16FA9">
                  <w:pPr>
                    <w:spacing w:line="0" w:lineRule="atLeast"/>
                    <w:ind w:left="201" w:hangingChars="100" w:hanging="201"/>
                    <w:rPr>
                      <w:rFonts w:eastAsia="ＭＳ Ｐ明朝"/>
                      <w:b/>
                      <w:sz w:val="20"/>
                      <w:szCs w:val="20"/>
                    </w:rPr>
                  </w:pPr>
                  <w:r>
                    <w:rPr>
                      <w:rFonts w:eastAsia="ＭＳ Ｐ明朝" w:hint="eastAsia"/>
                      <w:b/>
                      <w:sz w:val="20"/>
                      <w:szCs w:val="20"/>
                    </w:rPr>
                    <w:t>7</w:t>
                  </w:r>
                  <w:r>
                    <w:rPr>
                      <w:rFonts w:eastAsia="ＭＳ Ｐ明朝" w:hint="eastAsia"/>
                      <w:b/>
                      <w:sz w:val="20"/>
                      <w:szCs w:val="20"/>
                    </w:rPr>
                    <w:t>．会長　幹事　副会長　各部門委員長所信表明</w:t>
                  </w:r>
                </w:p>
                <w:p w:rsidR="004E4622" w:rsidRDefault="004E4622" w:rsidP="00E16FA9">
                  <w:pPr>
                    <w:spacing w:line="0" w:lineRule="atLeast"/>
                    <w:ind w:left="201" w:hangingChars="100" w:hanging="201"/>
                    <w:rPr>
                      <w:rFonts w:eastAsia="ＭＳ Ｐ明朝"/>
                      <w:b/>
                      <w:sz w:val="20"/>
                      <w:szCs w:val="20"/>
                    </w:rPr>
                  </w:pPr>
                  <w:r>
                    <w:rPr>
                      <w:rFonts w:eastAsia="ＭＳ Ｐ明朝" w:hint="eastAsia"/>
                      <w:b/>
                      <w:sz w:val="20"/>
                      <w:szCs w:val="20"/>
                    </w:rPr>
                    <w:t>8</w:t>
                  </w:r>
                  <w:r w:rsidRPr="00AE49AC">
                    <w:rPr>
                      <w:rFonts w:eastAsia="ＭＳ Ｐ明朝" w:hint="eastAsia"/>
                      <w:b/>
                      <w:sz w:val="20"/>
                      <w:szCs w:val="20"/>
                    </w:rPr>
                    <w:t>．</w:t>
                  </w:r>
                  <w:r>
                    <w:rPr>
                      <w:rFonts w:eastAsia="ＭＳ Ｐ明朝" w:hint="eastAsia"/>
                      <w:b/>
                      <w:sz w:val="20"/>
                      <w:szCs w:val="20"/>
                    </w:rPr>
                    <w:t>委員会報告</w:t>
                  </w:r>
                </w:p>
                <w:p w:rsidR="004E4622" w:rsidRPr="0081456D" w:rsidRDefault="004E4622" w:rsidP="00E16FA9">
                  <w:pPr>
                    <w:spacing w:line="0" w:lineRule="atLeast"/>
                    <w:ind w:left="201" w:hangingChars="100" w:hanging="201"/>
                    <w:rPr>
                      <w:rFonts w:eastAsia="ＭＳ Ｐ明朝"/>
                      <w:b/>
                      <w:sz w:val="20"/>
                      <w:szCs w:val="20"/>
                    </w:rPr>
                  </w:pPr>
                  <w:r>
                    <w:rPr>
                      <w:rFonts w:eastAsia="ＭＳ Ｐ明朝" w:hint="eastAsia"/>
                      <w:b/>
                      <w:sz w:val="20"/>
                      <w:szCs w:val="20"/>
                    </w:rPr>
                    <w:t>9</w:t>
                  </w:r>
                  <w:r w:rsidRPr="002B4E1C">
                    <w:rPr>
                      <w:rFonts w:eastAsia="ＭＳ Ｐ明朝" w:hint="eastAsia"/>
                      <w:b/>
                      <w:sz w:val="20"/>
                      <w:szCs w:val="20"/>
                    </w:rPr>
                    <w:t>．</w:t>
                  </w:r>
                  <w:r>
                    <w:rPr>
                      <w:rFonts w:eastAsia="ＭＳ Ｐ明朝"/>
                      <w:b/>
                      <w:sz w:val="20"/>
                      <w:szCs w:val="20"/>
                    </w:rPr>
                    <w:t>スマイル報告</w:t>
                  </w:r>
                </w:p>
                <w:p w:rsidR="004E4622" w:rsidRPr="004730D9" w:rsidRDefault="004E4622" w:rsidP="004730D9">
                  <w:pPr>
                    <w:tabs>
                      <w:tab w:val="left" w:pos="129"/>
                      <w:tab w:val="left" w:pos="2520"/>
                    </w:tabs>
                    <w:spacing w:line="0" w:lineRule="atLeast"/>
                    <w:ind w:right="-75"/>
                    <w:jc w:val="left"/>
                    <w:rPr>
                      <w:rFonts w:eastAsia="ＭＳ Ｐ明朝"/>
                      <w:b/>
                      <w:sz w:val="20"/>
                      <w:szCs w:val="20"/>
                    </w:rPr>
                  </w:pPr>
                  <w:r>
                    <w:rPr>
                      <w:rFonts w:eastAsia="ＭＳ Ｐ明朝" w:hint="eastAsia"/>
                      <w:b/>
                      <w:sz w:val="20"/>
                      <w:szCs w:val="20"/>
                    </w:rPr>
                    <w:t>10</w:t>
                  </w:r>
                  <w:r w:rsidRPr="002B4E1C">
                    <w:rPr>
                      <w:rFonts w:eastAsia="ＭＳ Ｐ明朝" w:hint="eastAsia"/>
                      <w:b/>
                      <w:sz w:val="20"/>
                      <w:szCs w:val="20"/>
                    </w:rPr>
                    <w:t>．</w:t>
                  </w:r>
                  <w:r>
                    <w:rPr>
                      <w:rFonts w:eastAsia="ＭＳ Ｐ明朝" w:hint="eastAsia"/>
                      <w:b/>
                      <w:sz w:val="20"/>
                      <w:szCs w:val="20"/>
                    </w:rPr>
                    <w:t>出席報告</w:t>
                  </w:r>
                </w:p>
                <w:p w:rsidR="004E4622" w:rsidRPr="00535833" w:rsidRDefault="004E4622" w:rsidP="004730D9">
                  <w:pPr>
                    <w:jc w:val="center"/>
                    <w:rPr>
                      <w:rFonts w:ascii="ＭＳ Ｐ明朝" w:eastAsia="ＭＳ Ｐ明朝" w:hAnsi="ＭＳ Ｐ明朝"/>
                      <w:b/>
                      <w:color w:val="000000"/>
                      <w:sz w:val="20"/>
                      <w:szCs w:val="20"/>
                    </w:rPr>
                  </w:pPr>
                </w:p>
                <w:p w:rsidR="004E4622" w:rsidRPr="004730D9" w:rsidRDefault="004E4622"/>
                <w:p w:rsidR="004E4622" w:rsidRDefault="004E4622"/>
                <w:p w:rsidR="004E4622" w:rsidRDefault="004E4622"/>
                <w:p w:rsidR="004E4622" w:rsidRDefault="004E4622" w:rsidP="004730D9">
                  <w:pPr>
                    <w:jc w:val="center"/>
                    <w:rPr>
                      <w:rFonts w:ascii="ＭＳ Ｐ明朝" w:eastAsia="ＭＳ Ｐ明朝" w:hAnsi="ＭＳ Ｐ明朝"/>
                      <w:b/>
                      <w:color w:val="000000"/>
                      <w:sz w:val="20"/>
                      <w:szCs w:val="20"/>
                    </w:rPr>
                  </w:pPr>
                </w:p>
                <w:p w:rsidR="004E4622" w:rsidRPr="00535833" w:rsidRDefault="004E4622" w:rsidP="004730D9">
                  <w:pPr>
                    <w:jc w:val="center"/>
                    <w:rPr>
                      <w:rFonts w:ascii="ＭＳ Ｐ明朝" w:eastAsia="ＭＳ Ｐ明朝" w:hAnsi="ＭＳ Ｐ明朝"/>
                      <w:b/>
                      <w:color w:val="000000"/>
                      <w:sz w:val="20"/>
                      <w:szCs w:val="20"/>
                    </w:rPr>
                  </w:pPr>
                </w:p>
                <w:p w:rsidR="004E4622" w:rsidRDefault="004E4622" w:rsidP="004730D9">
                  <w:pPr>
                    <w:jc w:val="center"/>
                    <w:rPr>
                      <w:rFonts w:ascii="ＭＳ Ｐ明朝" w:eastAsia="ＭＳ Ｐ明朝" w:hAnsi="ＭＳ Ｐ明朝"/>
                      <w:b/>
                      <w:color w:val="000000"/>
                      <w:sz w:val="20"/>
                      <w:szCs w:val="20"/>
                    </w:rPr>
                  </w:pPr>
                  <w:r w:rsidRPr="00535833">
                    <w:rPr>
                      <w:rFonts w:ascii="ＭＳ Ｐ明朝" w:eastAsia="ＭＳ Ｐ明朝" w:hAnsi="ＭＳ Ｐ明朝" w:hint="eastAsia"/>
                      <w:b/>
                      <w:color w:val="000000"/>
                      <w:sz w:val="20"/>
                      <w:szCs w:val="20"/>
                    </w:rPr>
                    <w:t>次回例会案内　平成</w:t>
                  </w:r>
                  <w:r w:rsidRPr="00535833">
                    <w:rPr>
                      <w:rFonts w:eastAsia="ＭＳ Ｐ明朝"/>
                      <w:b/>
                      <w:color w:val="000000"/>
                      <w:sz w:val="20"/>
                      <w:szCs w:val="20"/>
                    </w:rPr>
                    <w:t>2</w:t>
                  </w:r>
                  <w:r w:rsidRPr="00535833">
                    <w:rPr>
                      <w:rFonts w:eastAsia="ＭＳ Ｐ明朝" w:hint="eastAsia"/>
                      <w:b/>
                      <w:color w:val="000000"/>
                      <w:sz w:val="20"/>
                      <w:szCs w:val="20"/>
                    </w:rPr>
                    <w:t>8</w:t>
                  </w:r>
                  <w:r w:rsidRPr="00535833">
                    <w:rPr>
                      <w:rFonts w:ascii="ＭＳ Ｐ明朝" w:eastAsia="ＭＳ Ｐ明朝" w:hAnsi="ＭＳ Ｐ明朝" w:hint="eastAsia"/>
                      <w:b/>
                      <w:color w:val="000000"/>
                      <w:sz w:val="20"/>
                      <w:szCs w:val="20"/>
                    </w:rPr>
                    <w:t>年</w:t>
                  </w:r>
                  <w:r>
                    <w:rPr>
                      <w:rFonts w:eastAsia="ＭＳ Ｐ明朝" w:hint="eastAsia"/>
                      <w:b/>
                      <w:color w:val="000000"/>
                      <w:sz w:val="20"/>
                      <w:szCs w:val="20"/>
                    </w:rPr>
                    <w:t>7</w:t>
                  </w:r>
                  <w:r w:rsidRPr="00535833">
                    <w:rPr>
                      <w:rFonts w:eastAsia="ＭＳ Ｐ明朝"/>
                      <w:b/>
                      <w:color w:val="000000"/>
                      <w:sz w:val="20"/>
                      <w:szCs w:val="20"/>
                    </w:rPr>
                    <w:t>月</w:t>
                  </w:r>
                  <w:r>
                    <w:rPr>
                      <w:rFonts w:eastAsia="ＭＳ Ｐ明朝" w:hint="eastAsia"/>
                      <w:b/>
                      <w:color w:val="000000"/>
                      <w:sz w:val="20"/>
                      <w:szCs w:val="20"/>
                    </w:rPr>
                    <w:t>13</w:t>
                  </w:r>
                  <w:r w:rsidRPr="00535833">
                    <w:rPr>
                      <w:rFonts w:ascii="ＭＳ Ｐ明朝" w:eastAsia="ＭＳ Ｐ明朝" w:hAnsi="ＭＳ Ｐ明朝" w:hint="eastAsia"/>
                      <w:b/>
                      <w:color w:val="000000"/>
                      <w:sz w:val="20"/>
                      <w:szCs w:val="20"/>
                    </w:rPr>
                    <w:t>日</w:t>
                  </w:r>
                </w:p>
                <w:p w:rsidR="00471891" w:rsidRDefault="00471891" w:rsidP="004730D9">
                  <w:pPr>
                    <w:jc w:val="center"/>
                    <w:rPr>
                      <w:rFonts w:ascii="ＭＳ Ｐ明朝" w:eastAsia="ＭＳ Ｐ明朝" w:hAnsi="ＭＳ Ｐ明朝"/>
                      <w:b/>
                      <w:color w:val="000000"/>
                      <w:sz w:val="20"/>
                      <w:szCs w:val="20"/>
                    </w:rPr>
                  </w:pPr>
                  <w:r>
                    <w:rPr>
                      <w:rFonts w:ascii="ＭＳ Ｐ明朝" w:eastAsia="ＭＳ Ｐ明朝" w:hAnsi="ＭＳ Ｐ明朝" w:hint="eastAsia"/>
                      <w:b/>
                      <w:color w:val="000000"/>
                      <w:sz w:val="20"/>
                      <w:szCs w:val="20"/>
                    </w:rPr>
                    <w:t>結婚記念・誕生日祝い</w:t>
                  </w:r>
                </w:p>
                <w:p w:rsidR="00471891" w:rsidRPr="00535833" w:rsidRDefault="00471891" w:rsidP="004730D9">
                  <w:pPr>
                    <w:jc w:val="center"/>
                    <w:rPr>
                      <w:rFonts w:ascii="ＭＳ Ｐ明朝" w:eastAsia="ＭＳ Ｐ明朝" w:hAnsi="ＭＳ Ｐ明朝"/>
                      <w:b/>
                      <w:color w:val="000000"/>
                      <w:sz w:val="20"/>
                      <w:szCs w:val="20"/>
                    </w:rPr>
                  </w:pPr>
                  <w:r>
                    <w:rPr>
                      <w:rFonts w:ascii="ＭＳ Ｐ明朝" w:eastAsia="ＭＳ Ｐ明朝" w:hAnsi="ＭＳ Ｐ明朝" w:hint="eastAsia"/>
                      <w:b/>
                      <w:color w:val="000000"/>
                      <w:sz w:val="20"/>
                      <w:szCs w:val="20"/>
                    </w:rPr>
                    <w:t>3分間ロータリー情報</w:t>
                  </w:r>
                </w:p>
                <w:p w:rsidR="004E4622" w:rsidRPr="004730D9" w:rsidRDefault="004E4622"/>
              </w:txbxContent>
            </v:textbox>
          </v:shape>
        </w:pict>
      </w:r>
    </w:p>
    <w:p w:rsidR="00715B5B" w:rsidRPr="00E5667F" w:rsidRDefault="00715B5B"/>
    <w:p w:rsidR="00715B5B" w:rsidRPr="00E5667F" w:rsidRDefault="00715B5B"/>
    <w:p w:rsidR="00715B5B" w:rsidRPr="00E5667F" w:rsidRDefault="00715B5B"/>
    <w:p w:rsidR="00715B5B" w:rsidRPr="00E5667F" w:rsidRDefault="00715B5B"/>
    <w:p w:rsidR="00715B5B" w:rsidRPr="00E5667F" w:rsidRDefault="00715B5B"/>
    <w:p w:rsidR="00715B5B" w:rsidRPr="00E5667F" w:rsidRDefault="00715B5B"/>
    <w:p w:rsidR="00715B5B" w:rsidRPr="00E5667F" w:rsidRDefault="00715B5B">
      <w:pPr>
        <w:jc w:val="left"/>
      </w:pPr>
    </w:p>
    <w:p w:rsidR="00715B5B" w:rsidRPr="00E5667F" w:rsidRDefault="00715B5B"/>
    <w:p w:rsidR="00715B5B" w:rsidRPr="00E5667F" w:rsidRDefault="00715B5B"/>
    <w:p w:rsidR="00715B5B" w:rsidRPr="00E5667F" w:rsidRDefault="00715B5B"/>
    <w:p w:rsidR="00715B5B" w:rsidRPr="00E5667F" w:rsidRDefault="00715B5B"/>
    <w:p w:rsidR="00715B5B" w:rsidRPr="00E5667F" w:rsidRDefault="00715B5B"/>
    <w:p w:rsidR="00715B5B" w:rsidRPr="00E5667F" w:rsidRDefault="00715B5B"/>
    <w:p w:rsidR="00715B5B" w:rsidRPr="00E5667F" w:rsidRDefault="00715B5B"/>
    <w:p w:rsidR="00715B5B" w:rsidRPr="00E5667F" w:rsidRDefault="00715B5B"/>
    <w:p w:rsidR="00715B5B" w:rsidRPr="00E5667F" w:rsidRDefault="00715B5B"/>
    <w:p w:rsidR="00715B5B" w:rsidRPr="00E5667F" w:rsidRDefault="00715B5B">
      <w:pPr>
        <w:rPr>
          <w:rFonts w:eastAsia="ＭＳ Ｐ明朝"/>
          <w:szCs w:val="21"/>
        </w:rPr>
      </w:pPr>
    </w:p>
    <w:p w:rsidR="00715B5B" w:rsidRPr="00E5667F" w:rsidRDefault="00715B5B" w:rsidP="00A63899">
      <w:pPr>
        <w:rPr>
          <w:rFonts w:eastAsia="ＭＳ Ｐ明朝"/>
          <w:szCs w:val="21"/>
        </w:rPr>
      </w:pPr>
    </w:p>
    <w:p w:rsidR="00715B5B" w:rsidRPr="00E5667F" w:rsidRDefault="00715B5B" w:rsidP="00A63899">
      <w:pPr>
        <w:rPr>
          <w:rFonts w:eastAsia="ＭＳ Ｐ明朝"/>
          <w:szCs w:val="21"/>
        </w:rPr>
      </w:pPr>
    </w:p>
    <w:p w:rsidR="00715B5B" w:rsidRPr="00E5667F" w:rsidRDefault="00715B5B" w:rsidP="00A63899">
      <w:pPr>
        <w:rPr>
          <w:rFonts w:eastAsia="ＭＳ Ｐ明朝"/>
          <w:szCs w:val="21"/>
        </w:rPr>
      </w:pPr>
    </w:p>
    <w:p w:rsidR="00715B5B" w:rsidRPr="00E5667F" w:rsidRDefault="00D14371" w:rsidP="00A63899">
      <w:pPr>
        <w:rPr>
          <w:rFonts w:eastAsia="ＭＳ Ｐ明朝"/>
          <w:szCs w:val="21"/>
        </w:rPr>
      </w:pPr>
      <w:r>
        <w:rPr>
          <w:rFonts w:eastAsia="ＭＳ Ｐ明朝"/>
          <w:noProof/>
          <w:szCs w:val="21"/>
        </w:rPr>
        <w:pict>
          <v:rect id="_x0000_s1072" style="position:absolute;left:0;text-align:left;margin-left:19.8pt;margin-top:12pt;width:194.25pt;height:78pt;z-index:-251656704" fillcolor="#ff9" strokecolor="#365f91">
            <v:textbox inset="5.85pt,.7pt,5.85pt,.7pt"/>
          </v:rect>
        </w:pict>
      </w:r>
    </w:p>
    <w:p w:rsidR="00715B5B" w:rsidRPr="00E5667F" w:rsidRDefault="00715B5B" w:rsidP="00A63899">
      <w:pPr>
        <w:rPr>
          <w:rFonts w:eastAsia="ＭＳ Ｐ明朝"/>
          <w:szCs w:val="21"/>
        </w:rPr>
      </w:pPr>
    </w:p>
    <w:p w:rsidR="00715B5B" w:rsidRPr="00E5667F" w:rsidRDefault="00715B5B" w:rsidP="00A63899">
      <w:pPr>
        <w:rPr>
          <w:rFonts w:eastAsia="ＭＳ Ｐ明朝"/>
          <w:szCs w:val="21"/>
        </w:rPr>
      </w:pPr>
    </w:p>
    <w:p w:rsidR="00715B5B" w:rsidRPr="00E5667F" w:rsidRDefault="00715B5B" w:rsidP="00A63899">
      <w:pPr>
        <w:rPr>
          <w:rFonts w:eastAsia="ＭＳ Ｐ明朝"/>
          <w:szCs w:val="21"/>
        </w:rPr>
      </w:pPr>
    </w:p>
    <w:p w:rsidR="00715B5B" w:rsidRPr="00E5667F" w:rsidRDefault="00715B5B" w:rsidP="00A63899">
      <w:pPr>
        <w:rPr>
          <w:rFonts w:eastAsia="ＭＳ Ｐ明朝"/>
          <w:szCs w:val="21"/>
        </w:rPr>
      </w:pPr>
    </w:p>
    <w:p w:rsidR="00715B5B" w:rsidRPr="00E5667F" w:rsidRDefault="00715B5B" w:rsidP="00A63899">
      <w:pPr>
        <w:rPr>
          <w:rFonts w:eastAsia="ＭＳ Ｐ明朝"/>
          <w:szCs w:val="21"/>
        </w:rPr>
      </w:pPr>
    </w:p>
    <w:p w:rsidR="00715B5B" w:rsidRPr="00E5667F" w:rsidRDefault="00715B5B" w:rsidP="00E17E61">
      <w:pPr>
        <w:ind w:firstLineChars="1671" w:firstLine="3509"/>
        <w:rPr>
          <w:rFonts w:eastAsia="ＭＳ Ｐ明朝"/>
          <w:szCs w:val="21"/>
        </w:rPr>
      </w:pPr>
      <w:r w:rsidRPr="00E5667F">
        <w:rPr>
          <w:rFonts w:eastAsia="ＭＳ Ｐ明朝" w:hAnsi="ＭＳ Ｐ明朝" w:hint="eastAsia"/>
          <w:szCs w:val="21"/>
        </w:rPr>
        <w:t xml:space="preserve">　　　　　</w:t>
      </w:r>
    </w:p>
    <w:p w:rsidR="00715B5B" w:rsidRPr="00E5667F" w:rsidRDefault="00715B5B" w:rsidP="0039208D">
      <w:pPr>
        <w:rPr>
          <w:rFonts w:eastAsia="ＭＳ Ｐ明朝"/>
          <w:bCs/>
          <w:color w:val="0000FF"/>
          <w:szCs w:val="21"/>
          <w:bdr w:val="single" w:sz="4" w:space="0" w:color="auto"/>
        </w:rPr>
      </w:pPr>
    </w:p>
    <w:p w:rsidR="00715B5B" w:rsidRPr="00E5667F" w:rsidRDefault="00715B5B" w:rsidP="00A02E43">
      <w:pPr>
        <w:rPr>
          <w:rFonts w:eastAsia="ＭＳ Ｐ明朝" w:hAnsi="ＭＳ Ｐ明朝"/>
          <w:b/>
          <w:sz w:val="20"/>
          <w:szCs w:val="20"/>
        </w:rPr>
      </w:pPr>
    </w:p>
    <w:p w:rsidR="002B072D" w:rsidRDefault="002B072D" w:rsidP="00A212B8">
      <w:pPr>
        <w:jc w:val="center"/>
        <w:rPr>
          <w:rFonts w:eastAsia="ＭＳ Ｐ明朝" w:hAnsi="ＭＳ Ｐ明朝"/>
          <w:b/>
          <w:color w:val="0000FF"/>
          <w:kern w:val="0"/>
          <w:sz w:val="24"/>
          <w:bdr w:val="single" w:sz="4" w:space="0" w:color="auto"/>
        </w:rPr>
      </w:pPr>
    </w:p>
    <w:p w:rsidR="007E28F4" w:rsidRDefault="007E28F4" w:rsidP="00A212B8">
      <w:pPr>
        <w:jc w:val="center"/>
        <w:rPr>
          <w:rFonts w:eastAsia="ＭＳ Ｐ明朝" w:hAnsi="ＭＳ Ｐ明朝"/>
          <w:b/>
          <w:color w:val="0000FF"/>
          <w:kern w:val="0"/>
          <w:sz w:val="24"/>
          <w:bdr w:val="single" w:sz="4" w:space="0" w:color="auto"/>
        </w:rPr>
      </w:pPr>
    </w:p>
    <w:p w:rsidR="002B072D" w:rsidRDefault="002B072D" w:rsidP="00A212B8">
      <w:pPr>
        <w:jc w:val="center"/>
        <w:rPr>
          <w:rFonts w:eastAsia="ＭＳ Ｐ明朝" w:hAnsi="ＭＳ Ｐ明朝"/>
          <w:b/>
          <w:color w:val="0000FF"/>
          <w:kern w:val="0"/>
          <w:sz w:val="24"/>
          <w:bdr w:val="single" w:sz="4" w:space="0" w:color="auto"/>
        </w:rPr>
      </w:pPr>
    </w:p>
    <w:p w:rsidR="002B072D" w:rsidRDefault="002B072D" w:rsidP="00A212B8">
      <w:pPr>
        <w:jc w:val="center"/>
        <w:rPr>
          <w:rFonts w:eastAsia="ＭＳ Ｐ明朝" w:hAnsi="ＭＳ Ｐ明朝"/>
          <w:b/>
          <w:color w:val="0000FF"/>
          <w:kern w:val="0"/>
          <w:sz w:val="24"/>
          <w:bdr w:val="single" w:sz="4" w:space="0" w:color="auto"/>
        </w:rPr>
      </w:pPr>
    </w:p>
    <w:p w:rsidR="002B072D" w:rsidRDefault="002B072D" w:rsidP="00A212B8">
      <w:pPr>
        <w:jc w:val="center"/>
        <w:rPr>
          <w:rFonts w:eastAsia="ＭＳ Ｐ明朝" w:hAnsi="ＭＳ Ｐ明朝"/>
          <w:b/>
          <w:color w:val="0000FF"/>
          <w:kern w:val="0"/>
          <w:sz w:val="24"/>
          <w:bdr w:val="single" w:sz="4" w:space="0" w:color="auto"/>
        </w:rPr>
      </w:pPr>
    </w:p>
    <w:p w:rsidR="00715B5B" w:rsidRDefault="00715B5B" w:rsidP="00B8723C">
      <w:pPr>
        <w:jc w:val="center"/>
        <w:rPr>
          <w:rFonts w:eastAsia="ＭＳ Ｐ明朝"/>
          <w:b/>
          <w:color w:val="0000FF"/>
          <w:kern w:val="0"/>
          <w:sz w:val="24"/>
          <w:bdr w:val="single" w:sz="4" w:space="0" w:color="auto"/>
        </w:rPr>
      </w:pPr>
      <w:r w:rsidRPr="00A554D3">
        <w:rPr>
          <w:rFonts w:eastAsia="ＭＳ Ｐ明朝" w:hint="eastAsia"/>
          <w:b/>
          <w:color w:val="0000FF"/>
          <w:kern w:val="0"/>
          <w:sz w:val="24"/>
          <w:bdr w:val="single" w:sz="4" w:space="0" w:color="auto"/>
        </w:rPr>
        <w:t>会長</w:t>
      </w:r>
      <w:r w:rsidR="00B06B0F">
        <w:rPr>
          <w:rFonts w:eastAsia="ＭＳ Ｐ明朝" w:hint="eastAsia"/>
          <w:b/>
          <w:color w:val="0000FF"/>
          <w:kern w:val="0"/>
          <w:sz w:val="24"/>
          <w:bdr w:val="single" w:sz="4" w:space="0" w:color="auto"/>
        </w:rPr>
        <w:t>卓話</w:t>
      </w:r>
    </w:p>
    <w:p w:rsidR="00715B5B" w:rsidRPr="00DD4154" w:rsidRDefault="00AF1F9A" w:rsidP="00B8723C">
      <w:pPr>
        <w:jc w:val="center"/>
        <w:rPr>
          <w:rFonts w:eastAsia="ＭＳ Ｐ明朝"/>
          <w:b/>
          <w:color w:val="0000FF"/>
          <w:kern w:val="0"/>
          <w:sz w:val="24"/>
          <w:bdr w:val="single" w:sz="4" w:space="0" w:color="auto"/>
        </w:rPr>
      </w:pPr>
      <w:r>
        <w:rPr>
          <w:rFonts w:eastAsia="ＭＳ Ｐ明朝"/>
          <w:b/>
          <w:noProof/>
          <w:color w:val="0000FF"/>
          <w:kern w:val="0"/>
          <w:sz w:val="24"/>
        </w:rPr>
        <w:drawing>
          <wp:inline distT="0" distB="0" distL="0" distR="0">
            <wp:extent cx="2321591" cy="1800000"/>
            <wp:effectExtent l="19050" t="0" r="2509" b="0"/>
            <wp:docPr id="45" name="図 10" descr="C:\Documents and Settings\渡辺祐介\デスクトップ\104_FUJI\DSCF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渡辺祐介\デスクトップ\104_FUJI\DSCF4079.JPG"/>
                    <pic:cNvPicPr>
                      <a:picLocks noChangeAspect="1" noChangeArrowheads="1"/>
                    </pic:cNvPicPr>
                  </pic:nvPicPr>
                  <pic:blipFill>
                    <a:blip r:embed="rId9"/>
                    <a:srcRect/>
                    <a:stretch>
                      <a:fillRect/>
                    </a:stretch>
                  </pic:blipFill>
                  <pic:spPr bwMode="auto">
                    <a:xfrm>
                      <a:off x="0" y="0"/>
                      <a:ext cx="2321591" cy="1800000"/>
                    </a:xfrm>
                    <a:prstGeom prst="rect">
                      <a:avLst/>
                    </a:prstGeom>
                    <a:noFill/>
                    <a:ln w="9525">
                      <a:noFill/>
                      <a:miter lim="800000"/>
                      <a:headEnd/>
                      <a:tailEnd/>
                    </a:ln>
                  </pic:spPr>
                </pic:pic>
              </a:graphicData>
            </a:graphic>
          </wp:inline>
        </w:drawing>
      </w:r>
    </w:p>
    <w:p w:rsidR="00715B5B" w:rsidRPr="00937D79" w:rsidRDefault="00AF1F9A" w:rsidP="00B8723C">
      <w:pPr>
        <w:jc w:val="center"/>
        <w:rPr>
          <w:rFonts w:eastAsia="ＭＳ Ｐ明朝"/>
          <w:b/>
          <w:kern w:val="0"/>
          <w:szCs w:val="21"/>
        </w:rPr>
      </w:pPr>
      <w:r>
        <w:rPr>
          <w:rFonts w:eastAsia="ＭＳ Ｐ明朝" w:hint="eastAsia"/>
          <w:b/>
          <w:kern w:val="0"/>
          <w:szCs w:val="21"/>
        </w:rPr>
        <w:t>松井　昭夫</w:t>
      </w:r>
      <w:r w:rsidR="00F030EF">
        <w:rPr>
          <w:rFonts w:eastAsia="ＭＳ Ｐ明朝" w:hint="eastAsia"/>
          <w:b/>
          <w:kern w:val="0"/>
          <w:szCs w:val="21"/>
        </w:rPr>
        <w:t xml:space="preserve">　</w:t>
      </w:r>
      <w:r w:rsidR="00715B5B" w:rsidRPr="00937D79">
        <w:rPr>
          <w:rFonts w:eastAsia="ＭＳ Ｐ明朝" w:hint="eastAsia"/>
          <w:b/>
          <w:kern w:val="0"/>
          <w:szCs w:val="21"/>
        </w:rPr>
        <w:t>会長</w:t>
      </w:r>
    </w:p>
    <w:p w:rsidR="00277804" w:rsidRPr="00277804" w:rsidRDefault="00277804" w:rsidP="00277804">
      <w:pPr>
        <w:pStyle w:val="af3"/>
        <w:ind w:leftChars="0" w:left="0" w:firstLineChars="800" w:firstLine="1680"/>
        <w:rPr>
          <w:rFonts w:eastAsia="ＭＳ Ｐ明朝" w:hAnsi="ＭＳ 明朝"/>
          <w:szCs w:val="21"/>
        </w:rPr>
      </w:pPr>
      <w:r w:rsidRPr="00277804">
        <w:rPr>
          <w:rFonts w:eastAsia="ＭＳ Ｐ明朝" w:hAnsi="ＭＳ 明朝" w:hint="eastAsia"/>
          <w:szCs w:val="21"/>
        </w:rPr>
        <w:t xml:space="preserve">　ご　挨　拶</w:t>
      </w:r>
    </w:p>
    <w:p w:rsidR="00277804" w:rsidRPr="00277804" w:rsidRDefault="00277804" w:rsidP="00277804">
      <w:pPr>
        <w:pStyle w:val="af3"/>
        <w:ind w:leftChars="0" w:left="0" w:firstLineChars="100" w:firstLine="210"/>
        <w:rPr>
          <w:rFonts w:eastAsia="ＭＳ Ｐ明朝" w:hAnsi="ＭＳ 明朝"/>
          <w:szCs w:val="21"/>
        </w:rPr>
      </w:pPr>
      <w:r>
        <w:rPr>
          <w:rFonts w:eastAsia="ＭＳ Ｐ明朝" w:hAnsi="ＭＳ 明朝" w:hint="eastAsia"/>
          <w:szCs w:val="21"/>
        </w:rPr>
        <w:t xml:space="preserve">　</w:t>
      </w:r>
      <w:r w:rsidRPr="00277804">
        <w:rPr>
          <w:rFonts w:eastAsia="ＭＳ Ｐ明朝" w:hAnsi="ＭＳ 明朝" w:hint="eastAsia"/>
          <w:szCs w:val="21"/>
        </w:rPr>
        <w:t xml:space="preserve">　　</w:t>
      </w:r>
      <w:r w:rsidRPr="00277804">
        <w:rPr>
          <w:rFonts w:eastAsia="ＭＳ Ｐ明朝" w:hAnsi="ＭＳ 明朝" w:hint="eastAsia"/>
          <w:szCs w:val="21"/>
        </w:rPr>
        <w:t>2016</w:t>
      </w:r>
      <w:r w:rsidRPr="00277804">
        <w:rPr>
          <w:rFonts w:eastAsia="ＭＳ Ｐ明朝" w:hAnsi="ＭＳ 明朝" w:hint="eastAsia"/>
          <w:szCs w:val="21"/>
        </w:rPr>
        <w:t>－</w:t>
      </w:r>
      <w:r w:rsidRPr="00277804">
        <w:rPr>
          <w:rFonts w:eastAsia="ＭＳ Ｐ明朝" w:hAnsi="ＭＳ 明朝" w:hint="eastAsia"/>
          <w:szCs w:val="21"/>
        </w:rPr>
        <w:t>2017</w:t>
      </w:r>
      <w:r w:rsidRPr="00277804">
        <w:rPr>
          <w:rFonts w:eastAsia="ＭＳ Ｐ明朝" w:hAnsi="ＭＳ 明朝" w:hint="eastAsia"/>
          <w:szCs w:val="21"/>
        </w:rPr>
        <w:t>年度越谷北ロータリークラブ</w:t>
      </w:r>
    </w:p>
    <w:p w:rsidR="007E6FD6" w:rsidRDefault="00D52B5B" w:rsidP="008C569D">
      <w:pPr>
        <w:pStyle w:val="af3"/>
        <w:ind w:leftChars="0" w:left="0"/>
        <w:rPr>
          <w:rFonts w:eastAsia="ＭＳ Ｐ明朝" w:hAnsi="ＭＳ 明朝" w:hint="eastAsia"/>
          <w:szCs w:val="21"/>
        </w:rPr>
      </w:pPr>
      <w:r>
        <w:rPr>
          <w:rFonts w:eastAsia="ＭＳ Ｐ明朝" w:hAnsi="ＭＳ 明朝" w:hint="eastAsia"/>
          <w:szCs w:val="21"/>
        </w:rPr>
        <w:t xml:space="preserve">　　　　　　　　　　　</w:t>
      </w:r>
      <w:r w:rsidR="00277804" w:rsidRPr="00277804">
        <w:rPr>
          <w:rFonts w:eastAsia="ＭＳ Ｐ明朝" w:hAnsi="ＭＳ 明朝" w:hint="eastAsia"/>
          <w:szCs w:val="21"/>
        </w:rPr>
        <w:t>会長　松井　昭夫</w:t>
      </w:r>
      <w:r w:rsidR="00277804">
        <w:rPr>
          <w:rFonts w:eastAsia="ＭＳ Ｐ明朝" w:hAnsi="ＭＳ 明朝" w:hint="eastAsia"/>
          <w:szCs w:val="21"/>
        </w:rPr>
        <w:t xml:space="preserve">　　</w:t>
      </w:r>
    </w:p>
    <w:p w:rsidR="00277804" w:rsidRPr="00277804" w:rsidRDefault="00277804" w:rsidP="008C569D">
      <w:pPr>
        <w:pStyle w:val="af3"/>
        <w:ind w:leftChars="0" w:left="0"/>
        <w:rPr>
          <w:rFonts w:eastAsia="ＭＳ Ｐ明朝" w:hAnsi="ＭＳ 明朝"/>
          <w:szCs w:val="21"/>
        </w:rPr>
      </w:pPr>
      <w:r w:rsidRPr="00277804">
        <w:rPr>
          <w:rFonts w:eastAsia="ＭＳ Ｐ明朝" w:hAnsi="ＭＳ 明朝" w:hint="eastAsia"/>
          <w:szCs w:val="21"/>
        </w:rPr>
        <w:t>会長提言</w:t>
      </w:r>
      <w:r w:rsidRPr="00277804">
        <w:rPr>
          <w:rFonts w:eastAsia="ＭＳ Ｐ明朝" w:hAnsi="ＭＳ 明朝" w:hint="eastAsia"/>
          <w:b/>
          <w:szCs w:val="21"/>
        </w:rPr>
        <w:t xml:space="preserve">「高潔さを持って、奉仕と・親睦に・友情を」　　</w:t>
      </w:r>
    </w:p>
    <w:p w:rsidR="00277804" w:rsidRPr="00277804" w:rsidRDefault="00277804" w:rsidP="008C569D">
      <w:pPr>
        <w:pStyle w:val="af3"/>
        <w:ind w:leftChars="0" w:left="0" w:firstLineChars="85" w:firstLine="178"/>
        <w:rPr>
          <w:rFonts w:eastAsia="ＭＳ Ｐ明朝" w:hAnsi="ＭＳ 明朝"/>
          <w:szCs w:val="21"/>
        </w:rPr>
      </w:pPr>
      <w:r w:rsidRPr="00277804">
        <w:rPr>
          <w:rFonts w:eastAsia="ＭＳ Ｐ明朝" w:hAnsi="ＭＳ 明朝" w:hint="eastAsia"/>
          <w:szCs w:val="21"/>
        </w:rPr>
        <w:t>このたび伝統ある越谷北ロータリークラブ第</w:t>
      </w:r>
      <w:r w:rsidRPr="00277804">
        <w:rPr>
          <w:rFonts w:eastAsia="ＭＳ Ｐ明朝" w:hAnsi="ＭＳ 明朝" w:hint="eastAsia"/>
          <w:szCs w:val="21"/>
        </w:rPr>
        <w:t>41</w:t>
      </w:r>
      <w:r>
        <w:rPr>
          <w:rFonts w:eastAsia="ＭＳ Ｐ明朝" w:hAnsi="ＭＳ 明朝" w:hint="eastAsia"/>
          <w:szCs w:val="21"/>
        </w:rPr>
        <w:t>代会長にご指名頂きました松井昭夫</w:t>
      </w:r>
      <w:r w:rsidRPr="00277804">
        <w:rPr>
          <w:rFonts w:eastAsia="ＭＳ Ｐ明朝" w:hAnsi="ＭＳ 明朝" w:hint="eastAsia"/>
          <w:szCs w:val="21"/>
        </w:rPr>
        <w:t>ございます。</w:t>
      </w:r>
    </w:p>
    <w:p w:rsidR="00277804" w:rsidRPr="00277804" w:rsidRDefault="00277804" w:rsidP="008C569D">
      <w:pPr>
        <w:pStyle w:val="af3"/>
        <w:ind w:leftChars="0" w:left="0" w:firstLineChars="85" w:firstLine="178"/>
        <w:rPr>
          <w:rFonts w:eastAsia="ＭＳ Ｐ明朝" w:hAnsi="ＭＳ 明朝"/>
          <w:szCs w:val="21"/>
        </w:rPr>
      </w:pPr>
      <w:r w:rsidRPr="00277804">
        <w:rPr>
          <w:rFonts w:eastAsia="ＭＳ Ｐ明朝" w:hAnsi="ＭＳ 明朝" w:hint="eastAsia"/>
          <w:szCs w:val="21"/>
        </w:rPr>
        <w:t>平成</w:t>
      </w:r>
      <w:r w:rsidRPr="00277804">
        <w:rPr>
          <w:rFonts w:eastAsia="ＭＳ Ｐ明朝" w:hAnsi="ＭＳ 明朝" w:hint="eastAsia"/>
          <w:szCs w:val="21"/>
        </w:rPr>
        <w:t>18</w:t>
      </w:r>
      <w:r w:rsidRPr="00277804">
        <w:rPr>
          <w:rFonts w:eastAsia="ＭＳ Ｐ明朝" w:hAnsi="ＭＳ 明朝" w:hint="eastAsia"/>
          <w:szCs w:val="21"/>
        </w:rPr>
        <w:t>年</w:t>
      </w:r>
      <w:r w:rsidRPr="00277804">
        <w:rPr>
          <w:rFonts w:eastAsia="ＭＳ Ｐ明朝" w:hAnsi="ＭＳ 明朝" w:hint="eastAsia"/>
          <w:szCs w:val="21"/>
        </w:rPr>
        <w:t>4</w:t>
      </w:r>
      <w:r w:rsidRPr="00277804">
        <w:rPr>
          <w:rFonts w:eastAsia="ＭＳ Ｐ明朝" w:hAnsi="ＭＳ 明朝" w:hint="eastAsia"/>
          <w:szCs w:val="21"/>
        </w:rPr>
        <w:t>月に入会させて頂きまして</w:t>
      </w:r>
      <w:r w:rsidRPr="00277804">
        <w:rPr>
          <w:rFonts w:eastAsia="ＭＳ Ｐ明朝" w:hAnsi="ＭＳ 明朝" w:hint="eastAsia"/>
          <w:szCs w:val="21"/>
        </w:rPr>
        <w:t>10</w:t>
      </w:r>
      <w:r w:rsidRPr="00277804">
        <w:rPr>
          <w:rFonts w:eastAsia="ＭＳ Ｐ明朝" w:hAnsi="ＭＳ 明朝" w:hint="eastAsia"/>
          <w:szCs w:val="21"/>
        </w:rPr>
        <w:t>年になります。その間一柳年度のクラブ幹事を務めさせて頂きました。浅学菲才の身でありますが、会員皆様のご指導ご協力を頂きながら全力で職責を全うさせて頂く所存です。一年間宜しく御願い申し上げます。</w:t>
      </w:r>
    </w:p>
    <w:p w:rsidR="00471891" w:rsidRDefault="00277804" w:rsidP="008C569D">
      <w:pPr>
        <w:pStyle w:val="af3"/>
        <w:ind w:leftChars="0" w:left="0" w:firstLineChars="100" w:firstLine="210"/>
        <w:rPr>
          <w:rFonts w:eastAsia="ＭＳ Ｐ明朝" w:hAnsi="ＭＳ 明朝"/>
          <w:b/>
          <w:szCs w:val="21"/>
        </w:rPr>
      </w:pPr>
      <w:r w:rsidRPr="00277804">
        <w:rPr>
          <w:rFonts w:eastAsia="ＭＳ Ｐ明朝" w:hAnsi="ＭＳ 明朝" w:hint="eastAsia"/>
          <w:szCs w:val="21"/>
        </w:rPr>
        <w:t>さて</w:t>
      </w:r>
      <w:r w:rsidRPr="00277804">
        <w:rPr>
          <w:rFonts w:eastAsia="ＭＳ Ｐ明朝" w:hAnsi="ＭＳ 明朝" w:hint="eastAsia"/>
          <w:szCs w:val="21"/>
        </w:rPr>
        <w:t>2016</w:t>
      </w:r>
      <w:r w:rsidRPr="00277804">
        <w:rPr>
          <w:rFonts w:eastAsia="ＭＳ Ｐ明朝" w:hAnsi="ＭＳ 明朝" w:hint="eastAsia"/>
          <w:szCs w:val="21"/>
        </w:rPr>
        <w:t>－</w:t>
      </w:r>
      <w:r w:rsidRPr="00277804">
        <w:rPr>
          <w:rFonts w:eastAsia="ＭＳ Ｐ明朝" w:hAnsi="ＭＳ 明朝" w:hint="eastAsia"/>
          <w:szCs w:val="21"/>
        </w:rPr>
        <w:t>2017</w:t>
      </w:r>
      <w:r w:rsidRPr="00277804">
        <w:rPr>
          <w:rFonts w:eastAsia="ＭＳ Ｐ明朝" w:hAnsi="ＭＳ 明朝" w:hint="eastAsia"/>
          <w:szCs w:val="21"/>
        </w:rPr>
        <w:t>年度</w:t>
      </w:r>
      <w:r w:rsidRPr="00277804">
        <w:rPr>
          <w:rFonts w:eastAsia="ＭＳ Ｐ明朝" w:hAnsi="ＭＳ 明朝" w:hint="eastAsia"/>
          <w:szCs w:val="21"/>
        </w:rPr>
        <w:t>RI</w:t>
      </w:r>
      <w:r w:rsidRPr="00277804">
        <w:rPr>
          <w:rFonts w:eastAsia="ＭＳ Ｐ明朝" w:hAnsi="ＭＳ 明朝" w:hint="eastAsia"/>
          <w:szCs w:val="21"/>
        </w:rPr>
        <w:t>会長のジョンＦ．ジャーム氏は</w:t>
      </w:r>
      <w:r w:rsidRPr="00277804">
        <w:rPr>
          <w:rFonts w:eastAsia="ＭＳ Ｐ明朝" w:hAnsi="ＭＳ 明朝" w:hint="eastAsia"/>
          <w:b/>
          <w:szCs w:val="21"/>
        </w:rPr>
        <w:t>「</w:t>
      </w:r>
      <w:r w:rsidRPr="00277804">
        <w:rPr>
          <w:rFonts w:eastAsia="ＭＳ Ｐ明朝" w:hAnsi="ＭＳ 明朝" w:hint="eastAsia"/>
          <w:b/>
          <w:szCs w:val="21"/>
        </w:rPr>
        <w:t>ROTARY</w:t>
      </w:r>
      <w:r w:rsidRPr="00277804">
        <w:rPr>
          <w:rFonts w:eastAsia="ＭＳ Ｐ明朝" w:hAnsi="ＭＳ 明朝" w:hint="eastAsia"/>
          <w:b/>
          <w:szCs w:val="21"/>
        </w:rPr>
        <w:t>・</w:t>
      </w:r>
      <w:r w:rsidRPr="00277804">
        <w:rPr>
          <w:rFonts w:eastAsia="ＭＳ Ｐ明朝" w:hAnsi="ＭＳ 明朝" w:hint="eastAsia"/>
          <w:b/>
          <w:szCs w:val="21"/>
        </w:rPr>
        <w:t>SERVING</w:t>
      </w:r>
      <w:r w:rsidRPr="00277804">
        <w:rPr>
          <w:rFonts w:eastAsia="ＭＳ Ｐ明朝" w:hAnsi="ＭＳ 明朝" w:hint="eastAsia"/>
          <w:szCs w:val="21"/>
        </w:rPr>
        <w:t xml:space="preserve">　</w:t>
      </w:r>
      <w:r w:rsidRPr="00277804">
        <w:rPr>
          <w:rFonts w:eastAsia="ＭＳ Ｐ明朝" w:hAnsi="ＭＳ 明朝" w:hint="eastAsia"/>
          <w:b/>
          <w:szCs w:val="21"/>
        </w:rPr>
        <w:t>HUMANITY]</w:t>
      </w:r>
    </w:p>
    <w:p w:rsidR="00277804" w:rsidRPr="00277804" w:rsidRDefault="00277804" w:rsidP="00471891">
      <w:pPr>
        <w:pStyle w:val="af3"/>
        <w:ind w:leftChars="0" w:left="0"/>
        <w:rPr>
          <w:rFonts w:eastAsia="ＭＳ Ｐ明朝" w:hAnsi="ＭＳ 明朝"/>
          <w:szCs w:val="21"/>
        </w:rPr>
      </w:pPr>
      <w:r w:rsidRPr="00277804">
        <w:rPr>
          <w:rFonts w:eastAsia="ＭＳ Ｐ明朝" w:hAnsi="ＭＳ 明朝" w:hint="eastAsia"/>
          <w:szCs w:val="21"/>
        </w:rPr>
        <w:t xml:space="preserve">　</w:t>
      </w:r>
      <w:r w:rsidRPr="00277804">
        <w:rPr>
          <w:rFonts w:eastAsia="ＭＳ Ｐ明朝" w:hAnsi="ＭＳ 明朝" w:hint="eastAsia"/>
          <w:b/>
          <w:szCs w:val="21"/>
        </w:rPr>
        <w:t>「人類に奉仕　するロータリー」</w:t>
      </w:r>
      <w:r>
        <w:rPr>
          <w:rFonts w:eastAsia="ＭＳ Ｐ明朝" w:hAnsi="ＭＳ 明朝" w:hint="eastAsia"/>
          <w:szCs w:val="21"/>
        </w:rPr>
        <w:t>のテーマ</w:t>
      </w:r>
      <w:r w:rsidRPr="00277804">
        <w:rPr>
          <w:rFonts w:eastAsia="ＭＳ Ｐ明朝" w:hAnsi="ＭＳ 明朝" w:hint="eastAsia"/>
          <w:szCs w:val="21"/>
        </w:rPr>
        <w:t>を提言されました。　ロータリーは変革を遂げ、時代の変化に対応し、前進しています。</w:t>
      </w:r>
    </w:p>
    <w:p w:rsidR="00277804" w:rsidRPr="00277804" w:rsidRDefault="00277804" w:rsidP="008C569D">
      <w:pPr>
        <w:pStyle w:val="af3"/>
        <w:ind w:leftChars="0" w:left="0" w:firstLineChars="85" w:firstLine="178"/>
        <w:rPr>
          <w:rFonts w:eastAsia="ＭＳ Ｐ明朝" w:hAnsi="ＭＳ 明朝"/>
          <w:szCs w:val="21"/>
        </w:rPr>
      </w:pPr>
      <w:r w:rsidRPr="00277804">
        <w:rPr>
          <w:rFonts w:eastAsia="ＭＳ Ｐ明朝" w:hAnsi="ＭＳ 明朝" w:hint="eastAsia"/>
          <w:szCs w:val="21"/>
        </w:rPr>
        <w:lastRenderedPageBreak/>
        <w:t>多感性を強みとするロータリーは、今も職業分類を基本としています。</w:t>
      </w:r>
    </w:p>
    <w:p w:rsidR="00277804" w:rsidRPr="00277804" w:rsidRDefault="00277804" w:rsidP="008C569D">
      <w:pPr>
        <w:pStyle w:val="af3"/>
        <w:ind w:leftChars="0" w:left="0" w:firstLineChars="85" w:firstLine="178"/>
        <w:rPr>
          <w:rFonts w:eastAsia="ＭＳ Ｐ明朝" w:hAnsi="ＭＳ 明朝"/>
          <w:szCs w:val="21"/>
        </w:rPr>
      </w:pPr>
      <w:r>
        <w:rPr>
          <w:rFonts w:eastAsia="ＭＳ Ｐ明朝" w:hAnsi="ＭＳ 明朝" w:hint="eastAsia"/>
          <w:szCs w:val="21"/>
        </w:rPr>
        <w:t>高い倫理基準は時代を超えた価値観であると信じる私たちは今も「四つ</w:t>
      </w:r>
      <w:r w:rsidRPr="00277804">
        <w:rPr>
          <w:rFonts w:eastAsia="ＭＳ Ｐ明朝" w:hAnsi="ＭＳ 明朝" w:hint="eastAsia"/>
          <w:szCs w:val="21"/>
        </w:rPr>
        <w:t>のテスト」を壁に掲げています。そして何よりも、ポール・ハリスが信じたのと同じように　人生の最大の目的は人類に奉仕することだと信じています。」と述べられております。</w:t>
      </w:r>
    </w:p>
    <w:p w:rsidR="00277804" w:rsidRPr="00277804" w:rsidRDefault="00277804" w:rsidP="008C569D">
      <w:pPr>
        <w:pStyle w:val="af3"/>
        <w:ind w:leftChars="0" w:left="0" w:firstLineChars="100" w:firstLine="210"/>
        <w:rPr>
          <w:rFonts w:eastAsia="ＭＳ Ｐ明朝" w:hAnsi="ＭＳ 明朝"/>
          <w:szCs w:val="21"/>
        </w:rPr>
      </w:pPr>
      <w:r w:rsidRPr="00277804">
        <w:rPr>
          <w:rFonts w:eastAsia="ＭＳ Ｐ明朝" w:hAnsi="ＭＳ 明朝" w:hint="eastAsia"/>
          <w:szCs w:val="21"/>
        </w:rPr>
        <w:t>其れに基づき</w:t>
      </w:r>
      <w:r w:rsidRPr="00277804">
        <w:rPr>
          <w:rFonts w:eastAsia="ＭＳ Ｐ明朝" w:hAnsi="ＭＳ 明朝" w:hint="eastAsia"/>
          <w:szCs w:val="21"/>
        </w:rPr>
        <w:t>2016</w:t>
      </w:r>
      <w:r w:rsidRPr="00277804">
        <w:rPr>
          <w:rFonts w:eastAsia="ＭＳ Ｐ明朝" w:hAnsi="ＭＳ 明朝" w:hint="eastAsia"/>
          <w:szCs w:val="21"/>
        </w:rPr>
        <w:t>－</w:t>
      </w:r>
      <w:r w:rsidR="00A57D9E">
        <w:rPr>
          <w:rFonts w:eastAsia="ＭＳ Ｐ明朝" w:hAnsi="ＭＳ 明朝" w:hint="eastAsia"/>
          <w:szCs w:val="21"/>
        </w:rPr>
        <w:t>2</w:t>
      </w:r>
      <w:r w:rsidRPr="00277804">
        <w:rPr>
          <w:rFonts w:eastAsia="ＭＳ Ｐ明朝" w:hAnsi="ＭＳ 明朝" w:hint="eastAsia"/>
          <w:szCs w:val="21"/>
        </w:rPr>
        <w:t>017</w:t>
      </w:r>
      <w:r w:rsidRPr="00277804">
        <w:rPr>
          <w:rFonts w:eastAsia="ＭＳ Ｐ明朝" w:hAnsi="ＭＳ 明朝" w:hint="eastAsia"/>
          <w:szCs w:val="21"/>
        </w:rPr>
        <w:t>年度国際ロータリー</w:t>
      </w:r>
      <w:r w:rsidRPr="00277804">
        <w:rPr>
          <w:rFonts w:eastAsia="ＭＳ Ｐ明朝" w:hAnsi="ＭＳ 明朝" w:hint="eastAsia"/>
          <w:szCs w:val="21"/>
        </w:rPr>
        <w:t>2770</w:t>
      </w:r>
      <w:r w:rsidRPr="00277804">
        <w:rPr>
          <w:rFonts w:eastAsia="ＭＳ Ｐ明朝" w:hAnsi="ＭＳ 明朝" w:hint="eastAsia"/>
          <w:szCs w:val="21"/>
        </w:rPr>
        <w:t>地区、淺水尚伸ガバナーは地区活動方針を</w:t>
      </w:r>
      <w:r w:rsidR="001A4094" w:rsidRPr="007E6FD6">
        <w:rPr>
          <w:rFonts w:eastAsia="ＭＳ Ｐ明朝" w:hAnsi="ＭＳ 明朝" w:hint="eastAsia"/>
          <w:szCs w:val="21"/>
        </w:rPr>
        <w:t>RI</w:t>
      </w:r>
      <w:r w:rsidRPr="00277804">
        <w:rPr>
          <w:rFonts w:eastAsia="ＭＳ Ｐ明朝" w:hAnsi="ＭＳ 明朝" w:hint="eastAsia"/>
          <w:szCs w:val="21"/>
        </w:rPr>
        <w:t>テーマと同一の</w:t>
      </w:r>
      <w:r w:rsidRPr="00277804">
        <w:rPr>
          <w:rFonts w:eastAsia="ＭＳ Ｐ明朝" w:hAnsi="ＭＳ 明朝" w:hint="eastAsia"/>
          <w:b/>
          <w:szCs w:val="21"/>
        </w:rPr>
        <w:t>「</w:t>
      </w:r>
      <w:r w:rsidRPr="00277804">
        <w:rPr>
          <w:rFonts w:eastAsia="ＭＳ Ｐ明朝" w:hAnsi="ＭＳ 明朝" w:hint="eastAsia"/>
          <w:b/>
          <w:szCs w:val="21"/>
        </w:rPr>
        <w:t>ROTARY SERVING HUMANITY</w:t>
      </w:r>
      <w:r w:rsidRPr="00277804">
        <w:rPr>
          <w:rFonts w:eastAsia="ＭＳ Ｐ明朝" w:hAnsi="ＭＳ 明朝" w:hint="eastAsia"/>
          <w:b/>
          <w:szCs w:val="21"/>
        </w:rPr>
        <w:t>」</w:t>
      </w:r>
      <w:r w:rsidRPr="00277804">
        <w:rPr>
          <w:rFonts w:eastAsia="ＭＳ Ｐ明朝" w:hAnsi="ＭＳ 明朝" w:hint="eastAsia"/>
          <w:szCs w:val="21"/>
        </w:rPr>
        <w:t>を地区の活動方針とし、地区運営方針として</w:t>
      </w:r>
      <w:r w:rsidRPr="00277804">
        <w:rPr>
          <w:rFonts w:eastAsia="ＭＳ Ｐ明朝" w:hAnsi="ＭＳ 明朝" w:hint="eastAsia"/>
          <w:b/>
          <w:szCs w:val="21"/>
        </w:rPr>
        <w:t>「楽しいロータリークラブを作り上げよう」</w:t>
      </w:r>
      <w:r w:rsidRPr="00277804">
        <w:rPr>
          <w:rFonts w:eastAsia="ＭＳ Ｐ明朝" w:hAnsi="ＭＳ 明朝" w:hint="eastAsia"/>
          <w:szCs w:val="21"/>
        </w:rPr>
        <w:t>と</w:t>
      </w:r>
    </w:p>
    <w:p w:rsidR="00277804" w:rsidRPr="00277804" w:rsidRDefault="00277804" w:rsidP="00A57D9E">
      <w:pPr>
        <w:pStyle w:val="af3"/>
        <w:ind w:leftChars="0" w:left="0"/>
        <w:rPr>
          <w:rFonts w:eastAsia="ＭＳ Ｐ明朝" w:hAnsi="ＭＳ 明朝"/>
          <w:szCs w:val="21"/>
        </w:rPr>
      </w:pPr>
      <w:r w:rsidRPr="00277804">
        <w:rPr>
          <w:rFonts w:eastAsia="ＭＳ Ｐ明朝" w:hAnsi="ＭＳ 明朝" w:hint="eastAsia"/>
          <w:szCs w:val="21"/>
        </w:rPr>
        <w:t>されました。ロータリーの原点は､親睦と奉仕です。親睦を通じて､心の通じ合う仲間を作り、仲間との絆を基礎に､求められている奉仕活動を実戦していきましょう。</w:t>
      </w:r>
    </w:p>
    <w:p w:rsidR="00277804" w:rsidRPr="00A57D9E" w:rsidRDefault="00277804" w:rsidP="008C569D">
      <w:pPr>
        <w:pStyle w:val="af3"/>
        <w:ind w:leftChars="0" w:left="0" w:firstLineChars="100" w:firstLine="210"/>
        <w:rPr>
          <w:rFonts w:eastAsia="ＭＳ Ｐ明朝" w:hAnsi="ＭＳ 明朝"/>
          <w:szCs w:val="21"/>
        </w:rPr>
      </w:pPr>
      <w:r w:rsidRPr="00277804">
        <w:rPr>
          <w:rFonts w:eastAsia="ＭＳ Ｐ明朝" w:hAnsi="ＭＳ 明朝" w:hint="eastAsia"/>
          <w:szCs w:val="21"/>
        </w:rPr>
        <w:t>又ロータリー財団設立</w:t>
      </w:r>
      <w:r w:rsidRPr="00277804">
        <w:rPr>
          <w:rFonts w:eastAsia="ＭＳ Ｐ明朝" w:hAnsi="ＭＳ 明朝" w:hint="eastAsia"/>
          <w:szCs w:val="21"/>
        </w:rPr>
        <w:t>100</w:t>
      </w:r>
      <w:r w:rsidRPr="00277804">
        <w:rPr>
          <w:rFonts w:eastAsia="ＭＳ Ｐ明朝" w:hAnsi="ＭＳ 明朝" w:hint="eastAsia"/>
          <w:szCs w:val="21"/>
        </w:rPr>
        <w:t>周年を記念した行事、寄付増進を計画しましょう。</w:t>
      </w:r>
      <w:r w:rsidRPr="00A57D9E">
        <w:rPr>
          <w:rFonts w:eastAsia="ＭＳ Ｐ明朝" w:hAnsi="ＭＳ 明朝" w:hint="eastAsia"/>
          <w:szCs w:val="21"/>
        </w:rPr>
        <w:t>と述べられております。</w:t>
      </w:r>
    </w:p>
    <w:p w:rsidR="00277804" w:rsidRPr="00277804" w:rsidRDefault="00277804" w:rsidP="00277804">
      <w:pPr>
        <w:pStyle w:val="af3"/>
        <w:ind w:leftChars="0" w:left="0" w:firstLineChars="100" w:firstLine="210"/>
        <w:rPr>
          <w:rFonts w:eastAsia="ＭＳ Ｐ明朝" w:hAnsi="ＭＳ 明朝"/>
          <w:szCs w:val="21"/>
        </w:rPr>
      </w:pPr>
    </w:p>
    <w:p w:rsidR="00277804" w:rsidRPr="00A57D9E" w:rsidRDefault="00277804" w:rsidP="008C569D">
      <w:pPr>
        <w:ind w:firstLineChars="100" w:firstLine="210"/>
        <w:rPr>
          <w:rFonts w:eastAsia="ＭＳ Ｐ明朝" w:hAnsi="ＭＳ 明朝"/>
          <w:szCs w:val="21"/>
        </w:rPr>
      </w:pPr>
      <w:r w:rsidRPr="00A57D9E">
        <w:rPr>
          <w:rFonts w:eastAsia="ＭＳ Ｐ明朝" w:hAnsi="ＭＳ 明朝" w:hint="eastAsia"/>
          <w:szCs w:val="21"/>
        </w:rPr>
        <w:t>私は</w:t>
      </w:r>
      <w:r w:rsidRPr="00A57D9E">
        <w:rPr>
          <w:rFonts w:eastAsia="ＭＳ Ｐ明朝" w:hAnsi="ＭＳ 明朝" w:hint="eastAsia"/>
          <w:szCs w:val="21"/>
        </w:rPr>
        <w:t>2016</w:t>
      </w:r>
      <w:r w:rsidRPr="00A57D9E">
        <w:rPr>
          <w:rFonts w:eastAsia="ＭＳ Ｐ明朝" w:hAnsi="ＭＳ 明朝" w:hint="eastAsia"/>
          <w:szCs w:val="21"/>
        </w:rPr>
        <w:t>－１７年度会長を務めるにあたり</w:t>
      </w:r>
    </w:p>
    <w:p w:rsidR="00277804" w:rsidRPr="00277804" w:rsidRDefault="00277804" w:rsidP="00A57D9E">
      <w:pPr>
        <w:pStyle w:val="af3"/>
        <w:ind w:leftChars="0" w:left="0"/>
        <w:rPr>
          <w:rFonts w:eastAsia="ＭＳ Ｐ明朝" w:hAnsi="ＭＳ 明朝"/>
          <w:szCs w:val="21"/>
        </w:rPr>
      </w:pPr>
      <w:r>
        <w:rPr>
          <w:rFonts w:eastAsia="ＭＳ Ｐ明朝" w:hAnsi="ＭＳ 明朝" w:hint="eastAsia"/>
          <w:b/>
          <w:szCs w:val="21"/>
        </w:rPr>
        <w:t>「高潔さを持っ</w:t>
      </w:r>
      <w:r w:rsidRPr="00277804">
        <w:rPr>
          <w:rFonts w:eastAsia="ＭＳ Ｐ明朝" w:hAnsi="ＭＳ 明朝" w:hint="eastAsia"/>
          <w:b/>
          <w:szCs w:val="21"/>
        </w:rPr>
        <w:t>て、奉仕と、親睦に、友情を」</w:t>
      </w:r>
      <w:r w:rsidRPr="00277804">
        <w:rPr>
          <w:rFonts w:eastAsia="ＭＳ Ｐ明朝" w:hAnsi="ＭＳ 明朝" w:hint="eastAsia"/>
          <w:szCs w:val="21"/>
        </w:rPr>
        <w:t>提言させて頂きました。</w:t>
      </w:r>
    </w:p>
    <w:p w:rsidR="00277804" w:rsidRPr="00A57D9E" w:rsidRDefault="00277804" w:rsidP="008C569D">
      <w:pPr>
        <w:pStyle w:val="af3"/>
        <w:ind w:leftChars="0" w:left="0" w:firstLineChars="100" w:firstLine="210"/>
        <w:rPr>
          <w:rFonts w:eastAsia="ＭＳ Ｐ明朝" w:hAnsi="ＭＳ 明朝"/>
          <w:szCs w:val="21"/>
        </w:rPr>
      </w:pPr>
      <w:r w:rsidRPr="00277804">
        <w:rPr>
          <w:rFonts w:eastAsia="ＭＳ Ｐ明朝" w:hAnsi="ＭＳ 明朝" w:hint="eastAsia"/>
          <w:szCs w:val="21"/>
        </w:rPr>
        <w:t>高潔さとは、自分の人間力、ではないかと思います。クラブがよりよくなる為に　会員の皆様方が、情熱と</w:t>
      </w:r>
      <w:r>
        <w:rPr>
          <w:rFonts w:eastAsia="ＭＳ Ｐ明朝" w:hAnsi="ＭＳ 明朝" w:hint="eastAsia"/>
          <w:szCs w:val="21"/>
        </w:rPr>
        <w:t>信念持っ</w:t>
      </w:r>
      <w:r w:rsidRPr="00277804">
        <w:rPr>
          <w:rFonts w:eastAsia="ＭＳ Ｐ明朝" w:hAnsi="ＭＳ 明朝" w:hint="eastAsia"/>
          <w:szCs w:val="21"/>
        </w:rPr>
        <w:t>て、地域に対する奉仕をすることで親睦が生まれ</w:t>
      </w:r>
      <w:r w:rsidR="00A57D9E">
        <w:rPr>
          <w:rFonts w:eastAsia="ＭＳ Ｐ明朝" w:hAnsi="ＭＳ 明朝" w:hint="eastAsia"/>
          <w:szCs w:val="21"/>
        </w:rPr>
        <w:t>、</w:t>
      </w:r>
      <w:r w:rsidRPr="00277804">
        <w:rPr>
          <w:rFonts w:eastAsia="ＭＳ Ｐ明朝" w:hAnsi="ＭＳ 明朝" w:hint="eastAsia"/>
          <w:szCs w:val="21"/>
        </w:rPr>
        <w:t>更に熱い友情の絆が出来て会員増強に繋がる活動が出来れば、ロータリークラブとは何ですかと</w:t>
      </w:r>
      <w:r w:rsidRPr="00A57D9E">
        <w:rPr>
          <w:rFonts w:eastAsia="ＭＳ Ｐ明朝" w:hAnsi="ＭＳ 明朝" w:hint="eastAsia"/>
          <w:szCs w:val="21"/>
        </w:rPr>
        <w:t xml:space="preserve">　いう質問が出てこないのではないかと考えます、</w:t>
      </w:r>
    </w:p>
    <w:p w:rsidR="00277804" w:rsidRDefault="00277804" w:rsidP="00277804">
      <w:pPr>
        <w:pStyle w:val="af3"/>
        <w:ind w:leftChars="0" w:left="0" w:firstLineChars="100" w:firstLine="210"/>
        <w:rPr>
          <w:rFonts w:eastAsia="ＭＳ Ｐ明朝" w:hAnsi="ＭＳ 明朝" w:hint="eastAsia"/>
          <w:szCs w:val="21"/>
        </w:rPr>
      </w:pPr>
      <w:r w:rsidRPr="00277804">
        <w:rPr>
          <w:rFonts w:eastAsia="ＭＳ Ｐ明朝" w:hAnsi="ＭＳ 明朝" w:hint="eastAsia"/>
          <w:szCs w:val="21"/>
        </w:rPr>
        <w:t xml:space="preserve">皆さんのご理解とご協力頂きまして、一年間務めさせて､頂きますのでよろしくお願い致します。　</w:t>
      </w:r>
    </w:p>
    <w:p w:rsidR="007E6FD6" w:rsidRPr="00277804" w:rsidRDefault="007E6FD6" w:rsidP="00277804">
      <w:pPr>
        <w:pStyle w:val="af3"/>
        <w:ind w:leftChars="0" w:left="0" w:firstLineChars="100" w:firstLine="210"/>
        <w:rPr>
          <w:rFonts w:eastAsia="ＭＳ Ｐ明朝" w:hAnsi="ＭＳ 明朝"/>
          <w:szCs w:val="21"/>
        </w:rPr>
      </w:pPr>
    </w:p>
    <w:p w:rsidR="00277804" w:rsidRPr="00277804" w:rsidRDefault="00277804" w:rsidP="00277804">
      <w:pPr>
        <w:pStyle w:val="af3"/>
        <w:ind w:leftChars="0" w:left="0" w:firstLineChars="100" w:firstLine="211"/>
        <w:rPr>
          <w:rFonts w:eastAsia="ＭＳ Ｐ明朝" w:hAnsi="ＭＳ 明朝"/>
          <w:szCs w:val="21"/>
        </w:rPr>
      </w:pPr>
      <w:r w:rsidRPr="00277804">
        <w:rPr>
          <w:rFonts w:eastAsia="ＭＳ Ｐ明朝" w:hAnsi="ＭＳ 明朝" w:hint="eastAsia"/>
          <w:b/>
          <w:szCs w:val="21"/>
        </w:rPr>
        <w:t>情熱と粘り強さでポリオ撲滅を</w:t>
      </w:r>
    </w:p>
    <w:p w:rsidR="00277804" w:rsidRDefault="00277804" w:rsidP="00471891">
      <w:pPr>
        <w:pStyle w:val="af3"/>
        <w:ind w:leftChars="0" w:left="0"/>
        <w:rPr>
          <w:rFonts w:eastAsia="ＭＳ Ｐ明朝" w:hAnsi="ＭＳ 明朝"/>
          <w:b/>
          <w:szCs w:val="21"/>
        </w:rPr>
      </w:pPr>
      <w:r w:rsidRPr="00277804">
        <w:rPr>
          <w:rFonts w:eastAsia="ＭＳ Ｐ明朝" w:hAnsi="ＭＳ 明朝" w:hint="eastAsia"/>
          <w:b/>
          <w:szCs w:val="21"/>
        </w:rPr>
        <w:t>ポリオ撲滅まであと少しです。粘り強く頑張って行きましょう。</w:t>
      </w:r>
    </w:p>
    <w:p w:rsidR="00DF4C57" w:rsidRDefault="00DF4C57" w:rsidP="00471891">
      <w:pPr>
        <w:pStyle w:val="af3"/>
        <w:ind w:leftChars="0" w:left="0"/>
        <w:rPr>
          <w:rFonts w:eastAsia="ＭＳ Ｐ明朝" w:hAnsi="ＭＳ 明朝"/>
          <w:b/>
          <w:szCs w:val="21"/>
        </w:rPr>
      </w:pPr>
    </w:p>
    <w:p w:rsidR="00DF4C57" w:rsidRPr="00277804" w:rsidRDefault="00DF4C57" w:rsidP="00471891">
      <w:pPr>
        <w:pStyle w:val="af3"/>
        <w:ind w:leftChars="0" w:left="0"/>
        <w:rPr>
          <w:rFonts w:eastAsia="ＭＳ Ｐ明朝" w:hAnsi="ＭＳ 明朝"/>
          <w:b/>
          <w:szCs w:val="21"/>
        </w:rPr>
      </w:pPr>
    </w:p>
    <w:p w:rsidR="00733915" w:rsidRDefault="00733915" w:rsidP="00733915">
      <w:pPr>
        <w:jc w:val="center"/>
        <w:rPr>
          <w:rFonts w:eastAsia="ＭＳ Ｐ明朝"/>
          <w:b/>
          <w:color w:val="0000FF"/>
          <w:sz w:val="24"/>
          <w:bdr w:val="single" w:sz="4" w:space="0" w:color="auto"/>
        </w:rPr>
      </w:pPr>
      <w:r w:rsidRPr="00696066">
        <w:rPr>
          <w:rFonts w:eastAsia="ＭＳ Ｐ明朝" w:hint="eastAsia"/>
          <w:b/>
          <w:color w:val="0000FF"/>
          <w:sz w:val="24"/>
          <w:bdr w:val="single" w:sz="4" w:space="0" w:color="auto"/>
        </w:rPr>
        <w:lastRenderedPageBreak/>
        <w:t>幹事報告</w:t>
      </w:r>
    </w:p>
    <w:p w:rsidR="00733915" w:rsidRDefault="00733915" w:rsidP="00733915">
      <w:pPr>
        <w:jc w:val="center"/>
        <w:rPr>
          <w:rFonts w:eastAsia="ＭＳ Ｐ明朝"/>
          <w:b/>
          <w:color w:val="0000FF"/>
          <w:sz w:val="24"/>
          <w:bdr w:val="single" w:sz="4" w:space="0" w:color="auto"/>
        </w:rPr>
      </w:pPr>
      <w:r>
        <w:rPr>
          <w:rFonts w:eastAsia="ＭＳ Ｐ明朝" w:hAnsi="ＭＳ 明朝" w:hint="eastAsia"/>
          <w:b/>
          <w:noProof/>
          <w:szCs w:val="21"/>
        </w:rPr>
        <w:drawing>
          <wp:inline distT="0" distB="0" distL="0" distR="0">
            <wp:extent cx="2283582" cy="1800000"/>
            <wp:effectExtent l="19050" t="0" r="2418" b="0"/>
            <wp:docPr id="2" name="図 10" descr="C:\Documents and Settings\渡辺祐介\デスクトップ\104_FUJI\DSCF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渡辺祐介\デスクトップ\104_FUJI\DSCF4082.JPG"/>
                    <pic:cNvPicPr>
                      <a:picLocks noChangeAspect="1" noChangeArrowheads="1"/>
                    </pic:cNvPicPr>
                  </pic:nvPicPr>
                  <pic:blipFill>
                    <a:blip r:embed="rId10"/>
                    <a:srcRect/>
                    <a:stretch>
                      <a:fillRect/>
                    </a:stretch>
                  </pic:blipFill>
                  <pic:spPr bwMode="auto">
                    <a:xfrm>
                      <a:off x="0" y="0"/>
                      <a:ext cx="2283582" cy="1800000"/>
                    </a:xfrm>
                    <a:prstGeom prst="rect">
                      <a:avLst/>
                    </a:prstGeom>
                    <a:noFill/>
                    <a:ln w="9525">
                      <a:noFill/>
                      <a:miter lim="800000"/>
                      <a:headEnd/>
                      <a:tailEnd/>
                    </a:ln>
                  </pic:spPr>
                </pic:pic>
              </a:graphicData>
            </a:graphic>
          </wp:inline>
        </w:drawing>
      </w:r>
    </w:p>
    <w:p w:rsidR="00733915" w:rsidRDefault="00733915" w:rsidP="00733915">
      <w:pPr>
        <w:jc w:val="center"/>
        <w:rPr>
          <w:rFonts w:eastAsia="ＭＳ Ｐ明朝"/>
          <w:b/>
          <w:szCs w:val="21"/>
        </w:rPr>
      </w:pPr>
      <w:r>
        <w:rPr>
          <w:rFonts w:eastAsia="ＭＳ Ｐ明朝" w:hint="eastAsia"/>
          <w:b/>
          <w:szCs w:val="21"/>
        </w:rPr>
        <w:t>須賀　篤史</w:t>
      </w:r>
      <w:r w:rsidR="0032684B">
        <w:rPr>
          <w:rFonts w:eastAsia="ＭＳ Ｐ明朝" w:hint="eastAsia"/>
          <w:b/>
          <w:szCs w:val="21"/>
        </w:rPr>
        <w:t xml:space="preserve">　</w:t>
      </w:r>
      <w:r w:rsidRPr="008F799A">
        <w:rPr>
          <w:rFonts w:eastAsia="ＭＳ Ｐ明朝" w:hint="eastAsia"/>
          <w:b/>
          <w:szCs w:val="21"/>
        </w:rPr>
        <w:t>幹事</w:t>
      </w:r>
    </w:p>
    <w:p w:rsidR="00733915" w:rsidRDefault="00733915" w:rsidP="00733915">
      <w:pPr>
        <w:rPr>
          <w:rFonts w:ascii="ＭＳ Ｐ明朝" w:eastAsia="ＭＳ Ｐ明朝" w:hAnsi="ＭＳ Ｐ明朝"/>
        </w:rPr>
      </w:pPr>
      <w:r w:rsidRPr="00AC600B">
        <w:rPr>
          <w:rFonts w:eastAsia="ＭＳ Ｐ明朝"/>
        </w:rPr>
        <w:t>7</w:t>
      </w:r>
      <w:r>
        <w:rPr>
          <w:rFonts w:ascii="ＭＳ Ｐ明朝" w:eastAsia="ＭＳ Ｐ明朝" w:hAnsi="ＭＳ Ｐ明朝" w:hint="eastAsia"/>
        </w:rPr>
        <w:t>/</w:t>
      </w:r>
      <w:r w:rsidRPr="00AC600B">
        <w:rPr>
          <w:rFonts w:eastAsia="ＭＳ Ｐ明朝"/>
        </w:rPr>
        <w:t>6</w:t>
      </w:r>
      <w:r>
        <w:rPr>
          <w:rFonts w:ascii="ＭＳ Ｐ明朝" w:eastAsia="ＭＳ Ｐ明朝" w:hAnsi="ＭＳ Ｐ明朝" w:hint="eastAsia"/>
        </w:rPr>
        <w:t xml:space="preserve">　幹事報告</w:t>
      </w:r>
    </w:p>
    <w:p w:rsidR="00733915" w:rsidRPr="00AC600B" w:rsidRDefault="00733915" w:rsidP="00733915">
      <w:pPr>
        <w:pStyle w:val="af3"/>
        <w:numPr>
          <w:ilvl w:val="0"/>
          <w:numId w:val="40"/>
        </w:numPr>
        <w:ind w:leftChars="0"/>
        <w:rPr>
          <w:rFonts w:ascii="ＭＳ Ｐ明朝" w:eastAsia="ＭＳ Ｐ明朝" w:hAnsi="ＭＳ Ｐ明朝"/>
        </w:rPr>
      </w:pPr>
      <w:r w:rsidRPr="00AC600B">
        <w:rPr>
          <w:rFonts w:ascii="ＭＳ Ｐ明朝" w:eastAsia="ＭＳ Ｐ明朝" w:hAnsi="ＭＳ Ｐ明朝" w:hint="eastAsia"/>
          <w:szCs w:val="21"/>
        </w:rPr>
        <w:t>イギリスの</w:t>
      </w:r>
      <w:r>
        <w:rPr>
          <w:rFonts w:eastAsia="ＭＳ Ｐ明朝" w:cs="Arial"/>
          <w:szCs w:val="21"/>
        </w:rPr>
        <w:t>EU</w:t>
      </w:r>
      <w:r w:rsidRPr="00AC600B">
        <w:rPr>
          <w:rFonts w:ascii="ＭＳ Ｐ明朝" w:eastAsia="ＭＳ Ｐ明朝" w:hAnsi="ＭＳ Ｐ明朝" w:hint="eastAsia"/>
          <w:szCs w:val="21"/>
        </w:rPr>
        <w:t>離脱により市場が大きく変動</w:t>
      </w:r>
      <w:r>
        <w:rPr>
          <w:rFonts w:ascii="ＭＳ Ｐ明朝" w:eastAsia="ＭＳ Ｐ明朝" w:hAnsi="ＭＳ Ｐ明朝" w:hint="eastAsia"/>
          <w:szCs w:val="21"/>
        </w:rPr>
        <w:t>した関係もあり、</w:t>
      </w:r>
      <w:r>
        <w:rPr>
          <w:rFonts w:eastAsia="ＭＳ Ｐ明朝"/>
          <w:bCs/>
          <w:szCs w:val="21"/>
        </w:rPr>
        <w:t>7</w:t>
      </w:r>
      <w:r w:rsidRPr="00AC600B">
        <w:rPr>
          <w:rFonts w:ascii="ＭＳ Ｐ明朝" w:eastAsia="ＭＳ Ｐ明朝" w:hAnsi="ＭＳ Ｐ明朝" w:hint="eastAsia"/>
          <w:bCs/>
          <w:szCs w:val="21"/>
        </w:rPr>
        <w:t>月の</w:t>
      </w:r>
      <w:r>
        <w:rPr>
          <w:rFonts w:ascii="ＭＳ Ｐ明朝" w:eastAsia="ＭＳ Ｐ明朝" w:hAnsi="ＭＳ Ｐ明朝" w:hint="eastAsia"/>
          <w:bCs/>
          <w:szCs w:val="21"/>
        </w:rPr>
        <w:t>ロータリ</w:t>
      </w:r>
      <w:r w:rsidR="00A951CA">
        <w:rPr>
          <w:rFonts w:ascii="ＭＳ Ｐ明朝" w:eastAsia="ＭＳ Ｐ明朝" w:hAnsi="ＭＳ Ｐ明朝" w:hint="eastAsia"/>
          <w:bCs/>
          <w:szCs w:val="21"/>
        </w:rPr>
        <w:t>ー</w:t>
      </w:r>
      <w:r w:rsidRPr="00AC600B">
        <w:rPr>
          <w:rFonts w:ascii="ＭＳ Ｐ明朝" w:eastAsia="ＭＳ Ｐ明朝" w:hAnsi="ＭＳ Ｐ明朝" w:hint="eastAsia"/>
          <w:bCs/>
          <w:szCs w:val="21"/>
        </w:rPr>
        <w:t>レート</w:t>
      </w:r>
      <w:r w:rsidRPr="00AC600B">
        <w:rPr>
          <w:rFonts w:ascii="ＭＳ Ｐ明朝" w:eastAsia="ＭＳ Ｐ明朝" w:hAnsi="ＭＳ Ｐ明朝" w:hint="eastAsia"/>
          <w:szCs w:val="21"/>
        </w:rPr>
        <w:t>は</w:t>
      </w:r>
    </w:p>
    <w:p w:rsidR="00733915" w:rsidRDefault="00733915" w:rsidP="00733915">
      <w:pPr>
        <w:pStyle w:val="af3"/>
        <w:ind w:leftChars="0" w:left="360" w:firstLineChars="200" w:firstLine="420"/>
        <w:rPr>
          <w:rFonts w:ascii="ＭＳ Ｐ明朝" w:eastAsia="ＭＳ Ｐ明朝" w:hAnsi="ＭＳ Ｐ明朝"/>
          <w:szCs w:val="21"/>
        </w:rPr>
      </w:pPr>
      <w:r w:rsidRPr="00AC600B">
        <w:rPr>
          <w:rFonts w:eastAsia="ＭＳ Ｐ明朝"/>
          <w:szCs w:val="21"/>
        </w:rPr>
        <w:t>1</w:t>
      </w:r>
      <w:r w:rsidRPr="00AC600B">
        <w:rPr>
          <w:rFonts w:ascii="ＭＳ Ｐ明朝" w:eastAsia="ＭＳ Ｐ明朝" w:hAnsi="ＭＳ Ｐ明朝" w:hint="eastAsia"/>
          <w:szCs w:val="21"/>
        </w:rPr>
        <w:t>ドル＝</w:t>
      </w:r>
      <w:r w:rsidRPr="00AC600B">
        <w:rPr>
          <w:rFonts w:eastAsia="ＭＳ Ｐ明朝" w:cs="Arial"/>
          <w:bCs/>
          <w:szCs w:val="21"/>
        </w:rPr>
        <w:t>102</w:t>
      </w:r>
      <w:r w:rsidRPr="00AC600B">
        <w:rPr>
          <w:rFonts w:ascii="ＭＳ Ｐ明朝" w:eastAsia="ＭＳ Ｐ明朝" w:hAnsi="ＭＳ Ｐ明朝" w:hint="eastAsia"/>
          <w:bCs/>
          <w:szCs w:val="21"/>
        </w:rPr>
        <w:t>円</w:t>
      </w:r>
      <w:r w:rsidRPr="00AC600B">
        <w:rPr>
          <w:rFonts w:ascii="ＭＳ Ｐ明朝" w:eastAsia="ＭＳ Ｐ明朝" w:hAnsi="ＭＳ Ｐ明朝" w:hint="eastAsia"/>
          <w:szCs w:val="21"/>
        </w:rPr>
        <w:t>に変更</w:t>
      </w:r>
      <w:r>
        <w:rPr>
          <w:rFonts w:ascii="ＭＳ Ｐ明朝" w:eastAsia="ＭＳ Ｐ明朝" w:hAnsi="ＭＳ Ｐ明朝" w:hint="eastAsia"/>
          <w:szCs w:val="21"/>
        </w:rPr>
        <w:t>と</w:t>
      </w:r>
      <w:r w:rsidRPr="00AC600B">
        <w:rPr>
          <w:rFonts w:ascii="ＭＳ Ｐ明朝" w:eastAsia="ＭＳ Ｐ明朝" w:hAnsi="ＭＳ Ｐ明朝" w:hint="eastAsia"/>
          <w:szCs w:val="21"/>
        </w:rPr>
        <w:t>なりました。</w:t>
      </w:r>
    </w:p>
    <w:p w:rsidR="00733915" w:rsidRDefault="00733915" w:rsidP="00733915">
      <w:pPr>
        <w:pStyle w:val="af3"/>
        <w:numPr>
          <w:ilvl w:val="0"/>
          <w:numId w:val="40"/>
        </w:numPr>
        <w:ind w:leftChars="0"/>
        <w:rPr>
          <w:rFonts w:ascii="ＭＳ Ｐ明朝" w:eastAsia="ＭＳ Ｐ明朝" w:hAnsi="ＭＳ Ｐ明朝"/>
        </w:rPr>
      </w:pPr>
      <w:r>
        <w:rPr>
          <w:rFonts w:eastAsia="ＭＳ Ｐ明朝" w:hint="eastAsia"/>
        </w:rPr>
        <w:t>先日行われた</w:t>
      </w:r>
      <w:r w:rsidRPr="00AC600B">
        <w:rPr>
          <w:rFonts w:eastAsia="ＭＳ Ｐ明朝"/>
        </w:rPr>
        <w:t>2016</w:t>
      </w:r>
      <w:r>
        <w:rPr>
          <w:rFonts w:ascii="ＭＳ Ｐ明朝" w:eastAsia="ＭＳ Ｐ明朝" w:hAnsi="ＭＳ Ｐ明朝" w:hint="eastAsia"/>
        </w:rPr>
        <w:t>年規定審議会の追加資料が届いておりますのでご覧になりたい方は</w:t>
      </w:r>
    </w:p>
    <w:p w:rsidR="00733915" w:rsidRDefault="00733915" w:rsidP="00733915">
      <w:pPr>
        <w:pStyle w:val="af3"/>
        <w:ind w:leftChars="0" w:left="360" w:firstLineChars="200" w:firstLine="420"/>
        <w:rPr>
          <w:rFonts w:ascii="ＭＳ Ｐ明朝" w:eastAsia="ＭＳ Ｐ明朝" w:hAnsi="ＭＳ Ｐ明朝"/>
        </w:rPr>
      </w:pPr>
      <w:r>
        <w:rPr>
          <w:rFonts w:ascii="ＭＳ Ｐ明朝" w:eastAsia="ＭＳ Ｐ明朝" w:hAnsi="ＭＳ Ｐ明朝" w:hint="eastAsia"/>
        </w:rPr>
        <w:t>私か事務局までお申し付けください。</w:t>
      </w:r>
    </w:p>
    <w:p w:rsidR="00733915" w:rsidRDefault="00733915" w:rsidP="00733915">
      <w:pPr>
        <w:pStyle w:val="af3"/>
        <w:numPr>
          <w:ilvl w:val="0"/>
          <w:numId w:val="40"/>
        </w:numPr>
        <w:ind w:leftChars="0"/>
        <w:rPr>
          <w:rFonts w:ascii="ＭＳ Ｐ明朝" w:eastAsia="ＭＳ Ｐ明朝" w:hAnsi="ＭＳ Ｐ明朝"/>
        </w:rPr>
      </w:pPr>
      <w:r>
        <w:rPr>
          <w:rFonts w:ascii="ＭＳ Ｐ明朝" w:eastAsia="ＭＳ Ｐ明朝" w:hAnsi="ＭＳ Ｐ明朝" w:hint="eastAsia"/>
        </w:rPr>
        <w:t>越谷南</w:t>
      </w:r>
      <w:r w:rsidRPr="00BA67C7">
        <w:rPr>
          <w:rFonts w:eastAsia="ＭＳ Ｐ明朝"/>
        </w:rPr>
        <w:t>RC</w:t>
      </w:r>
      <w:r>
        <w:rPr>
          <w:rFonts w:ascii="ＭＳ Ｐ明朝" w:eastAsia="ＭＳ Ｐ明朝" w:hAnsi="ＭＳ Ｐ明朝" w:hint="eastAsia"/>
        </w:rPr>
        <w:t>からお祝いの電報が届いております。</w:t>
      </w:r>
    </w:p>
    <w:p w:rsidR="00733915" w:rsidRPr="00BA67C7" w:rsidRDefault="00733915" w:rsidP="00733915">
      <w:pPr>
        <w:pStyle w:val="af3"/>
        <w:numPr>
          <w:ilvl w:val="0"/>
          <w:numId w:val="40"/>
        </w:numPr>
        <w:ind w:leftChars="0"/>
        <w:rPr>
          <w:rFonts w:ascii="ＭＳ Ｐ明朝" w:eastAsia="ＭＳ Ｐ明朝" w:hAnsi="ＭＳ Ｐ明朝"/>
        </w:rPr>
      </w:pPr>
      <w:r>
        <w:rPr>
          <w:rFonts w:ascii="ＭＳ Ｐ明朝" w:eastAsia="ＭＳ Ｐ明朝" w:hAnsi="ＭＳ Ｐ明朝" w:hint="eastAsia"/>
        </w:rPr>
        <w:t>ロータリーの友・ガバナー月信を配布致しました。</w:t>
      </w:r>
    </w:p>
    <w:p w:rsidR="00733915" w:rsidRPr="00A40A57" w:rsidRDefault="00733915" w:rsidP="00733915">
      <w:pPr>
        <w:pStyle w:val="af3"/>
        <w:numPr>
          <w:ilvl w:val="0"/>
          <w:numId w:val="40"/>
        </w:numPr>
        <w:ind w:leftChars="0"/>
        <w:rPr>
          <w:rFonts w:ascii="ＭＳ Ｐ明朝" w:eastAsia="ＭＳ Ｐ明朝" w:hAnsi="ＭＳ Ｐ明朝"/>
        </w:rPr>
      </w:pPr>
      <w:r>
        <w:rPr>
          <w:rFonts w:ascii="ＭＳ Ｐ明朝" w:eastAsia="ＭＳ Ｐ明朝" w:hAnsi="ＭＳ Ｐ明朝" w:hint="eastAsia"/>
        </w:rPr>
        <w:t>先日会費納入のご案内を送信させていただきました。ご案内の中にも記載しましたが、今年度は</w:t>
      </w:r>
      <w:r w:rsidRPr="00A40A57">
        <w:rPr>
          <w:rFonts w:eastAsia="ＭＳ Ｐ明朝"/>
        </w:rPr>
        <w:t>1</w:t>
      </w:r>
      <w:r>
        <w:rPr>
          <w:rFonts w:ascii="ＭＳ Ｐ明朝" w:eastAsia="ＭＳ Ｐ明朝" w:hAnsi="ＭＳ Ｐ明朝" w:hint="eastAsia"/>
        </w:rPr>
        <w:t>年間青少年交換留学に掛かる費用を特別にいただくという事が先日の被選理事役員会で決まりました。皆様のご理解とご協力をお願い致します。</w:t>
      </w:r>
    </w:p>
    <w:p w:rsidR="00733915" w:rsidRDefault="00733915" w:rsidP="00733915">
      <w:pPr>
        <w:pStyle w:val="af3"/>
        <w:numPr>
          <w:ilvl w:val="0"/>
          <w:numId w:val="40"/>
        </w:numPr>
        <w:ind w:leftChars="0"/>
        <w:rPr>
          <w:rFonts w:ascii="ＭＳ Ｐ明朝" w:eastAsia="ＭＳ Ｐ明朝" w:hAnsi="ＭＳ Ｐ明朝"/>
        </w:rPr>
      </w:pPr>
      <w:r>
        <w:rPr>
          <w:rFonts w:ascii="ＭＳ Ｐ明朝" w:eastAsia="ＭＳ Ｐ明朝" w:hAnsi="ＭＳ Ｐ明朝" w:hint="eastAsia"/>
        </w:rPr>
        <w:t>井谷さんの半期分の給与が出ていますので先ほどお支払いしました。</w:t>
      </w:r>
    </w:p>
    <w:p w:rsidR="00733915" w:rsidRPr="00AC600B" w:rsidRDefault="00733915" w:rsidP="00733915">
      <w:pPr>
        <w:pStyle w:val="af3"/>
        <w:numPr>
          <w:ilvl w:val="0"/>
          <w:numId w:val="40"/>
        </w:numPr>
        <w:ind w:leftChars="0"/>
        <w:rPr>
          <w:rFonts w:ascii="ＭＳ Ｐ明朝" w:eastAsia="ＭＳ Ｐ明朝" w:hAnsi="ＭＳ Ｐ明朝"/>
        </w:rPr>
      </w:pPr>
      <w:r>
        <w:rPr>
          <w:rFonts w:ascii="ＭＳ Ｐ明朝" w:eastAsia="ＭＳ Ｐ明朝" w:hAnsi="ＭＳ Ｐ明朝" w:hint="eastAsia"/>
        </w:rPr>
        <w:t>本日例会終了後、第</w:t>
      </w:r>
      <w:r w:rsidRPr="008F584F">
        <w:rPr>
          <w:rFonts w:eastAsia="ＭＳ Ｐ明朝"/>
        </w:rPr>
        <w:t>1</w:t>
      </w:r>
      <w:r>
        <w:rPr>
          <w:rFonts w:ascii="ＭＳ Ｐ明朝" w:eastAsia="ＭＳ Ｐ明朝" w:hAnsi="ＭＳ Ｐ明朝" w:hint="eastAsia"/>
        </w:rPr>
        <w:t>回理事・役員会を開催いたします。</w:t>
      </w:r>
    </w:p>
    <w:p w:rsidR="00A951CA" w:rsidRDefault="00A951CA" w:rsidP="00004993">
      <w:pPr>
        <w:pStyle w:val="af3"/>
        <w:ind w:leftChars="0" w:left="0" w:firstLineChars="100" w:firstLine="210"/>
        <w:rPr>
          <w:rFonts w:eastAsia="ＭＳ Ｐ明朝" w:hAnsi="ＭＳ 明朝" w:cs="Arial"/>
          <w:kern w:val="0"/>
          <w:szCs w:val="21"/>
        </w:rPr>
      </w:pPr>
    </w:p>
    <w:p w:rsidR="00A951CA" w:rsidRDefault="00A951CA" w:rsidP="00004993">
      <w:pPr>
        <w:pStyle w:val="af3"/>
        <w:ind w:leftChars="0" w:left="0" w:firstLineChars="100" w:firstLine="210"/>
        <w:rPr>
          <w:rFonts w:eastAsia="ＭＳ Ｐ明朝" w:hAnsi="ＭＳ 明朝" w:cs="Arial" w:hint="eastAsia"/>
          <w:kern w:val="0"/>
          <w:szCs w:val="21"/>
        </w:rPr>
      </w:pPr>
    </w:p>
    <w:p w:rsidR="007E6FD6" w:rsidRDefault="007E6FD6" w:rsidP="00004993">
      <w:pPr>
        <w:pStyle w:val="af3"/>
        <w:ind w:leftChars="0" w:left="0" w:firstLineChars="100" w:firstLine="210"/>
        <w:rPr>
          <w:rFonts w:eastAsia="ＭＳ Ｐ明朝" w:hAnsi="ＭＳ 明朝" w:cs="Arial"/>
          <w:kern w:val="0"/>
          <w:szCs w:val="21"/>
        </w:rPr>
      </w:pPr>
    </w:p>
    <w:p w:rsidR="00A951CA" w:rsidRDefault="00A951CA" w:rsidP="00004993">
      <w:pPr>
        <w:pStyle w:val="af3"/>
        <w:ind w:leftChars="0" w:left="0" w:firstLineChars="100" w:firstLine="210"/>
        <w:rPr>
          <w:rFonts w:eastAsia="ＭＳ Ｐ明朝" w:hAnsi="ＭＳ 明朝" w:cs="Arial"/>
          <w:kern w:val="0"/>
          <w:szCs w:val="21"/>
        </w:rPr>
      </w:pPr>
    </w:p>
    <w:p w:rsidR="00A951CA" w:rsidRDefault="00A951CA" w:rsidP="00004993">
      <w:pPr>
        <w:pStyle w:val="af3"/>
        <w:ind w:leftChars="0" w:left="0" w:firstLineChars="100" w:firstLine="210"/>
        <w:rPr>
          <w:rFonts w:eastAsia="ＭＳ Ｐ明朝" w:hAnsi="ＭＳ 明朝" w:cs="Arial"/>
          <w:kern w:val="0"/>
          <w:szCs w:val="21"/>
        </w:rPr>
      </w:pPr>
    </w:p>
    <w:p w:rsidR="00A951CA" w:rsidRDefault="0032684B" w:rsidP="00A951CA">
      <w:pPr>
        <w:jc w:val="center"/>
        <w:rPr>
          <w:rFonts w:eastAsia="ＭＳ Ｐ明朝"/>
          <w:b/>
          <w:color w:val="0000FF"/>
          <w:sz w:val="24"/>
          <w:bdr w:val="single" w:sz="4" w:space="0" w:color="auto"/>
        </w:rPr>
      </w:pPr>
      <w:r>
        <w:rPr>
          <w:rFonts w:eastAsia="ＭＳ Ｐ明朝" w:hint="eastAsia"/>
          <w:b/>
          <w:color w:val="0000FF"/>
          <w:sz w:val="24"/>
          <w:bdr w:val="single" w:sz="4" w:space="0" w:color="auto"/>
        </w:rPr>
        <w:lastRenderedPageBreak/>
        <w:t>所信表明</w:t>
      </w:r>
    </w:p>
    <w:p w:rsidR="00DF4C57" w:rsidRPr="001A4094" w:rsidRDefault="00DF4C57" w:rsidP="00DF4C57">
      <w:pPr>
        <w:rPr>
          <w:rFonts w:eastAsia="ＭＳ Ｐ明朝"/>
          <w:b/>
          <w:color w:val="C00000"/>
          <w:sz w:val="24"/>
        </w:rPr>
      </w:pPr>
      <w:r w:rsidRPr="001A4094">
        <w:rPr>
          <w:rFonts w:eastAsia="ＭＳ Ｐ明朝" w:hint="eastAsia"/>
          <w:b/>
          <w:color w:val="C00000"/>
          <w:sz w:val="24"/>
        </w:rPr>
        <w:t>松井会長</w:t>
      </w:r>
    </w:p>
    <w:p w:rsidR="00DF4C57" w:rsidRPr="001A4094" w:rsidRDefault="00DF4C57" w:rsidP="00DF4C57">
      <w:pPr>
        <w:rPr>
          <w:rFonts w:eastAsia="ＭＳ Ｐ明朝"/>
          <w:b/>
          <w:color w:val="C00000"/>
          <w:sz w:val="24"/>
          <w:bdr w:val="single" w:sz="4" w:space="0" w:color="auto"/>
        </w:rPr>
      </w:pPr>
      <w:r w:rsidRPr="001A4094">
        <w:rPr>
          <w:rFonts w:eastAsia="ＭＳ Ｐ明朝" w:hint="eastAsia"/>
          <w:b/>
          <w:color w:val="C00000"/>
          <w:sz w:val="24"/>
        </w:rPr>
        <w:t xml:space="preserve">　　　　「人生人貧乏しない」</w:t>
      </w:r>
    </w:p>
    <w:p w:rsidR="00A951CA" w:rsidRDefault="0032684B" w:rsidP="00A951CA">
      <w:pPr>
        <w:jc w:val="center"/>
        <w:rPr>
          <w:rFonts w:eastAsia="ＭＳ Ｐ明朝"/>
          <w:szCs w:val="21"/>
        </w:rPr>
      </w:pPr>
      <w:r>
        <w:rPr>
          <w:rFonts w:eastAsia="ＭＳ Ｐ明朝" w:hAnsi="ＭＳ 明朝" w:cs="Arial"/>
          <w:noProof/>
          <w:kern w:val="0"/>
          <w:szCs w:val="21"/>
        </w:rPr>
        <w:drawing>
          <wp:inline distT="0" distB="0" distL="0" distR="0">
            <wp:extent cx="2250000" cy="1800000"/>
            <wp:effectExtent l="19050" t="0" r="0" b="0"/>
            <wp:docPr id="28" name="図 5" descr="C:\Documents and Settings\渡辺祐介\デスクトップ\104_FUJI\DSCF4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渡辺祐介\デスクトップ\104_FUJI\DSCF4083.JPG"/>
                    <pic:cNvPicPr>
                      <a:picLocks noChangeAspect="1" noChangeArrowheads="1"/>
                    </pic:cNvPicPr>
                  </pic:nvPicPr>
                  <pic:blipFill>
                    <a:blip r:embed="rId11"/>
                    <a:srcRect/>
                    <a:stretch>
                      <a:fillRect/>
                    </a:stretch>
                  </pic:blipFill>
                  <pic:spPr bwMode="auto">
                    <a:xfrm>
                      <a:off x="0" y="0"/>
                      <a:ext cx="2250000" cy="1800000"/>
                    </a:xfrm>
                    <a:prstGeom prst="rect">
                      <a:avLst/>
                    </a:prstGeom>
                    <a:noFill/>
                    <a:ln w="9525">
                      <a:noFill/>
                      <a:miter lim="800000"/>
                      <a:headEnd/>
                      <a:tailEnd/>
                    </a:ln>
                  </pic:spPr>
                </pic:pic>
              </a:graphicData>
            </a:graphic>
          </wp:inline>
        </w:drawing>
      </w:r>
    </w:p>
    <w:p w:rsidR="0032684B" w:rsidRPr="00937D79" w:rsidRDefault="00A951CA" w:rsidP="0032684B">
      <w:pPr>
        <w:jc w:val="center"/>
        <w:rPr>
          <w:rFonts w:eastAsia="ＭＳ Ｐ明朝"/>
          <w:b/>
          <w:kern w:val="0"/>
          <w:szCs w:val="21"/>
        </w:rPr>
      </w:pPr>
      <w:r>
        <w:rPr>
          <w:rFonts w:ascii="ＭＳ Ｐ明朝" w:eastAsia="ＭＳ Ｐ明朝" w:hAnsi="ＭＳ Ｐ明朝" w:hint="eastAsia"/>
          <w:b/>
          <w:szCs w:val="21"/>
        </w:rPr>
        <w:t xml:space="preserve">　</w:t>
      </w:r>
      <w:r w:rsidR="0032684B">
        <w:rPr>
          <w:rFonts w:eastAsia="ＭＳ Ｐ明朝" w:hint="eastAsia"/>
          <w:b/>
          <w:kern w:val="0"/>
          <w:szCs w:val="21"/>
        </w:rPr>
        <w:t xml:space="preserve">松井　昭夫　</w:t>
      </w:r>
      <w:r w:rsidR="0032684B" w:rsidRPr="00937D79">
        <w:rPr>
          <w:rFonts w:eastAsia="ＭＳ Ｐ明朝" w:hint="eastAsia"/>
          <w:b/>
          <w:kern w:val="0"/>
          <w:szCs w:val="21"/>
        </w:rPr>
        <w:t>会長</w:t>
      </w:r>
    </w:p>
    <w:p w:rsidR="0032684B" w:rsidRPr="0032684B" w:rsidRDefault="0032684B" w:rsidP="0032684B">
      <w:pPr>
        <w:pStyle w:val="af3"/>
        <w:ind w:leftChars="0" w:left="0" w:firstLineChars="100" w:firstLine="210"/>
        <w:rPr>
          <w:rFonts w:eastAsia="ＭＳ Ｐ明朝" w:hAnsi="ＭＳ 明朝" w:cs="Arial"/>
          <w:kern w:val="0"/>
          <w:szCs w:val="21"/>
        </w:rPr>
      </w:pPr>
      <w:r w:rsidRPr="0032684B">
        <w:rPr>
          <w:rFonts w:eastAsia="ＭＳ Ｐ明朝" w:hAnsi="ＭＳ 明朝" w:cs="Arial" w:hint="eastAsia"/>
          <w:kern w:val="0"/>
          <w:szCs w:val="21"/>
        </w:rPr>
        <w:t>皆様、こんにちは</w:t>
      </w:r>
      <w:r w:rsidRPr="0032684B">
        <w:rPr>
          <w:rFonts w:eastAsia="ＭＳ Ｐ明朝" w:hAnsi="ＭＳ 明朝" w:cs="Arial" w:hint="eastAsia"/>
          <w:kern w:val="0"/>
          <w:szCs w:val="21"/>
        </w:rPr>
        <w:t>.</w:t>
      </w:r>
      <w:r w:rsidRPr="0032684B">
        <w:rPr>
          <w:rFonts w:eastAsia="ＭＳ Ｐ明朝" w:hAnsi="ＭＳ 明朝" w:cs="Arial" w:hint="eastAsia"/>
          <w:kern w:val="0"/>
          <w:szCs w:val="21"/>
        </w:rPr>
        <w:t>今年度、会長職を務めさせて頂きます松井昭夫でございます。</w:t>
      </w:r>
    </w:p>
    <w:p w:rsidR="0032684B" w:rsidRPr="0032684B" w:rsidRDefault="0032684B" w:rsidP="0032684B">
      <w:pPr>
        <w:pStyle w:val="af3"/>
        <w:ind w:leftChars="0" w:left="0" w:firstLineChars="100" w:firstLine="210"/>
        <w:rPr>
          <w:rFonts w:eastAsia="ＭＳ Ｐ明朝" w:hAnsi="ＭＳ 明朝" w:cs="Arial"/>
          <w:kern w:val="0"/>
          <w:szCs w:val="21"/>
        </w:rPr>
      </w:pPr>
      <w:r w:rsidRPr="0032684B">
        <w:rPr>
          <w:rFonts w:eastAsia="ＭＳ Ｐ明朝" w:hAnsi="ＭＳ 明朝" w:cs="Arial" w:hint="eastAsia"/>
          <w:kern w:val="0"/>
          <w:szCs w:val="21"/>
        </w:rPr>
        <w:t>私は､</w:t>
      </w:r>
      <w:r w:rsidRPr="0032684B">
        <w:rPr>
          <w:rFonts w:eastAsia="ＭＳ Ｐ明朝" w:hAnsi="ＭＳ 明朝" w:cs="Arial" w:hint="eastAsia"/>
          <w:kern w:val="0"/>
          <w:szCs w:val="21"/>
        </w:rPr>
        <w:t>2006</w:t>
      </w:r>
      <w:r w:rsidRPr="0032684B">
        <w:rPr>
          <w:rFonts w:eastAsia="ＭＳ Ｐ明朝" w:hAnsi="ＭＳ 明朝" w:cs="Arial" w:hint="eastAsia"/>
          <w:kern w:val="0"/>
          <w:szCs w:val="21"/>
        </w:rPr>
        <w:t>年、安井年度の</w:t>
      </w:r>
      <w:r w:rsidRPr="0032684B">
        <w:rPr>
          <w:rFonts w:eastAsia="ＭＳ Ｐ明朝" w:hAnsi="ＭＳ 明朝" w:cs="Arial" w:hint="eastAsia"/>
          <w:kern w:val="0"/>
          <w:szCs w:val="21"/>
        </w:rPr>
        <w:t>4</w:t>
      </w:r>
      <w:r w:rsidRPr="0032684B">
        <w:rPr>
          <w:rFonts w:eastAsia="ＭＳ Ｐ明朝" w:hAnsi="ＭＳ 明朝" w:cs="Arial" w:hint="eastAsia"/>
          <w:kern w:val="0"/>
          <w:szCs w:val="21"/>
        </w:rPr>
        <w:t>月に､太田会員の紹介で入会させて頂きまして、今年</w:t>
      </w:r>
      <w:r w:rsidRPr="0032684B">
        <w:rPr>
          <w:rFonts w:eastAsia="ＭＳ Ｐ明朝" w:hAnsi="ＭＳ 明朝" w:cs="Arial" w:hint="eastAsia"/>
          <w:kern w:val="0"/>
          <w:szCs w:val="21"/>
        </w:rPr>
        <w:t>10</w:t>
      </w:r>
      <w:r w:rsidRPr="0032684B">
        <w:rPr>
          <w:rFonts w:eastAsia="ＭＳ Ｐ明朝" w:hAnsi="ＭＳ 明朝" w:cs="Arial" w:hint="eastAsia"/>
          <w:kern w:val="0"/>
          <w:szCs w:val="21"/>
        </w:rPr>
        <w:t>年になります。</w:t>
      </w:r>
    </w:p>
    <w:p w:rsidR="0032684B" w:rsidRPr="0032684B" w:rsidRDefault="0032684B" w:rsidP="0032684B">
      <w:pPr>
        <w:pStyle w:val="af3"/>
        <w:ind w:leftChars="0" w:left="0" w:firstLineChars="100" w:firstLine="210"/>
        <w:rPr>
          <w:rFonts w:eastAsia="ＭＳ Ｐ明朝" w:hAnsi="ＭＳ 明朝" w:cs="Arial"/>
          <w:kern w:val="0"/>
          <w:szCs w:val="21"/>
        </w:rPr>
      </w:pPr>
      <w:r w:rsidRPr="0032684B">
        <w:rPr>
          <w:rFonts w:eastAsia="ＭＳ Ｐ明朝" w:hAnsi="ＭＳ 明朝" w:cs="Arial" w:hint="eastAsia"/>
          <w:kern w:val="0"/>
          <w:szCs w:val="21"/>
        </w:rPr>
        <w:t>これまでの</w:t>
      </w:r>
      <w:r w:rsidRPr="0032684B">
        <w:rPr>
          <w:rFonts w:eastAsia="ＭＳ Ｐ明朝" w:hAnsi="ＭＳ 明朝" w:cs="Arial" w:hint="eastAsia"/>
          <w:kern w:val="0"/>
          <w:szCs w:val="21"/>
        </w:rPr>
        <w:t>40</w:t>
      </w:r>
      <w:r w:rsidR="00471891" w:rsidRPr="007E6FD6">
        <w:rPr>
          <w:rFonts w:eastAsia="ＭＳ Ｐ明朝" w:hAnsi="ＭＳ 明朝" w:cs="Arial" w:hint="eastAsia"/>
          <w:kern w:val="0"/>
          <w:szCs w:val="21"/>
        </w:rPr>
        <w:t>名の歴代パスト</w:t>
      </w:r>
      <w:r w:rsidRPr="007E6FD6">
        <w:rPr>
          <w:rFonts w:eastAsia="ＭＳ Ｐ明朝" w:hAnsi="ＭＳ 明朝" w:cs="Arial" w:hint="eastAsia"/>
          <w:kern w:val="0"/>
          <w:szCs w:val="21"/>
        </w:rPr>
        <w:t>会長には遠</w:t>
      </w:r>
      <w:r w:rsidRPr="0032684B">
        <w:rPr>
          <w:rFonts w:eastAsia="ＭＳ Ｐ明朝" w:hAnsi="ＭＳ 明朝" w:cs="Arial" w:hint="eastAsia"/>
          <w:kern w:val="0"/>
          <w:szCs w:val="21"/>
        </w:rPr>
        <w:t>く及びませんが､自分なりに一生懸命に頑張りますので､今後一年間、皆様のご指導、ご協力を宜しくお願い申し上げます。</w:t>
      </w:r>
    </w:p>
    <w:p w:rsidR="0032684B" w:rsidRPr="0032684B" w:rsidRDefault="0032684B" w:rsidP="0032684B">
      <w:pPr>
        <w:pStyle w:val="af3"/>
        <w:ind w:leftChars="0" w:left="0" w:firstLineChars="100" w:firstLine="210"/>
        <w:rPr>
          <w:rFonts w:eastAsia="ＭＳ Ｐ明朝" w:hAnsi="ＭＳ 明朝" w:cs="Arial"/>
          <w:kern w:val="0"/>
          <w:szCs w:val="21"/>
        </w:rPr>
      </w:pPr>
      <w:r w:rsidRPr="0032684B">
        <w:rPr>
          <w:rFonts w:eastAsia="ＭＳ Ｐ明朝" w:hAnsi="ＭＳ 明朝" w:cs="Arial" w:hint="eastAsia"/>
          <w:kern w:val="0"/>
          <w:szCs w:val="21"/>
        </w:rPr>
        <w:t>当初は､会長を引き受けるべきか否か悩みましたが､一柳副会長をはじめとして、多くの友人の後押し受け､又今は故人であります石川さん小河内さんの激励を受け、今日の日を迎えることが出来ました。私の幹事の時の師匠は、石川さんでした．私の年度は、</w:t>
      </w:r>
    </w:p>
    <w:p w:rsidR="0032684B" w:rsidRPr="0032684B" w:rsidRDefault="00471891" w:rsidP="0032684B">
      <w:pPr>
        <w:pStyle w:val="af3"/>
        <w:ind w:leftChars="0" w:left="0" w:firstLineChars="100" w:firstLine="210"/>
        <w:rPr>
          <w:rFonts w:eastAsia="ＭＳ Ｐ明朝" w:hAnsi="ＭＳ 明朝" w:cs="Arial"/>
          <w:kern w:val="0"/>
          <w:szCs w:val="21"/>
        </w:rPr>
      </w:pPr>
      <w:r w:rsidRPr="007E6FD6">
        <w:rPr>
          <w:rFonts w:eastAsia="ＭＳ Ｐ明朝" w:hAnsi="ＭＳ 明朝" w:cs="Arial" w:hint="eastAsia"/>
          <w:kern w:val="0"/>
          <w:szCs w:val="21"/>
        </w:rPr>
        <w:t>100</w:t>
      </w:r>
      <w:r w:rsidR="0032684B" w:rsidRPr="007E6FD6">
        <w:rPr>
          <w:rFonts w:eastAsia="ＭＳ Ｐ明朝" w:hAnsi="ＭＳ 明朝" w:cs="Arial" w:hint="eastAsia"/>
          <w:kern w:val="0"/>
          <w:szCs w:val="21"/>
        </w:rPr>
        <w:t>％石川さんに出席して</w:t>
      </w:r>
      <w:r w:rsidR="0032684B" w:rsidRPr="0032684B">
        <w:rPr>
          <w:rFonts w:eastAsia="ＭＳ Ｐ明朝" w:hAnsi="ＭＳ 明朝" w:cs="Arial" w:hint="eastAsia"/>
          <w:kern w:val="0"/>
          <w:szCs w:val="21"/>
        </w:rPr>
        <w:t>頂きたくという意味も込めて、年度計画書の表紙に石川さんが、一番好きな写真をプリンとさせていただきました．又小河内さんには、デスクの上に写真盾を､置きまして、私を監視していただく役目をお願い致しました。</w:t>
      </w:r>
    </w:p>
    <w:p w:rsidR="0032684B" w:rsidRPr="0032684B" w:rsidRDefault="0032684B" w:rsidP="0032684B">
      <w:pPr>
        <w:pStyle w:val="af3"/>
        <w:ind w:leftChars="0" w:left="0" w:firstLineChars="100" w:firstLine="210"/>
        <w:rPr>
          <w:rFonts w:eastAsia="ＭＳ Ｐ明朝" w:hAnsi="ＭＳ 明朝" w:cs="Arial"/>
          <w:kern w:val="0"/>
          <w:szCs w:val="21"/>
        </w:rPr>
      </w:pPr>
      <w:r w:rsidRPr="0032684B">
        <w:rPr>
          <w:rFonts w:eastAsia="ＭＳ Ｐ明朝" w:hAnsi="ＭＳ 明朝" w:cs="Arial" w:hint="eastAsia"/>
          <w:kern w:val="0"/>
          <w:szCs w:val="21"/>
        </w:rPr>
        <w:t>天国で､お二人が､我がクラブの行く末を見守っていただけると､確信しております。</w:t>
      </w:r>
    </w:p>
    <w:p w:rsidR="0032684B" w:rsidRPr="0032684B" w:rsidRDefault="0032684B" w:rsidP="0032684B">
      <w:pPr>
        <w:pStyle w:val="af3"/>
        <w:ind w:leftChars="0" w:left="0" w:firstLineChars="100" w:firstLine="210"/>
        <w:rPr>
          <w:rFonts w:eastAsia="ＭＳ Ｐ明朝" w:hAnsi="ＭＳ 明朝" w:cs="Arial"/>
          <w:kern w:val="0"/>
          <w:szCs w:val="21"/>
        </w:rPr>
      </w:pPr>
      <w:r w:rsidRPr="0032684B">
        <w:rPr>
          <w:rFonts w:eastAsia="ＭＳ Ｐ明朝" w:hAnsi="ＭＳ 明朝" w:cs="Arial" w:hint="eastAsia"/>
          <w:kern w:val="0"/>
          <w:szCs w:val="21"/>
        </w:rPr>
        <w:t>奇しくも、今日は､お二人の月命日です。今年度はこの月しかありません．これも何かの巡り合わせかもしれません</w:t>
      </w:r>
    </w:p>
    <w:p w:rsidR="0032684B" w:rsidRPr="0032684B" w:rsidRDefault="0032684B" w:rsidP="0032684B">
      <w:pPr>
        <w:pStyle w:val="af3"/>
        <w:ind w:leftChars="0" w:left="0" w:firstLineChars="100" w:firstLine="210"/>
        <w:rPr>
          <w:rFonts w:eastAsia="ＭＳ Ｐ明朝" w:hAnsi="ＭＳ 明朝" w:cs="Arial"/>
          <w:kern w:val="0"/>
          <w:szCs w:val="21"/>
        </w:rPr>
      </w:pPr>
      <w:r w:rsidRPr="0032684B">
        <w:rPr>
          <w:rFonts w:eastAsia="ＭＳ Ｐ明朝" w:hAnsi="ＭＳ 明朝" w:cs="Arial" w:hint="eastAsia"/>
          <w:kern w:val="0"/>
          <w:szCs w:val="21"/>
        </w:rPr>
        <w:t>さて</w:t>
      </w:r>
      <w:r w:rsidRPr="0032684B">
        <w:rPr>
          <w:rFonts w:eastAsia="ＭＳ Ｐ明朝" w:hAnsi="ＭＳ 明朝" w:cs="Arial" w:hint="eastAsia"/>
          <w:kern w:val="0"/>
          <w:szCs w:val="21"/>
        </w:rPr>
        <w:t>40</w:t>
      </w:r>
      <w:r w:rsidRPr="0032684B">
        <w:rPr>
          <w:rFonts w:eastAsia="ＭＳ Ｐ明朝" w:hAnsi="ＭＳ 明朝" w:cs="Arial" w:hint="eastAsia"/>
          <w:kern w:val="0"/>
          <w:szCs w:val="21"/>
        </w:rPr>
        <w:t>周年も成功裏に終わり、今年度</w:t>
      </w:r>
      <w:r w:rsidRPr="0032684B">
        <w:rPr>
          <w:rFonts w:eastAsia="ＭＳ Ｐ明朝" w:hAnsi="ＭＳ 明朝" w:cs="Arial" w:hint="eastAsia"/>
          <w:kern w:val="0"/>
          <w:szCs w:val="21"/>
        </w:rPr>
        <w:t>41</w:t>
      </w:r>
      <w:r w:rsidRPr="0032684B">
        <w:rPr>
          <w:rFonts w:eastAsia="ＭＳ Ｐ明朝" w:hAnsi="ＭＳ 明朝" w:cs="Arial" w:hint="eastAsia"/>
          <w:kern w:val="0"/>
          <w:szCs w:val="21"/>
        </w:rPr>
        <w:t>年度は､</w:t>
      </w:r>
      <w:r w:rsidRPr="0032684B">
        <w:rPr>
          <w:rFonts w:eastAsia="ＭＳ Ｐ明朝" w:hAnsi="ＭＳ 明朝" w:cs="Arial" w:hint="eastAsia"/>
          <w:kern w:val="0"/>
          <w:szCs w:val="21"/>
        </w:rPr>
        <w:lastRenderedPageBreak/>
        <w:t>大変厳しい､アゲンストの風が吹いておりますが､皆様のご協力を､頂き楽しいクラブライフが出来る活動をしてゆきたいと思っております。何時までもアゲンストの風ではないと思います。</w:t>
      </w:r>
    </w:p>
    <w:p w:rsidR="0032684B" w:rsidRPr="0032684B" w:rsidRDefault="0032684B" w:rsidP="0032684B">
      <w:pPr>
        <w:pStyle w:val="af3"/>
        <w:ind w:leftChars="0" w:left="0" w:firstLineChars="100" w:firstLine="210"/>
        <w:rPr>
          <w:rFonts w:eastAsia="ＭＳ Ｐ明朝" w:hAnsi="ＭＳ 明朝" w:cs="Arial"/>
          <w:kern w:val="0"/>
          <w:szCs w:val="21"/>
        </w:rPr>
      </w:pPr>
      <w:r w:rsidRPr="0032684B">
        <w:rPr>
          <w:rFonts w:eastAsia="ＭＳ Ｐ明朝" w:hAnsi="ＭＳ 明朝" w:cs="Arial" w:hint="eastAsia"/>
          <w:kern w:val="0"/>
          <w:szCs w:val="21"/>
        </w:rPr>
        <w:t>皆様の熱い熱意があれば､フォローの風に変えることが出来ます｡本年度は新しい事業として後ほど､報告がありますが､柔道大会、又グローバル補助金事業に付きましてはバリのタマンクラブと､進めております。何れにしましても､皆様のご協力がありませんと達成出来る事ではありませんご協力宜しくお願い致します。</w:t>
      </w:r>
    </w:p>
    <w:p w:rsidR="0032684B" w:rsidRPr="0032684B" w:rsidRDefault="00471891" w:rsidP="0032684B">
      <w:pPr>
        <w:pStyle w:val="af3"/>
        <w:ind w:leftChars="0" w:left="0" w:firstLineChars="100" w:firstLine="210"/>
        <w:rPr>
          <w:rFonts w:eastAsia="ＭＳ Ｐ明朝" w:hAnsi="ＭＳ 明朝" w:cs="Arial"/>
          <w:kern w:val="0"/>
          <w:szCs w:val="21"/>
        </w:rPr>
      </w:pPr>
      <w:r>
        <w:rPr>
          <w:rFonts w:eastAsia="ＭＳ Ｐ明朝" w:hAnsi="ＭＳ 明朝" w:cs="Arial" w:hint="eastAsia"/>
          <w:kern w:val="0"/>
          <w:szCs w:val="21"/>
        </w:rPr>
        <w:t>今年度、チャーターメンバーであります。青木会員、小林会員、</w:t>
      </w:r>
      <w:r w:rsidRPr="007E6FD6">
        <w:rPr>
          <w:rFonts w:eastAsia="ＭＳ Ｐ明朝" w:hAnsi="ＭＳ 明朝" w:cs="Arial" w:hint="eastAsia"/>
          <w:kern w:val="0"/>
          <w:szCs w:val="21"/>
        </w:rPr>
        <w:t>髙</w:t>
      </w:r>
      <w:r w:rsidR="0032684B" w:rsidRPr="007E6FD6">
        <w:rPr>
          <w:rFonts w:eastAsia="ＭＳ Ｐ明朝" w:hAnsi="ＭＳ 明朝" w:cs="Arial" w:hint="eastAsia"/>
          <w:kern w:val="0"/>
          <w:szCs w:val="21"/>
        </w:rPr>
        <w:t>橋会員とベテラン</w:t>
      </w:r>
      <w:r w:rsidRPr="007E6FD6">
        <w:rPr>
          <w:rFonts w:eastAsia="ＭＳ Ｐ明朝" w:hAnsi="ＭＳ 明朝" w:cs="Arial" w:hint="eastAsia"/>
          <w:kern w:val="0"/>
          <w:szCs w:val="21"/>
        </w:rPr>
        <w:t>会員であります</w:t>
      </w:r>
      <w:r w:rsidR="00DB04A3" w:rsidRPr="007E6FD6">
        <w:rPr>
          <w:rFonts w:eastAsia="ＭＳ Ｐ明朝" w:hAnsi="ＭＳ 明朝" w:cs="Arial" w:hint="eastAsia"/>
          <w:kern w:val="0"/>
          <w:szCs w:val="21"/>
        </w:rPr>
        <w:t>、</w:t>
      </w:r>
      <w:r>
        <w:rPr>
          <w:rFonts w:eastAsia="ＭＳ Ｐ明朝" w:hAnsi="ＭＳ 明朝" w:cs="Arial" w:hint="eastAsia"/>
          <w:kern w:val="0"/>
          <w:szCs w:val="21"/>
        </w:rPr>
        <w:t>稲垣会員､鈴木由也会員、本間会員の</w:t>
      </w:r>
      <w:r>
        <w:rPr>
          <w:rFonts w:eastAsia="ＭＳ Ｐ明朝" w:hAnsi="ＭＳ 明朝" w:cs="Arial" w:hint="eastAsia"/>
          <w:kern w:val="0"/>
          <w:szCs w:val="21"/>
        </w:rPr>
        <w:t>6</w:t>
      </w:r>
      <w:r w:rsidR="0032684B" w:rsidRPr="0032684B">
        <w:rPr>
          <w:rFonts w:eastAsia="ＭＳ Ｐ明朝" w:hAnsi="ＭＳ 明朝" w:cs="Arial" w:hint="eastAsia"/>
          <w:kern w:val="0"/>
          <w:szCs w:val="21"/>
        </w:rPr>
        <w:t>人に､テーブルマスターをお願い致しました、クラブのこと､又悩み事など､先輩の意見を伺うことでクラブ活性化に繋がればと思いお願いいたしましたので宜しくお願いしま</w:t>
      </w:r>
      <w:r w:rsidR="0032684B" w:rsidRPr="007E6FD6">
        <w:rPr>
          <w:rFonts w:eastAsia="ＭＳ Ｐ明朝" w:hAnsi="ＭＳ 明朝" w:cs="Arial" w:hint="eastAsia"/>
          <w:kern w:val="0"/>
          <w:szCs w:val="21"/>
        </w:rPr>
        <w:t>す</w:t>
      </w:r>
      <w:r w:rsidR="00DB04A3" w:rsidRPr="007E6FD6">
        <w:rPr>
          <w:rFonts w:eastAsia="ＭＳ Ｐ明朝" w:hAnsi="ＭＳ 明朝" w:cs="Arial" w:hint="eastAsia"/>
          <w:kern w:val="0"/>
          <w:szCs w:val="21"/>
        </w:rPr>
        <w:t>。</w:t>
      </w:r>
    </w:p>
    <w:p w:rsidR="0032684B" w:rsidRPr="0032684B" w:rsidRDefault="0032684B" w:rsidP="0032684B">
      <w:pPr>
        <w:pStyle w:val="af3"/>
        <w:ind w:leftChars="0" w:left="0" w:firstLineChars="100" w:firstLine="210"/>
        <w:rPr>
          <w:rFonts w:eastAsia="ＭＳ Ｐ明朝" w:hAnsi="ＭＳ 明朝" w:cs="Arial"/>
          <w:kern w:val="0"/>
          <w:szCs w:val="21"/>
        </w:rPr>
      </w:pPr>
      <w:r w:rsidRPr="0032684B">
        <w:rPr>
          <w:rFonts w:eastAsia="ＭＳ Ｐ明朝" w:hAnsi="ＭＳ 明朝" w:cs="Arial" w:hint="eastAsia"/>
          <w:kern w:val="0"/>
          <w:szCs w:val="21"/>
        </w:rPr>
        <w:t>又今年度、喫煙者の皆様に大変ご無理を申し上げてすいませんが、これもロータリーの奉仕の精神があれば､ご協力頂けるものと信じております。</w:t>
      </w:r>
    </w:p>
    <w:p w:rsidR="0032684B" w:rsidRPr="0032684B" w:rsidRDefault="0032684B" w:rsidP="0032684B">
      <w:pPr>
        <w:pStyle w:val="af3"/>
        <w:ind w:leftChars="0" w:left="0" w:firstLineChars="100" w:firstLine="210"/>
        <w:rPr>
          <w:rFonts w:eastAsia="ＭＳ Ｐ明朝" w:hAnsi="ＭＳ 明朝" w:cs="Arial"/>
          <w:kern w:val="0"/>
          <w:szCs w:val="21"/>
        </w:rPr>
      </w:pPr>
      <w:r w:rsidRPr="0032684B">
        <w:rPr>
          <w:rFonts w:eastAsia="ＭＳ Ｐ明朝" w:hAnsi="ＭＳ 明朝" w:cs="Arial" w:hint="eastAsia"/>
          <w:kern w:val="0"/>
          <w:szCs w:val="21"/>
        </w:rPr>
        <w:t>これも私は､相手に対する、思いやりの精神だと思っております｡其れが健康維持に繋がることであれば､是非ご協力を頂き、其れが新しいクラブライフの方向になれば素晴らしいと思</w:t>
      </w:r>
      <w:r w:rsidR="00471891">
        <w:rPr>
          <w:rFonts w:eastAsia="ＭＳ Ｐ明朝" w:hAnsi="ＭＳ 明朝" w:cs="Arial" w:hint="eastAsia"/>
          <w:kern w:val="0"/>
          <w:szCs w:val="21"/>
        </w:rPr>
        <w:t>います｡小さい変化をしてみませんか､ダーウィンの進化論の中に「強いものだけが</w:t>
      </w:r>
      <w:r w:rsidRPr="0032684B">
        <w:rPr>
          <w:rFonts w:eastAsia="ＭＳ Ｐ明朝" w:hAnsi="ＭＳ 明朝" w:cs="Arial" w:hint="eastAsia"/>
          <w:kern w:val="0"/>
          <w:szCs w:val="21"/>
        </w:rPr>
        <w:t>生き残るのではなく、変化した者が生き残る」とありますが、これはクラブにとっても同じ事が言えると思います｡　私は他のクラブから北クラブは､変わったねと言わせてみたいと思っております｡　今ここにおられます皆様でしたら出来ると､信じています。</w:t>
      </w:r>
    </w:p>
    <w:p w:rsidR="0032684B" w:rsidRPr="0032684B" w:rsidRDefault="0032684B" w:rsidP="0032684B">
      <w:pPr>
        <w:pStyle w:val="af3"/>
        <w:ind w:leftChars="0" w:left="0" w:firstLineChars="100" w:firstLine="210"/>
        <w:rPr>
          <w:rFonts w:eastAsia="ＭＳ Ｐ明朝" w:hAnsi="ＭＳ 明朝" w:cs="Arial"/>
          <w:kern w:val="0"/>
          <w:szCs w:val="21"/>
        </w:rPr>
      </w:pPr>
      <w:r w:rsidRPr="0032684B">
        <w:rPr>
          <w:rFonts w:eastAsia="ＭＳ Ｐ明朝" w:hAnsi="ＭＳ 明朝" w:cs="Arial" w:hint="eastAsia"/>
          <w:kern w:val="0"/>
          <w:szCs w:val="21"/>
        </w:rPr>
        <w:t>皆様と､一緒に今年度と更に次年度に繋がる活動をして行きたいと思っております。</w:t>
      </w:r>
    </w:p>
    <w:p w:rsidR="0032684B" w:rsidRPr="0032684B" w:rsidRDefault="0032684B" w:rsidP="0032684B">
      <w:pPr>
        <w:pStyle w:val="af3"/>
        <w:ind w:leftChars="0" w:left="0" w:firstLineChars="100" w:firstLine="210"/>
        <w:rPr>
          <w:rFonts w:eastAsia="ＭＳ Ｐ明朝" w:hAnsi="ＭＳ 明朝" w:cs="Arial"/>
          <w:kern w:val="0"/>
          <w:szCs w:val="21"/>
        </w:rPr>
      </w:pPr>
      <w:r w:rsidRPr="0032684B">
        <w:rPr>
          <w:rFonts w:eastAsia="ＭＳ Ｐ明朝" w:hAnsi="ＭＳ 明朝" w:cs="Arial" w:hint="eastAsia"/>
          <w:kern w:val="0"/>
          <w:szCs w:val="21"/>
        </w:rPr>
        <w:t>皆様は、金はお持ちですから、これからの人生人貧乏しない､クラブを目指そうではありませんか。</w:t>
      </w:r>
    </w:p>
    <w:p w:rsidR="0032684B" w:rsidRPr="0032684B" w:rsidRDefault="0032684B" w:rsidP="00471891">
      <w:pPr>
        <w:pStyle w:val="af3"/>
        <w:ind w:leftChars="0" w:left="0" w:firstLineChars="100" w:firstLine="210"/>
        <w:rPr>
          <w:rFonts w:eastAsia="ＭＳ Ｐ明朝" w:hAnsi="ＭＳ 明朝" w:cs="Arial"/>
          <w:kern w:val="0"/>
          <w:szCs w:val="21"/>
        </w:rPr>
      </w:pPr>
      <w:r w:rsidRPr="0032684B">
        <w:rPr>
          <w:rFonts w:eastAsia="ＭＳ Ｐ明朝" w:hAnsi="ＭＳ 明朝" w:cs="Arial" w:hint="eastAsia"/>
          <w:kern w:val="0"/>
          <w:szCs w:val="21"/>
        </w:rPr>
        <w:t>「夜の明けぬ、朝は無い」という言葉があります。皆</w:t>
      </w:r>
      <w:r w:rsidRPr="0032684B">
        <w:rPr>
          <w:rFonts w:eastAsia="ＭＳ Ｐ明朝" w:hAnsi="ＭＳ 明朝" w:cs="Arial" w:hint="eastAsia"/>
          <w:kern w:val="0"/>
          <w:szCs w:val="21"/>
        </w:rPr>
        <w:lastRenderedPageBreak/>
        <w:t>さんと、新しい朝の扉を</w:t>
      </w:r>
      <w:r>
        <w:rPr>
          <w:rFonts w:eastAsia="ＭＳ Ｐ明朝" w:hAnsi="ＭＳ 明朝" w:cs="Arial" w:hint="eastAsia"/>
          <w:kern w:val="0"/>
          <w:szCs w:val="21"/>
        </w:rPr>
        <w:t>開けましょう。</w:t>
      </w:r>
    </w:p>
    <w:p w:rsidR="0032684B" w:rsidRPr="0032684B" w:rsidRDefault="0032684B" w:rsidP="0032684B">
      <w:pPr>
        <w:pStyle w:val="af3"/>
        <w:ind w:leftChars="0" w:left="0"/>
        <w:rPr>
          <w:rFonts w:eastAsia="ＭＳ Ｐ明朝" w:hAnsi="ＭＳ 明朝" w:cs="Arial"/>
          <w:kern w:val="0"/>
          <w:szCs w:val="21"/>
        </w:rPr>
      </w:pPr>
      <w:r w:rsidRPr="0032684B">
        <w:rPr>
          <w:rFonts w:eastAsia="ＭＳ Ｐ明朝" w:hAnsi="ＭＳ 明朝" w:cs="Arial" w:hint="eastAsia"/>
          <w:kern w:val="0"/>
          <w:szCs w:val="21"/>
        </w:rPr>
        <w:t>本年度、須賀幹事共々､宜しくお願いいたします。</w:t>
      </w:r>
    </w:p>
    <w:p w:rsidR="00004993" w:rsidRDefault="0032684B" w:rsidP="00A5455D">
      <w:pPr>
        <w:pStyle w:val="af3"/>
        <w:ind w:leftChars="0" w:left="0"/>
        <w:rPr>
          <w:rFonts w:eastAsia="ＭＳ Ｐ明朝" w:hAnsi="ＭＳ 明朝" w:cs="Arial"/>
          <w:kern w:val="0"/>
          <w:szCs w:val="21"/>
        </w:rPr>
      </w:pPr>
      <w:r w:rsidRPr="0032684B">
        <w:rPr>
          <w:rFonts w:eastAsia="ＭＳ Ｐ明朝" w:hAnsi="ＭＳ 明朝" w:cs="Arial" w:hint="eastAsia"/>
          <w:kern w:val="0"/>
          <w:szCs w:val="21"/>
        </w:rPr>
        <w:t>ご静聴、有り難うございました。</w:t>
      </w:r>
    </w:p>
    <w:p w:rsidR="00D2075E" w:rsidRDefault="00D2075E" w:rsidP="00A5455D">
      <w:pPr>
        <w:pStyle w:val="af3"/>
        <w:ind w:leftChars="0" w:left="0"/>
        <w:rPr>
          <w:rFonts w:eastAsia="ＭＳ Ｐ明朝" w:hAnsi="ＭＳ 明朝" w:cs="Arial"/>
          <w:kern w:val="0"/>
          <w:szCs w:val="21"/>
        </w:rPr>
      </w:pPr>
    </w:p>
    <w:p w:rsidR="00DF4C57" w:rsidRPr="001A4094" w:rsidRDefault="00DF4C57" w:rsidP="00A5455D">
      <w:pPr>
        <w:pStyle w:val="af3"/>
        <w:ind w:leftChars="0" w:left="0"/>
        <w:rPr>
          <w:rFonts w:eastAsia="ＭＳ Ｐ明朝" w:hAnsi="ＭＳ 明朝" w:cs="Arial"/>
          <w:b/>
          <w:color w:val="C00000"/>
          <w:kern w:val="0"/>
          <w:sz w:val="24"/>
          <w:szCs w:val="24"/>
        </w:rPr>
      </w:pPr>
      <w:r w:rsidRPr="001A4094">
        <w:rPr>
          <w:rFonts w:eastAsia="ＭＳ Ｐ明朝" w:hAnsi="ＭＳ 明朝" w:cs="Arial" w:hint="eastAsia"/>
          <w:b/>
          <w:color w:val="C00000"/>
          <w:kern w:val="0"/>
          <w:sz w:val="24"/>
          <w:szCs w:val="24"/>
        </w:rPr>
        <w:t>須賀幹事</w:t>
      </w:r>
    </w:p>
    <w:p w:rsidR="00DF4C57" w:rsidRPr="001A4094" w:rsidRDefault="00DF4C57" w:rsidP="00A5455D">
      <w:pPr>
        <w:pStyle w:val="af3"/>
        <w:ind w:leftChars="0" w:left="0"/>
        <w:rPr>
          <w:rFonts w:eastAsia="ＭＳ Ｐ明朝" w:hAnsi="ＭＳ 明朝" w:cs="Arial"/>
          <w:b/>
          <w:color w:val="C00000"/>
          <w:kern w:val="0"/>
          <w:sz w:val="24"/>
          <w:szCs w:val="24"/>
        </w:rPr>
      </w:pPr>
      <w:r w:rsidRPr="001A4094">
        <w:rPr>
          <w:rFonts w:eastAsia="ＭＳ Ｐ明朝" w:hAnsi="ＭＳ 明朝" w:cs="Arial" w:hint="eastAsia"/>
          <w:b/>
          <w:color w:val="C00000"/>
          <w:kern w:val="0"/>
          <w:sz w:val="24"/>
          <w:szCs w:val="24"/>
        </w:rPr>
        <w:t xml:space="preserve">　　　</w:t>
      </w:r>
      <w:r w:rsidR="005B7A4B" w:rsidRPr="001A4094">
        <w:rPr>
          <w:rFonts w:eastAsia="ＭＳ Ｐ明朝" w:hAnsi="ＭＳ 明朝" w:cs="Arial" w:hint="eastAsia"/>
          <w:b/>
          <w:color w:val="C00000"/>
          <w:kern w:val="0"/>
          <w:sz w:val="24"/>
          <w:szCs w:val="24"/>
        </w:rPr>
        <w:t>「</w:t>
      </w:r>
      <w:r w:rsidRPr="001A4094">
        <w:rPr>
          <w:rFonts w:eastAsia="ＭＳ Ｐ明朝" w:hAnsi="ＭＳ 明朝" w:cs="Arial" w:hint="eastAsia"/>
          <w:b/>
          <w:color w:val="C00000"/>
          <w:kern w:val="0"/>
          <w:sz w:val="24"/>
          <w:szCs w:val="24"/>
        </w:rPr>
        <w:t>老・壮・</w:t>
      </w:r>
      <w:r w:rsidR="005B7A4B" w:rsidRPr="001A4094">
        <w:rPr>
          <w:rFonts w:eastAsia="ＭＳ Ｐ明朝" w:hAnsi="ＭＳ 明朝" w:cs="Arial" w:hint="eastAsia"/>
          <w:b/>
          <w:color w:val="C00000"/>
          <w:kern w:val="0"/>
          <w:sz w:val="24"/>
          <w:szCs w:val="24"/>
        </w:rPr>
        <w:t>青のバランス』</w:t>
      </w:r>
    </w:p>
    <w:p w:rsidR="008F799A" w:rsidRDefault="0032684B" w:rsidP="00A5455D">
      <w:pPr>
        <w:jc w:val="center"/>
        <w:rPr>
          <w:rFonts w:eastAsia="ＭＳ Ｐ明朝"/>
          <w:b/>
          <w:color w:val="0000FF"/>
          <w:sz w:val="24"/>
          <w:bdr w:val="single" w:sz="4" w:space="0" w:color="auto"/>
        </w:rPr>
      </w:pPr>
      <w:r>
        <w:rPr>
          <w:rFonts w:eastAsia="ＭＳ Ｐ明朝" w:hAnsi="ＭＳ 明朝" w:cs="Arial" w:hint="eastAsia"/>
          <w:noProof/>
          <w:kern w:val="0"/>
          <w:szCs w:val="21"/>
        </w:rPr>
        <w:drawing>
          <wp:inline distT="0" distB="0" distL="0" distR="0">
            <wp:extent cx="2409449" cy="1800000"/>
            <wp:effectExtent l="19050" t="0" r="0" b="0"/>
            <wp:docPr id="48" name="図 9" descr="C:\Documents and Settings\渡辺祐介\デスクトップ\104_FUJI\DSCF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渡辺祐介\デスクトップ\104_FUJI\DSCF4091.JPG"/>
                    <pic:cNvPicPr>
                      <a:picLocks noChangeAspect="1" noChangeArrowheads="1"/>
                    </pic:cNvPicPr>
                  </pic:nvPicPr>
                  <pic:blipFill>
                    <a:blip r:embed="rId12"/>
                    <a:srcRect/>
                    <a:stretch>
                      <a:fillRect/>
                    </a:stretch>
                  </pic:blipFill>
                  <pic:spPr bwMode="auto">
                    <a:xfrm>
                      <a:off x="0" y="0"/>
                      <a:ext cx="2409449" cy="1800000"/>
                    </a:xfrm>
                    <a:prstGeom prst="rect">
                      <a:avLst/>
                    </a:prstGeom>
                    <a:noFill/>
                    <a:ln w="9525">
                      <a:noFill/>
                      <a:miter lim="800000"/>
                      <a:headEnd/>
                      <a:tailEnd/>
                    </a:ln>
                  </pic:spPr>
                </pic:pic>
              </a:graphicData>
            </a:graphic>
          </wp:inline>
        </w:drawing>
      </w:r>
    </w:p>
    <w:p w:rsidR="00E41C96" w:rsidRPr="00A5455D" w:rsidRDefault="0032684B" w:rsidP="00A5455D">
      <w:pPr>
        <w:jc w:val="center"/>
        <w:rPr>
          <w:rFonts w:eastAsia="ＭＳ Ｐ明朝"/>
          <w:b/>
          <w:szCs w:val="21"/>
        </w:rPr>
      </w:pPr>
      <w:r>
        <w:rPr>
          <w:rFonts w:eastAsia="ＭＳ Ｐ明朝" w:hint="eastAsia"/>
          <w:b/>
          <w:szCs w:val="21"/>
        </w:rPr>
        <w:t>須賀　篤史　幹事</w:t>
      </w:r>
    </w:p>
    <w:p w:rsidR="00E41C96" w:rsidRPr="00E41C96" w:rsidRDefault="00E41C96" w:rsidP="00471891">
      <w:pPr>
        <w:ind w:firstLineChars="100" w:firstLine="210"/>
        <w:rPr>
          <w:rFonts w:eastAsia="ＭＳ Ｐ明朝"/>
        </w:rPr>
      </w:pPr>
      <w:r w:rsidRPr="00E41C96">
        <w:rPr>
          <w:rFonts w:eastAsia="ＭＳ Ｐ明朝" w:hint="eastAsia"/>
        </w:rPr>
        <w:t>このたび、</w:t>
      </w:r>
      <w:r w:rsidRPr="00E41C96">
        <w:rPr>
          <w:rFonts w:eastAsia="ＭＳ Ｐ明朝"/>
        </w:rPr>
        <w:t>2016-17</w:t>
      </w:r>
      <w:r w:rsidRPr="00E41C96">
        <w:rPr>
          <w:rFonts w:eastAsia="ＭＳ Ｐ明朝" w:hint="eastAsia"/>
        </w:rPr>
        <w:t>年度クラブ幹事を拝命しました須賀でございます。</w:t>
      </w:r>
    </w:p>
    <w:p w:rsidR="00E41C96" w:rsidRPr="00E41C96" w:rsidRDefault="00E41C96" w:rsidP="00A5455D">
      <w:pPr>
        <w:ind w:firstLineChars="85" w:firstLine="178"/>
        <w:rPr>
          <w:rFonts w:eastAsia="ＭＳ Ｐ明朝"/>
        </w:rPr>
      </w:pPr>
      <w:r w:rsidRPr="00E41C96">
        <w:rPr>
          <w:rFonts w:eastAsia="ＭＳ Ｐ明朝" w:hint="eastAsia"/>
        </w:rPr>
        <w:t>精一杯松井会長を支えて務めさせていただきますのでよろしくお願い申し上げます。</w:t>
      </w:r>
    </w:p>
    <w:p w:rsidR="00E41C96" w:rsidRPr="00E41C96" w:rsidRDefault="00E41C96" w:rsidP="00A5455D">
      <w:pPr>
        <w:ind w:firstLineChars="85" w:firstLine="178"/>
        <w:rPr>
          <w:rFonts w:eastAsia="ＭＳ Ｐ明朝"/>
        </w:rPr>
      </w:pPr>
      <w:r w:rsidRPr="00E41C96">
        <w:rPr>
          <w:rFonts w:eastAsia="ＭＳ Ｐ明朝" w:hint="eastAsia"/>
        </w:rPr>
        <w:t>さて、今年度は昨年</w:t>
      </w:r>
      <w:r w:rsidRPr="00E41C96">
        <w:rPr>
          <w:rFonts w:eastAsia="ＭＳ Ｐ明朝"/>
        </w:rPr>
        <w:t>40</w:t>
      </w:r>
      <w:r w:rsidRPr="00E41C96">
        <w:rPr>
          <w:rFonts w:eastAsia="ＭＳ Ｐ明朝" w:hint="eastAsia"/>
        </w:rPr>
        <w:t>周年という大きな節目を迎えたせいか、退会者も多く出てしまい、</w:t>
      </w:r>
      <w:r w:rsidRPr="00E41C96">
        <w:rPr>
          <w:rFonts w:eastAsia="ＭＳ Ｐ明朝"/>
        </w:rPr>
        <w:t>50</w:t>
      </w:r>
      <w:r w:rsidRPr="00E41C96">
        <w:rPr>
          <w:rFonts w:eastAsia="ＭＳ Ｐ明朝" w:hint="eastAsia"/>
        </w:rPr>
        <w:t>名でのスタートとなりました。そのため各委員長には希望の委員会予算が出せずご苦労をおかけしました。今年度は特に会員増強に力を入れていただきたいと思います。</w:t>
      </w:r>
    </w:p>
    <w:p w:rsidR="00E41C96" w:rsidRPr="00E41C96" w:rsidRDefault="00E41C96" w:rsidP="00471891">
      <w:pPr>
        <w:ind w:firstLineChars="100" w:firstLine="210"/>
        <w:rPr>
          <w:rFonts w:eastAsia="ＭＳ Ｐ明朝"/>
        </w:rPr>
      </w:pPr>
      <w:r w:rsidRPr="00E41C96">
        <w:rPr>
          <w:rFonts w:eastAsia="ＭＳ Ｐ明朝" w:hint="eastAsia"/>
        </w:rPr>
        <w:t>私は</w:t>
      </w:r>
      <w:r w:rsidRPr="00E41C96">
        <w:rPr>
          <w:rFonts w:eastAsia="ＭＳ Ｐ明朝"/>
        </w:rPr>
        <w:t>6</w:t>
      </w:r>
      <w:r w:rsidRPr="00E41C96">
        <w:rPr>
          <w:rFonts w:eastAsia="ＭＳ Ｐ明朝" w:hint="eastAsia"/>
        </w:rPr>
        <w:t>年前にこのクラブに入会いたしました。</w:t>
      </w:r>
    </w:p>
    <w:p w:rsidR="00E41C96" w:rsidRPr="00E41C96" w:rsidRDefault="00E41C96" w:rsidP="00A5455D">
      <w:pPr>
        <w:ind w:firstLineChars="85" w:firstLine="178"/>
        <w:rPr>
          <w:rFonts w:eastAsia="ＭＳ Ｐ明朝"/>
        </w:rPr>
      </w:pPr>
      <w:r w:rsidRPr="00E41C96">
        <w:rPr>
          <w:rFonts w:eastAsia="ＭＳ Ｐ明朝" w:hint="eastAsia"/>
        </w:rPr>
        <w:t>入ったからにはできる限り参加ようという思い今日まで初年度を除いては</w:t>
      </w:r>
      <w:r w:rsidRPr="00E41C96">
        <w:rPr>
          <w:rFonts w:eastAsia="ＭＳ Ｐ明朝"/>
        </w:rPr>
        <w:t>100</w:t>
      </w:r>
      <w:r w:rsidRPr="00E41C96">
        <w:rPr>
          <w:rFonts w:eastAsia="ＭＳ Ｐ明朝" w:hint="eastAsia"/>
        </w:rPr>
        <w:t>パーセント出席してきました。</w:t>
      </w:r>
    </w:p>
    <w:p w:rsidR="00E41C96" w:rsidRPr="00E41C96" w:rsidRDefault="00E41C96" w:rsidP="00A5455D">
      <w:pPr>
        <w:ind w:firstLineChars="85" w:firstLine="178"/>
        <w:rPr>
          <w:rFonts w:eastAsia="ＭＳ Ｐ明朝"/>
        </w:rPr>
      </w:pPr>
      <w:r w:rsidRPr="00E41C96">
        <w:rPr>
          <w:rFonts w:eastAsia="ＭＳ Ｐ明朝" w:hint="eastAsia"/>
        </w:rPr>
        <w:t>最初は同年代の会員としか話さないでいましたが、こんな機会はないと思い年配の会員にも思い切って話してみたりした結果、皆さんと仲良くさせていただきました。</w:t>
      </w:r>
    </w:p>
    <w:p w:rsidR="00E41C96" w:rsidRPr="00E41C96" w:rsidRDefault="00E41C96" w:rsidP="00A5455D">
      <w:pPr>
        <w:ind w:firstLineChars="85" w:firstLine="178"/>
        <w:rPr>
          <w:rFonts w:eastAsia="ＭＳ Ｐ明朝"/>
        </w:rPr>
      </w:pPr>
      <w:r w:rsidRPr="00E41C96">
        <w:rPr>
          <w:rFonts w:eastAsia="ＭＳ Ｐ明朝" w:hint="eastAsia"/>
        </w:rPr>
        <w:t>特に亡くなられた小河内会員には夜によく飲みに誘っていただきました。自分の父親よりも年上の方と</w:t>
      </w:r>
      <w:r w:rsidRPr="00E41C96">
        <w:rPr>
          <w:rFonts w:eastAsia="ＭＳ Ｐ明朝"/>
        </w:rPr>
        <w:t>2</w:t>
      </w:r>
      <w:r w:rsidRPr="00E41C96">
        <w:rPr>
          <w:rFonts w:eastAsia="ＭＳ Ｐ明朝" w:hint="eastAsia"/>
        </w:rPr>
        <w:t>人で飲みに行けるようになったのもロータリークラブな</w:t>
      </w:r>
      <w:r w:rsidRPr="00E41C96">
        <w:rPr>
          <w:rFonts w:eastAsia="ＭＳ Ｐ明朝" w:hint="eastAsia"/>
        </w:rPr>
        <w:lastRenderedPageBreak/>
        <w:t>らではの魅力ではないかと思います。</w:t>
      </w:r>
    </w:p>
    <w:p w:rsidR="00E41C96" w:rsidRPr="00E41C96" w:rsidRDefault="00E41C96" w:rsidP="00A5455D">
      <w:pPr>
        <w:ind w:firstLineChars="85" w:firstLine="178"/>
        <w:rPr>
          <w:rFonts w:eastAsia="ＭＳ Ｐ明朝"/>
        </w:rPr>
      </w:pPr>
      <w:r w:rsidRPr="00E41C96">
        <w:rPr>
          <w:rFonts w:eastAsia="ＭＳ Ｐ明朝" w:hint="eastAsia"/>
        </w:rPr>
        <w:t>私は特に若い会員にこの素晴らしさを知っていただきたいと思っております。</w:t>
      </w:r>
    </w:p>
    <w:p w:rsidR="00E41C96" w:rsidRPr="00E41C96" w:rsidRDefault="00E41C96" w:rsidP="00A5455D">
      <w:pPr>
        <w:ind w:firstLineChars="85" w:firstLine="178"/>
        <w:rPr>
          <w:rFonts w:eastAsia="ＭＳ Ｐ明朝"/>
        </w:rPr>
      </w:pPr>
      <w:r w:rsidRPr="00E41C96">
        <w:rPr>
          <w:rFonts w:eastAsia="ＭＳ Ｐ明朝" w:hint="eastAsia"/>
        </w:rPr>
        <w:t>よく、我が北クラブは老・壮・青のバランスがとれたクラブだと言われます。今年度はさらに老・壮・青の仲が非常に良いクラブになりましょう。</w:t>
      </w:r>
    </w:p>
    <w:p w:rsidR="00E41C96" w:rsidRPr="00E41C96" w:rsidRDefault="00E41C96" w:rsidP="00A5455D">
      <w:pPr>
        <w:ind w:firstLineChars="85" w:firstLine="178"/>
        <w:rPr>
          <w:rFonts w:eastAsia="ＭＳ Ｐ明朝"/>
        </w:rPr>
      </w:pPr>
      <w:r w:rsidRPr="00E41C96">
        <w:rPr>
          <w:rFonts w:eastAsia="ＭＳ Ｐ明朝" w:hint="eastAsia"/>
        </w:rPr>
        <w:t>今年度は松井会長の思いでベテランの委員長と若手の副委員長という組み合わせになりました。</w:t>
      </w:r>
    </w:p>
    <w:p w:rsidR="00E41C96" w:rsidRPr="00E41C96" w:rsidRDefault="00E41C96" w:rsidP="00A5455D">
      <w:pPr>
        <w:ind w:firstLineChars="85" w:firstLine="178"/>
        <w:rPr>
          <w:rFonts w:eastAsia="ＭＳ Ｐ明朝"/>
        </w:rPr>
      </w:pPr>
      <w:r w:rsidRPr="00E41C96">
        <w:rPr>
          <w:rFonts w:eastAsia="ＭＳ Ｐ明朝" w:hint="eastAsia"/>
        </w:rPr>
        <w:t>各委員会にはできる限り老・壮・青のバランスをとって振り分けさせていただきました。</w:t>
      </w:r>
    </w:p>
    <w:p w:rsidR="00E41C96" w:rsidRPr="00E41C96" w:rsidRDefault="00E41C96" w:rsidP="00A5455D">
      <w:pPr>
        <w:ind w:firstLineChars="85" w:firstLine="178"/>
        <w:rPr>
          <w:rFonts w:eastAsia="ＭＳ Ｐ明朝"/>
        </w:rPr>
      </w:pPr>
      <w:r w:rsidRPr="00E41C96">
        <w:rPr>
          <w:rFonts w:eastAsia="ＭＳ Ｐ明朝" w:hint="eastAsia"/>
        </w:rPr>
        <w:t>早朝に行う座禅例会やお花見例会など例年と違った事業も沢山予定しています。</w:t>
      </w:r>
    </w:p>
    <w:p w:rsidR="00E41C96" w:rsidRPr="00E41C96" w:rsidRDefault="00E41C96" w:rsidP="00A5455D">
      <w:pPr>
        <w:ind w:firstLineChars="85" w:firstLine="178"/>
        <w:rPr>
          <w:rFonts w:eastAsia="ＭＳ Ｐ明朝"/>
        </w:rPr>
      </w:pPr>
      <w:r w:rsidRPr="00E41C96">
        <w:rPr>
          <w:rFonts w:eastAsia="ＭＳ Ｐ明朝" w:hint="eastAsia"/>
        </w:rPr>
        <w:t>ぜひ、可能な限り例会や事業に参加してください。</w:t>
      </w:r>
    </w:p>
    <w:p w:rsidR="00E41C96" w:rsidRPr="00E41C96" w:rsidRDefault="00E41C96" w:rsidP="00A5455D">
      <w:pPr>
        <w:ind w:firstLineChars="85" w:firstLine="178"/>
        <w:rPr>
          <w:rFonts w:eastAsia="ＭＳ Ｐ明朝"/>
        </w:rPr>
      </w:pPr>
      <w:r w:rsidRPr="00E41C96">
        <w:rPr>
          <w:rFonts w:eastAsia="ＭＳ Ｐ明朝" w:hint="eastAsia"/>
        </w:rPr>
        <w:t>そして各小委員会を活発に開いていただき、できるだけ多くの参加をお願い致します。</w:t>
      </w:r>
    </w:p>
    <w:p w:rsidR="00E41C96" w:rsidRPr="00E41C96" w:rsidRDefault="00E41C96" w:rsidP="00A5455D">
      <w:pPr>
        <w:ind w:firstLineChars="85" w:firstLine="178"/>
        <w:rPr>
          <w:rFonts w:eastAsia="ＭＳ Ｐ明朝"/>
        </w:rPr>
      </w:pPr>
      <w:r w:rsidRPr="00E41C96">
        <w:rPr>
          <w:rFonts w:eastAsia="ＭＳ Ｐ明朝" w:hint="eastAsia"/>
        </w:rPr>
        <w:t>緊急の用件でなければ夜に開催していただければ若い会員も参加しやすいのではないかと思います。しっかりっと</w:t>
      </w:r>
      <w:r w:rsidRPr="00E41C96">
        <w:rPr>
          <w:rFonts w:eastAsia="ＭＳ Ｐ明朝"/>
        </w:rPr>
        <w:t>1</w:t>
      </w:r>
      <w:r w:rsidRPr="00E41C96">
        <w:rPr>
          <w:rFonts w:eastAsia="ＭＳ Ｐ明朝" w:hint="eastAsia"/>
        </w:rPr>
        <w:t>時間ディスカッションしていただき、その後にお酒飲みながら親睦をはかっていただきたいと思います。</w:t>
      </w:r>
    </w:p>
    <w:p w:rsidR="00E41C96" w:rsidRPr="00E41C96" w:rsidRDefault="00E41C96" w:rsidP="00A5455D">
      <w:pPr>
        <w:ind w:firstLineChars="85" w:firstLine="178"/>
        <w:rPr>
          <w:rFonts w:eastAsia="ＭＳ Ｐ明朝"/>
        </w:rPr>
      </w:pPr>
      <w:r w:rsidRPr="00E41C96">
        <w:rPr>
          <w:rFonts w:eastAsia="ＭＳ Ｐ明朝" w:hint="eastAsia"/>
        </w:rPr>
        <w:t>まだまだ未熟な私ですがご指導ご鞭撻を賜りながら一生懸命務めてまいりますので</w:t>
      </w:r>
      <w:r w:rsidRPr="00E41C96">
        <w:rPr>
          <w:rFonts w:eastAsia="ＭＳ Ｐ明朝"/>
        </w:rPr>
        <w:t>1</w:t>
      </w:r>
      <w:r w:rsidRPr="00E41C96">
        <w:rPr>
          <w:rFonts w:eastAsia="ＭＳ Ｐ明朝" w:hint="eastAsia"/>
        </w:rPr>
        <w:t>年間どうぞよろしくお願い致します。</w:t>
      </w:r>
    </w:p>
    <w:p w:rsidR="00D25733" w:rsidRDefault="00D25733" w:rsidP="00973617">
      <w:pPr>
        <w:rPr>
          <w:rFonts w:eastAsia="ＭＳ Ｐ明朝"/>
          <w:szCs w:val="21"/>
        </w:rPr>
      </w:pPr>
    </w:p>
    <w:p w:rsidR="00D2075E" w:rsidRDefault="00D2075E" w:rsidP="00D2075E">
      <w:pPr>
        <w:rPr>
          <w:rFonts w:eastAsia="ＭＳ Ｐ明朝"/>
          <w:b/>
          <w:noProof/>
          <w:szCs w:val="21"/>
        </w:rPr>
      </w:pPr>
      <w:r>
        <w:rPr>
          <w:rFonts w:eastAsia="ＭＳ Ｐ明朝" w:hint="eastAsia"/>
          <w:b/>
          <w:noProof/>
          <w:szCs w:val="21"/>
        </w:rPr>
        <w:t>「</w:t>
      </w:r>
      <w:r w:rsidRPr="00EE1F1C">
        <w:rPr>
          <w:rFonts w:eastAsia="ＭＳ Ｐ明朝" w:hint="eastAsia"/>
          <w:b/>
          <w:noProof/>
          <w:szCs w:val="21"/>
        </w:rPr>
        <w:t>2016-17</w:t>
      </w:r>
      <w:r>
        <w:rPr>
          <w:rFonts w:eastAsia="ＭＳ Ｐ明朝" w:hint="eastAsia"/>
          <w:b/>
          <w:noProof/>
          <w:szCs w:val="21"/>
        </w:rPr>
        <w:t>国際ロータリー</w:t>
      </w:r>
      <w:r w:rsidRPr="00EE1F1C">
        <w:rPr>
          <w:rFonts w:eastAsia="ＭＳ Ｐ明朝" w:hint="eastAsia"/>
          <w:b/>
          <w:noProof/>
          <w:szCs w:val="21"/>
        </w:rPr>
        <w:t>第</w:t>
      </w:r>
      <w:r w:rsidRPr="00EE1F1C">
        <w:rPr>
          <w:rFonts w:eastAsia="ＭＳ Ｐ明朝" w:hint="eastAsia"/>
          <w:b/>
          <w:noProof/>
          <w:szCs w:val="21"/>
        </w:rPr>
        <w:t>2770</w:t>
      </w:r>
      <w:r w:rsidRPr="00EE1F1C">
        <w:rPr>
          <w:rFonts w:eastAsia="ＭＳ Ｐ明朝" w:hint="eastAsia"/>
          <w:b/>
          <w:noProof/>
          <w:szCs w:val="21"/>
        </w:rPr>
        <w:t>地区</w:t>
      </w:r>
    </w:p>
    <w:p w:rsidR="00D2075E" w:rsidRPr="00EE1F1C" w:rsidRDefault="00D2075E" w:rsidP="00D2075E">
      <w:pPr>
        <w:ind w:firstLineChars="500" w:firstLine="1054"/>
        <w:rPr>
          <w:rFonts w:eastAsia="ＭＳ Ｐ明朝"/>
          <w:b/>
          <w:szCs w:val="21"/>
        </w:rPr>
      </w:pPr>
      <w:r>
        <w:rPr>
          <w:rFonts w:eastAsia="ＭＳ Ｐ明朝" w:hint="eastAsia"/>
          <w:b/>
          <w:noProof/>
          <w:szCs w:val="21"/>
        </w:rPr>
        <w:t>第</w:t>
      </w:r>
      <w:r>
        <w:rPr>
          <w:rFonts w:eastAsia="ＭＳ Ｐ明朝" w:hint="eastAsia"/>
          <w:b/>
          <w:noProof/>
          <w:szCs w:val="21"/>
        </w:rPr>
        <w:t>8</w:t>
      </w:r>
      <w:r>
        <w:rPr>
          <w:rFonts w:eastAsia="ＭＳ Ｐ明朝" w:hint="eastAsia"/>
          <w:b/>
          <w:noProof/>
          <w:szCs w:val="21"/>
        </w:rPr>
        <w:t>グループガバナー補佐」の挨拶</w:t>
      </w:r>
    </w:p>
    <w:p w:rsidR="005C7D33" w:rsidRDefault="00EE1F1C" w:rsidP="005C7D33">
      <w:pPr>
        <w:jc w:val="center"/>
        <w:rPr>
          <w:rFonts w:eastAsia="ＭＳ Ｐ明朝"/>
          <w:noProof/>
          <w:szCs w:val="21"/>
        </w:rPr>
      </w:pPr>
      <w:r>
        <w:rPr>
          <w:rFonts w:eastAsia="ＭＳ Ｐ明朝"/>
          <w:noProof/>
          <w:szCs w:val="21"/>
        </w:rPr>
        <w:drawing>
          <wp:inline distT="0" distB="0" distL="0" distR="0">
            <wp:extent cx="2266667" cy="1800000"/>
            <wp:effectExtent l="19050" t="0" r="283" b="0"/>
            <wp:docPr id="1" name="図 6" descr="C:\Documents and Settings\渡辺祐介\デスクトップ\104_FUJI\DSCF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渡辺祐介\デスクトップ\104_FUJI\DSCF4080.JPG"/>
                    <pic:cNvPicPr>
                      <a:picLocks noChangeAspect="1" noChangeArrowheads="1"/>
                    </pic:cNvPicPr>
                  </pic:nvPicPr>
                  <pic:blipFill>
                    <a:blip r:embed="rId13"/>
                    <a:srcRect/>
                    <a:stretch>
                      <a:fillRect/>
                    </a:stretch>
                  </pic:blipFill>
                  <pic:spPr bwMode="auto">
                    <a:xfrm>
                      <a:off x="0" y="0"/>
                      <a:ext cx="2266667" cy="1800000"/>
                    </a:xfrm>
                    <a:prstGeom prst="rect">
                      <a:avLst/>
                    </a:prstGeom>
                    <a:noFill/>
                    <a:ln w="9525">
                      <a:noFill/>
                      <a:miter lim="800000"/>
                      <a:headEnd/>
                      <a:tailEnd/>
                    </a:ln>
                  </pic:spPr>
                </pic:pic>
              </a:graphicData>
            </a:graphic>
          </wp:inline>
        </w:drawing>
      </w:r>
    </w:p>
    <w:p w:rsidR="005C7D33" w:rsidRDefault="00D2075E" w:rsidP="005C7D33">
      <w:pPr>
        <w:spacing w:line="0" w:lineRule="atLeast"/>
        <w:ind w:left="211" w:hangingChars="100" w:hanging="211"/>
        <w:jc w:val="center"/>
        <w:rPr>
          <w:rFonts w:eastAsia="ＭＳ Ｐ明朝"/>
          <w:b/>
          <w:szCs w:val="21"/>
        </w:rPr>
      </w:pPr>
      <w:r>
        <w:rPr>
          <w:rFonts w:eastAsia="ＭＳ Ｐ明朝" w:hint="eastAsia"/>
          <w:b/>
          <w:noProof/>
          <w:szCs w:val="21"/>
        </w:rPr>
        <w:t>第</w:t>
      </w:r>
      <w:r>
        <w:rPr>
          <w:rFonts w:eastAsia="ＭＳ Ｐ明朝" w:hint="eastAsia"/>
          <w:b/>
          <w:noProof/>
          <w:szCs w:val="21"/>
        </w:rPr>
        <w:t>8</w:t>
      </w:r>
      <w:r>
        <w:rPr>
          <w:rFonts w:eastAsia="ＭＳ Ｐ明朝" w:hint="eastAsia"/>
          <w:b/>
          <w:noProof/>
          <w:szCs w:val="21"/>
        </w:rPr>
        <w:t xml:space="preserve">グループガバナー補佐　</w:t>
      </w:r>
      <w:r>
        <w:rPr>
          <w:rFonts w:eastAsia="ＭＳ Ｐ明朝" w:hint="eastAsia"/>
          <w:b/>
          <w:szCs w:val="21"/>
        </w:rPr>
        <w:t>小林　操様</w:t>
      </w:r>
    </w:p>
    <w:p w:rsidR="00D2075E" w:rsidRDefault="00D2075E" w:rsidP="00A5455D">
      <w:pPr>
        <w:spacing w:line="0" w:lineRule="atLeast"/>
        <w:rPr>
          <w:rFonts w:eastAsia="ＭＳ Ｐ明朝"/>
          <w:b/>
          <w:szCs w:val="21"/>
        </w:rPr>
      </w:pPr>
    </w:p>
    <w:p w:rsidR="00D2075E" w:rsidRDefault="00D2075E" w:rsidP="00A5455D">
      <w:pPr>
        <w:spacing w:line="0" w:lineRule="atLeast"/>
        <w:rPr>
          <w:rFonts w:eastAsia="ＭＳ Ｐ明朝"/>
          <w:b/>
          <w:szCs w:val="21"/>
        </w:rPr>
      </w:pPr>
    </w:p>
    <w:p w:rsidR="001D3063" w:rsidRDefault="001D3063" w:rsidP="00A5455D">
      <w:pPr>
        <w:spacing w:line="0" w:lineRule="atLeast"/>
        <w:rPr>
          <w:rFonts w:eastAsia="ＭＳ Ｐ明朝"/>
          <w:b/>
          <w:szCs w:val="21"/>
        </w:rPr>
      </w:pPr>
    </w:p>
    <w:p w:rsidR="00D2075E" w:rsidRDefault="00D2075E" w:rsidP="00D2075E">
      <w:pPr>
        <w:spacing w:line="0" w:lineRule="atLeast"/>
        <w:rPr>
          <w:rFonts w:eastAsia="ＭＳ Ｐ明朝"/>
          <w:b/>
          <w:noProof/>
          <w:szCs w:val="21"/>
        </w:rPr>
      </w:pPr>
      <w:r>
        <w:rPr>
          <w:rFonts w:eastAsia="ＭＳ Ｐ明朝" w:hint="eastAsia"/>
          <w:b/>
          <w:noProof/>
          <w:szCs w:val="21"/>
        </w:rPr>
        <w:t>「</w:t>
      </w:r>
      <w:r w:rsidRPr="00EE1F1C">
        <w:rPr>
          <w:rFonts w:eastAsia="ＭＳ Ｐ明朝" w:hint="eastAsia"/>
          <w:b/>
          <w:noProof/>
          <w:szCs w:val="21"/>
        </w:rPr>
        <w:t>2016-17</w:t>
      </w:r>
      <w:r>
        <w:rPr>
          <w:rFonts w:eastAsia="ＭＳ Ｐ明朝" w:hint="eastAsia"/>
          <w:b/>
          <w:noProof/>
          <w:szCs w:val="21"/>
        </w:rPr>
        <w:t>国際ロータリー</w:t>
      </w:r>
      <w:r w:rsidRPr="00EE1F1C">
        <w:rPr>
          <w:rFonts w:eastAsia="ＭＳ Ｐ明朝" w:hint="eastAsia"/>
          <w:b/>
          <w:noProof/>
          <w:szCs w:val="21"/>
        </w:rPr>
        <w:t>第</w:t>
      </w:r>
      <w:r w:rsidRPr="00EE1F1C">
        <w:rPr>
          <w:rFonts w:eastAsia="ＭＳ Ｐ明朝" w:hint="eastAsia"/>
          <w:b/>
          <w:noProof/>
          <w:szCs w:val="21"/>
        </w:rPr>
        <w:t>2770</w:t>
      </w:r>
      <w:r w:rsidRPr="00EE1F1C">
        <w:rPr>
          <w:rFonts w:eastAsia="ＭＳ Ｐ明朝" w:hint="eastAsia"/>
          <w:b/>
          <w:noProof/>
          <w:szCs w:val="21"/>
        </w:rPr>
        <w:t>地区</w:t>
      </w:r>
    </w:p>
    <w:p w:rsidR="00D2075E" w:rsidRDefault="00D2075E" w:rsidP="007F6695">
      <w:pPr>
        <w:spacing w:line="0" w:lineRule="atLeast"/>
        <w:ind w:firstLineChars="300" w:firstLine="632"/>
        <w:rPr>
          <w:rFonts w:eastAsia="ＭＳ Ｐ明朝"/>
          <w:b/>
          <w:noProof/>
          <w:szCs w:val="21"/>
        </w:rPr>
      </w:pPr>
      <w:r>
        <w:rPr>
          <w:rFonts w:eastAsia="ＭＳ Ｐ明朝" w:hint="eastAsia"/>
          <w:b/>
          <w:noProof/>
          <w:szCs w:val="21"/>
        </w:rPr>
        <w:t>第</w:t>
      </w:r>
      <w:r>
        <w:rPr>
          <w:rFonts w:eastAsia="ＭＳ Ｐ明朝" w:hint="eastAsia"/>
          <w:b/>
          <w:noProof/>
          <w:szCs w:val="21"/>
        </w:rPr>
        <w:t>8</w:t>
      </w:r>
      <w:r>
        <w:rPr>
          <w:rFonts w:eastAsia="ＭＳ Ｐ明朝" w:hint="eastAsia"/>
          <w:b/>
          <w:noProof/>
          <w:szCs w:val="21"/>
        </w:rPr>
        <w:t>グループガバナー補佐幹事」の挨拶</w:t>
      </w:r>
    </w:p>
    <w:p w:rsidR="00EE1F1C" w:rsidRDefault="00EE1F1C" w:rsidP="005C7D33">
      <w:pPr>
        <w:spacing w:line="0" w:lineRule="atLeast"/>
        <w:ind w:left="211" w:hangingChars="100" w:hanging="211"/>
        <w:jc w:val="center"/>
        <w:rPr>
          <w:rFonts w:ascii="Segoe UI Symbol" w:eastAsia="ＭＳ Ｐ明朝" w:hAnsi="Segoe UI Symbol" w:cs="Segoe UI Symbol"/>
          <w:b/>
          <w:szCs w:val="21"/>
        </w:rPr>
      </w:pPr>
      <w:r>
        <w:rPr>
          <w:rFonts w:eastAsia="ＭＳ Ｐ明朝" w:hint="eastAsia"/>
          <w:b/>
          <w:noProof/>
          <w:szCs w:val="21"/>
        </w:rPr>
        <w:drawing>
          <wp:inline distT="0" distB="0" distL="0" distR="0">
            <wp:extent cx="2233577" cy="1800000"/>
            <wp:effectExtent l="19050" t="0" r="0" b="0"/>
            <wp:docPr id="7" name="図 7" descr="C:\Documents and Settings\渡辺祐介\デスクトップ\104_FUJI\DSCF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渡辺祐介\デスクトップ\104_FUJI\DSCF4081.JPG"/>
                    <pic:cNvPicPr>
                      <a:picLocks noChangeAspect="1" noChangeArrowheads="1"/>
                    </pic:cNvPicPr>
                  </pic:nvPicPr>
                  <pic:blipFill>
                    <a:blip r:embed="rId14"/>
                    <a:srcRect/>
                    <a:stretch>
                      <a:fillRect/>
                    </a:stretch>
                  </pic:blipFill>
                  <pic:spPr bwMode="auto">
                    <a:xfrm>
                      <a:off x="0" y="0"/>
                      <a:ext cx="2233577" cy="1800000"/>
                    </a:xfrm>
                    <a:prstGeom prst="rect">
                      <a:avLst/>
                    </a:prstGeom>
                    <a:noFill/>
                    <a:ln w="9525">
                      <a:noFill/>
                      <a:miter lim="800000"/>
                      <a:headEnd/>
                      <a:tailEnd/>
                    </a:ln>
                  </pic:spPr>
                </pic:pic>
              </a:graphicData>
            </a:graphic>
          </wp:inline>
        </w:drawing>
      </w:r>
    </w:p>
    <w:p w:rsidR="007F6695" w:rsidRPr="002F7460" w:rsidRDefault="007F6695" w:rsidP="002F7460">
      <w:pPr>
        <w:spacing w:line="0" w:lineRule="atLeast"/>
        <w:ind w:left="211" w:hangingChars="100" w:hanging="211"/>
        <w:jc w:val="center"/>
        <w:rPr>
          <w:rFonts w:ascii="Segoe UI Symbol" w:eastAsia="ＭＳ Ｐ明朝" w:hAnsi="Segoe UI Symbol" w:cs="Segoe UI Symbol"/>
          <w:b/>
          <w:szCs w:val="21"/>
        </w:rPr>
      </w:pPr>
      <w:r>
        <w:rPr>
          <w:rFonts w:eastAsia="ＭＳ Ｐ明朝" w:hint="eastAsia"/>
          <w:b/>
          <w:noProof/>
          <w:szCs w:val="21"/>
        </w:rPr>
        <w:t>第</w:t>
      </w:r>
      <w:r>
        <w:rPr>
          <w:rFonts w:eastAsia="ＭＳ Ｐ明朝" w:hint="eastAsia"/>
          <w:b/>
          <w:noProof/>
          <w:szCs w:val="21"/>
        </w:rPr>
        <w:t>8</w:t>
      </w:r>
      <w:r>
        <w:rPr>
          <w:rFonts w:eastAsia="ＭＳ Ｐ明朝" w:hint="eastAsia"/>
          <w:b/>
          <w:noProof/>
          <w:szCs w:val="21"/>
        </w:rPr>
        <w:t>グループガバナー補佐幹事　中澤伸浩様</w:t>
      </w:r>
    </w:p>
    <w:p w:rsidR="007F6695" w:rsidRDefault="007F6695" w:rsidP="00EE1F1C">
      <w:pPr>
        <w:jc w:val="center"/>
        <w:rPr>
          <w:rFonts w:eastAsia="ＭＳ Ｐ明朝" w:hint="eastAsia"/>
          <w:b/>
          <w:szCs w:val="21"/>
        </w:rPr>
      </w:pPr>
    </w:p>
    <w:p w:rsidR="007E6FD6" w:rsidRDefault="007E6FD6" w:rsidP="00EE1F1C">
      <w:pPr>
        <w:jc w:val="center"/>
        <w:rPr>
          <w:rFonts w:eastAsia="ＭＳ Ｐ明朝"/>
          <w:b/>
          <w:szCs w:val="21"/>
        </w:rPr>
      </w:pPr>
    </w:p>
    <w:p w:rsidR="007F6695" w:rsidRPr="007F6695" w:rsidRDefault="007F6695" w:rsidP="00EE1F1C">
      <w:pPr>
        <w:jc w:val="center"/>
        <w:rPr>
          <w:rFonts w:eastAsia="ＭＳ Ｐ明朝"/>
          <w:b/>
          <w:sz w:val="24"/>
        </w:rPr>
      </w:pPr>
      <w:r w:rsidRPr="007F6695">
        <w:rPr>
          <w:rFonts w:eastAsia="ＭＳ Ｐ明朝" w:hint="eastAsia"/>
          <w:b/>
          <w:sz w:val="24"/>
        </w:rPr>
        <w:t>クラブ各部門長の挨拶</w:t>
      </w:r>
    </w:p>
    <w:p w:rsidR="00F64482" w:rsidRDefault="00F64482" w:rsidP="00FE6C89">
      <w:pPr>
        <w:jc w:val="center"/>
        <w:rPr>
          <w:rFonts w:eastAsia="ＭＳ Ｐ明朝"/>
          <w:b/>
          <w:szCs w:val="21"/>
        </w:rPr>
      </w:pPr>
      <w:r>
        <w:rPr>
          <w:rFonts w:eastAsia="ＭＳ Ｐ明朝" w:hint="eastAsia"/>
          <w:b/>
          <w:noProof/>
          <w:szCs w:val="21"/>
        </w:rPr>
        <w:drawing>
          <wp:inline distT="0" distB="0" distL="0" distR="0">
            <wp:extent cx="2185714" cy="1800000"/>
            <wp:effectExtent l="19050" t="0" r="5036" b="0"/>
            <wp:docPr id="8" name="図 8" descr="C:\Documents and Settings\渡辺祐介\デスクトップ\104_FUJI\DSCF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渡辺祐介\デスクトップ\104_FUJI\DSCF4085.JPG"/>
                    <pic:cNvPicPr>
                      <a:picLocks noChangeAspect="1" noChangeArrowheads="1"/>
                    </pic:cNvPicPr>
                  </pic:nvPicPr>
                  <pic:blipFill>
                    <a:blip r:embed="rId15"/>
                    <a:srcRect/>
                    <a:stretch>
                      <a:fillRect/>
                    </a:stretch>
                  </pic:blipFill>
                  <pic:spPr bwMode="auto">
                    <a:xfrm>
                      <a:off x="0" y="0"/>
                      <a:ext cx="2185714" cy="1800000"/>
                    </a:xfrm>
                    <a:prstGeom prst="rect">
                      <a:avLst/>
                    </a:prstGeom>
                    <a:noFill/>
                    <a:ln w="9525">
                      <a:noFill/>
                      <a:miter lim="800000"/>
                      <a:headEnd/>
                      <a:tailEnd/>
                    </a:ln>
                  </pic:spPr>
                </pic:pic>
              </a:graphicData>
            </a:graphic>
          </wp:inline>
        </w:drawing>
      </w:r>
    </w:p>
    <w:p w:rsidR="00F64482" w:rsidRDefault="00F64482" w:rsidP="00FE6C89">
      <w:pPr>
        <w:jc w:val="center"/>
        <w:rPr>
          <w:rFonts w:eastAsia="ＭＳ Ｐ明朝"/>
          <w:b/>
          <w:szCs w:val="21"/>
        </w:rPr>
      </w:pPr>
      <w:r>
        <w:rPr>
          <w:rFonts w:eastAsia="ＭＳ Ｐ明朝" w:hint="eastAsia"/>
          <w:b/>
          <w:szCs w:val="21"/>
        </w:rPr>
        <w:t>副会長・クラブ運営部門長</w:t>
      </w:r>
    </w:p>
    <w:p w:rsidR="00F64482" w:rsidRDefault="00F64482" w:rsidP="00FE6C89">
      <w:pPr>
        <w:jc w:val="center"/>
        <w:rPr>
          <w:rFonts w:eastAsia="ＭＳ Ｐ明朝"/>
          <w:b/>
          <w:szCs w:val="21"/>
        </w:rPr>
      </w:pPr>
      <w:r>
        <w:rPr>
          <w:rFonts w:eastAsia="ＭＳ Ｐ明朝" w:hint="eastAsia"/>
          <w:b/>
          <w:szCs w:val="21"/>
        </w:rPr>
        <w:t>一柳　昌利　会員</w:t>
      </w:r>
    </w:p>
    <w:p w:rsidR="00F64482" w:rsidRDefault="00F64482" w:rsidP="00FE6C89">
      <w:pPr>
        <w:jc w:val="center"/>
        <w:rPr>
          <w:rFonts w:eastAsia="ＭＳ Ｐ明朝"/>
          <w:b/>
          <w:szCs w:val="21"/>
        </w:rPr>
      </w:pPr>
    </w:p>
    <w:p w:rsidR="00F64482" w:rsidRDefault="00F64482" w:rsidP="00FE6C89">
      <w:pPr>
        <w:jc w:val="center"/>
        <w:rPr>
          <w:rFonts w:eastAsia="ＭＳ Ｐ明朝"/>
          <w:b/>
          <w:szCs w:val="21"/>
        </w:rPr>
      </w:pPr>
      <w:r>
        <w:rPr>
          <w:rFonts w:eastAsia="ＭＳ Ｐ明朝" w:hint="eastAsia"/>
          <w:b/>
          <w:noProof/>
          <w:szCs w:val="21"/>
        </w:rPr>
        <w:drawing>
          <wp:inline distT="0" distB="0" distL="0" distR="0">
            <wp:extent cx="2300752" cy="1800000"/>
            <wp:effectExtent l="19050" t="0" r="4298" b="0"/>
            <wp:docPr id="41" name="図 10" descr="C:\Documents and Settings\渡辺祐介\デスクトップ\104_FUJI\DSCF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渡辺祐介\デスクトップ\104_FUJI\DSCF4087.JPG"/>
                    <pic:cNvPicPr>
                      <a:picLocks noChangeAspect="1" noChangeArrowheads="1"/>
                    </pic:cNvPicPr>
                  </pic:nvPicPr>
                  <pic:blipFill>
                    <a:blip r:embed="rId16"/>
                    <a:srcRect/>
                    <a:stretch>
                      <a:fillRect/>
                    </a:stretch>
                  </pic:blipFill>
                  <pic:spPr bwMode="auto">
                    <a:xfrm>
                      <a:off x="0" y="0"/>
                      <a:ext cx="2300752" cy="1800000"/>
                    </a:xfrm>
                    <a:prstGeom prst="rect">
                      <a:avLst/>
                    </a:prstGeom>
                    <a:noFill/>
                    <a:ln w="9525">
                      <a:noFill/>
                      <a:miter lim="800000"/>
                      <a:headEnd/>
                      <a:tailEnd/>
                    </a:ln>
                  </pic:spPr>
                </pic:pic>
              </a:graphicData>
            </a:graphic>
          </wp:inline>
        </w:drawing>
      </w:r>
    </w:p>
    <w:p w:rsidR="00F64482" w:rsidRDefault="00F64482" w:rsidP="00FE6C89">
      <w:pPr>
        <w:jc w:val="center"/>
        <w:rPr>
          <w:rFonts w:eastAsia="ＭＳ Ｐ明朝"/>
          <w:b/>
          <w:szCs w:val="21"/>
        </w:rPr>
      </w:pPr>
      <w:r>
        <w:rPr>
          <w:rFonts w:eastAsia="ＭＳ Ｐ明朝" w:hint="eastAsia"/>
          <w:b/>
          <w:szCs w:val="21"/>
        </w:rPr>
        <w:t>会員組織部門長</w:t>
      </w:r>
    </w:p>
    <w:p w:rsidR="00F64482" w:rsidRDefault="00F64482" w:rsidP="00FE6C89">
      <w:pPr>
        <w:jc w:val="center"/>
        <w:rPr>
          <w:rFonts w:eastAsia="ＭＳ Ｐ明朝"/>
          <w:b/>
          <w:szCs w:val="21"/>
        </w:rPr>
      </w:pPr>
      <w:r>
        <w:rPr>
          <w:rFonts w:eastAsia="ＭＳ Ｐ明朝" w:hint="eastAsia"/>
          <w:b/>
          <w:szCs w:val="21"/>
        </w:rPr>
        <w:t>木村　二夫　会員</w:t>
      </w:r>
    </w:p>
    <w:p w:rsidR="00471891" w:rsidRDefault="00471891" w:rsidP="00FE6C89">
      <w:pPr>
        <w:jc w:val="center"/>
        <w:rPr>
          <w:rFonts w:eastAsia="ＭＳ Ｐ明朝" w:hint="eastAsia"/>
          <w:b/>
          <w:szCs w:val="21"/>
        </w:rPr>
      </w:pPr>
    </w:p>
    <w:p w:rsidR="007E6FD6" w:rsidRDefault="007E6FD6" w:rsidP="00FE6C89">
      <w:pPr>
        <w:jc w:val="center"/>
        <w:rPr>
          <w:rFonts w:eastAsia="ＭＳ Ｐ明朝" w:hint="eastAsia"/>
          <w:b/>
          <w:szCs w:val="21"/>
        </w:rPr>
      </w:pPr>
    </w:p>
    <w:p w:rsidR="007E6FD6" w:rsidRDefault="007E6FD6" w:rsidP="00FE6C89">
      <w:pPr>
        <w:jc w:val="center"/>
        <w:rPr>
          <w:rFonts w:eastAsia="ＭＳ Ｐ明朝"/>
          <w:b/>
          <w:szCs w:val="21"/>
        </w:rPr>
      </w:pPr>
    </w:p>
    <w:p w:rsidR="00471891" w:rsidRDefault="00F64482" w:rsidP="00FE6C89">
      <w:pPr>
        <w:jc w:val="center"/>
        <w:rPr>
          <w:rFonts w:eastAsia="ＭＳ Ｐ明朝"/>
          <w:b/>
          <w:szCs w:val="21"/>
        </w:rPr>
      </w:pPr>
      <w:r>
        <w:rPr>
          <w:rFonts w:eastAsia="ＭＳ Ｐ明朝" w:hint="eastAsia"/>
          <w:b/>
          <w:noProof/>
          <w:szCs w:val="21"/>
        </w:rPr>
        <w:drawing>
          <wp:inline distT="0" distB="0" distL="0" distR="0">
            <wp:extent cx="2353846" cy="1800000"/>
            <wp:effectExtent l="19050" t="0" r="8354" b="0"/>
            <wp:docPr id="43" name="図 11" descr="C:\Documents and Settings\渡辺祐介\デスクトップ\104_FUJI\DSCF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渡辺祐介\デスクトップ\104_FUJI\DSCF4088.JPG"/>
                    <pic:cNvPicPr>
                      <a:picLocks noChangeAspect="1" noChangeArrowheads="1"/>
                    </pic:cNvPicPr>
                  </pic:nvPicPr>
                  <pic:blipFill>
                    <a:blip r:embed="rId17"/>
                    <a:srcRect/>
                    <a:stretch>
                      <a:fillRect/>
                    </a:stretch>
                  </pic:blipFill>
                  <pic:spPr bwMode="auto">
                    <a:xfrm>
                      <a:off x="0" y="0"/>
                      <a:ext cx="2353846" cy="1800000"/>
                    </a:xfrm>
                    <a:prstGeom prst="rect">
                      <a:avLst/>
                    </a:prstGeom>
                    <a:noFill/>
                    <a:ln w="9525">
                      <a:noFill/>
                      <a:miter lim="800000"/>
                      <a:headEnd/>
                      <a:tailEnd/>
                    </a:ln>
                  </pic:spPr>
                </pic:pic>
              </a:graphicData>
            </a:graphic>
          </wp:inline>
        </w:drawing>
      </w:r>
    </w:p>
    <w:p w:rsidR="00F64482" w:rsidRDefault="00F64482" w:rsidP="00FE6C89">
      <w:pPr>
        <w:jc w:val="center"/>
        <w:rPr>
          <w:rFonts w:eastAsia="ＭＳ Ｐ明朝"/>
          <w:b/>
          <w:szCs w:val="21"/>
        </w:rPr>
      </w:pPr>
      <w:r>
        <w:rPr>
          <w:rFonts w:eastAsia="ＭＳ Ｐ明朝" w:hint="eastAsia"/>
          <w:b/>
          <w:szCs w:val="21"/>
        </w:rPr>
        <w:t>クラブ広報部門長</w:t>
      </w:r>
    </w:p>
    <w:p w:rsidR="00F64482" w:rsidRDefault="00471891" w:rsidP="00FE6C89">
      <w:pPr>
        <w:jc w:val="center"/>
        <w:rPr>
          <w:rFonts w:eastAsia="ＭＳ Ｐ明朝"/>
          <w:b/>
          <w:szCs w:val="21"/>
        </w:rPr>
      </w:pPr>
      <w:r w:rsidRPr="007E6FD6">
        <w:rPr>
          <w:rFonts w:eastAsia="ＭＳ Ｐ明朝" w:hint="eastAsia"/>
          <w:b/>
          <w:szCs w:val="21"/>
        </w:rPr>
        <w:t>宮﨑</w:t>
      </w:r>
      <w:r w:rsidR="00F64482" w:rsidRPr="007E6FD6">
        <w:rPr>
          <w:rFonts w:eastAsia="ＭＳ Ｐ明朝" w:hint="eastAsia"/>
          <w:b/>
          <w:szCs w:val="21"/>
        </w:rPr>
        <w:t xml:space="preserve">　敏博　会員</w:t>
      </w:r>
    </w:p>
    <w:p w:rsidR="00471891" w:rsidRDefault="00471891" w:rsidP="00FE6C89">
      <w:pPr>
        <w:jc w:val="center"/>
        <w:rPr>
          <w:rFonts w:eastAsia="ＭＳ Ｐ明朝" w:hint="eastAsia"/>
          <w:b/>
          <w:szCs w:val="21"/>
        </w:rPr>
      </w:pPr>
    </w:p>
    <w:p w:rsidR="007E6FD6" w:rsidRDefault="007E6FD6" w:rsidP="00FE6C89">
      <w:pPr>
        <w:jc w:val="center"/>
        <w:rPr>
          <w:rFonts w:eastAsia="ＭＳ Ｐ明朝"/>
          <w:b/>
          <w:szCs w:val="21"/>
        </w:rPr>
      </w:pPr>
    </w:p>
    <w:p w:rsidR="00F64482" w:rsidRDefault="00F64482" w:rsidP="00FE6C89">
      <w:pPr>
        <w:jc w:val="center"/>
        <w:rPr>
          <w:rFonts w:eastAsia="ＭＳ Ｐ明朝"/>
          <w:b/>
          <w:szCs w:val="21"/>
        </w:rPr>
      </w:pPr>
      <w:r>
        <w:rPr>
          <w:rFonts w:eastAsia="ＭＳ Ｐ明朝" w:hint="eastAsia"/>
          <w:b/>
          <w:noProof/>
          <w:szCs w:val="21"/>
        </w:rPr>
        <w:drawing>
          <wp:inline distT="0" distB="0" distL="0" distR="0">
            <wp:extent cx="2335878" cy="1800000"/>
            <wp:effectExtent l="19050" t="0" r="7272" b="0"/>
            <wp:docPr id="44" name="図 12" descr="C:\Documents and Settings\渡辺祐介\デスクトップ\104_FUJI\DSCF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渡辺祐介\デスクトップ\104_FUJI\DSCF4090.JPG"/>
                    <pic:cNvPicPr>
                      <a:picLocks noChangeAspect="1" noChangeArrowheads="1"/>
                    </pic:cNvPicPr>
                  </pic:nvPicPr>
                  <pic:blipFill>
                    <a:blip r:embed="rId18"/>
                    <a:srcRect/>
                    <a:stretch>
                      <a:fillRect/>
                    </a:stretch>
                  </pic:blipFill>
                  <pic:spPr bwMode="auto">
                    <a:xfrm>
                      <a:off x="0" y="0"/>
                      <a:ext cx="2335878" cy="1800000"/>
                    </a:xfrm>
                    <a:prstGeom prst="rect">
                      <a:avLst/>
                    </a:prstGeom>
                    <a:noFill/>
                    <a:ln w="9525">
                      <a:noFill/>
                      <a:miter lim="800000"/>
                      <a:headEnd/>
                      <a:tailEnd/>
                    </a:ln>
                  </pic:spPr>
                </pic:pic>
              </a:graphicData>
            </a:graphic>
          </wp:inline>
        </w:drawing>
      </w:r>
    </w:p>
    <w:p w:rsidR="00F64482" w:rsidRDefault="00F64482" w:rsidP="00FE6C89">
      <w:pPr>
        <w:jc w:val="center"/>
        <w:rPr>
          <w:rFonts w:eastAsia="ＭＳ Ｐ明朝"/>
          <w:b/>
          <w:szCs w:val="21"/>
        </w:rPr>
      </w:pPr>
      <w:r>
        <w:rPr>
          <w:rFonts w:eastAsia="ＭＳ Ｐ明朝" w:hint="eastAsia"/>
          <w:b/>
          <w:szCs w:val="21"/>
        </w:rPr>
        <w:t>会長エレクト・</w:t>
      </w:r>
      <w:r w:rsidR="007C6556">
        <w:rPr>
          <w:rFonts w:eastAsia="ＭＳ Ｐ明朝" w:hint="eastAsia"/>
          <w:b/>
          <w:szCs w:val="21"/>
        </w:rPr>
        <w:t>奉仕プロジェクト部門長</w:t>
      </w:r>
    </w:p>
    <w:p w:rsidR="00471891" w:rsidRDefault="007C6556" w:rsidP="005B7A4B">
      <w:pPr>
        <w:jc w:val="center"/>
        <w:rPr>
          <w:rFonts w:eastAsia="ＭＳ Ｐ明朝"/>
          <w:b/>
          <w:szCs w:val="21"/>
        </w:rPr>
      </w:pPr>
      <w:r>
        <w:rPr>
          <w:rFonts w:eastAsia="ＭＳ Ｐ明朝" w:hint="eastAsia"/>
          <w:b/>
          <w:szCs w:val="21"/>
        </w:rPr>
        <w:t>長谷川　真也　会員</w:t>
      </w:r>
    </w:p>
    <w:p w:rsidR="007F6695" w:rsidRDefault="007F6695" w:rsidP="005B7A4B">
      <w:pPr>
        <w:jc w:val="center"/>
        <w:rPr>
          <w:rFonts w:eastAsia="ＭＳ Ｐ明朝"/>
          <w:b/>
          <w:szCs w:val="21"/>
        </w:rPr>
      </w:pPr>
    </w:p>
    <w:p w:rsidR="007F6695" w:rsidRDefault="007F6695" w:rsidP="00ED004F">
      <w:pPr>
        <w:rPr>
          <w:rFonts w:eastAsia="ＭＳ Ｐ明朝" w:hint="eastAsia"/>
          <w:b/>
          <w:szCs w:val="21"/>
        </w:rPr>
      </w:pPr>
    </w:p>
    <w:p w:rsidR="007E6FD6" w:rsidRDefault="007E6FD6" w:rsidP="00ED004F">
      <w:pPr>
        <w:rPr>
          <w:rFonts w:eastAsia="ＭＳ Ｐ明朝" w:hint="eastAsia"/>
          <w:b/>
          <w:szCs w:val="21"/>
        </w:rPr>
      </w:pPr>
    </w:p>
    <w:p w:rsidR="007E6FD6" w:rsidRDefault="007E6FD6" w:rsidP="00ED004F">
      <w:pPr>
        <w:rPr>
          <w:rFonts w:eastAsia="ＭＳ Ｐ明朝" w:hint="eastAsia"/>
          <w:b/>
          <w:szCs w:val="21"/>
        </w:rPr>
      </w:pPr>
    </w:p>
    <w:p w:rsidR="007E6FD6" w:rsidRDefault="007E6FD6" w:rsidP="00ED004F">
      <w:pPr>
        <w:rPr>
          <w:rFonts w:eastAsia="ＭＳ Ｐ明朝" w:hint="eastAsia"/>
          <w:b/>
          <w:szCs w:val="21"/>
        </w:rPr>
      </w:pPr>
    </w:p>
    <w:p w:rsidR="007E6FD6" w:rsidRDefault="007E6FD6" w:rsidP="00ED004F">
      <w:pPr>
        <w:rPr>
          <w:rFonts w:eastAsia="ＭＳ Ｐ明朝" w:hint="eastAsia"/>
          <w:b/>
          <w:szCs w:val="21"/>
        </w:rPr>
      </w:pPr>
    </w:p>
    <w:p w:rsidR="007E6FD6" w:rsidRDefault="007E6FD6" w:rsidP="00ED004F">
      <w:pPr>
        <w:rPr>
          <w:rFonts w:eastAsia="ＭＳ Ｐ明朝" w:hint="eastAsia"/>
          <w:b/>
          <w:szCs w:val="21"/>
        </w:rPr>
      </w:pPr>
    </w:p>
    <w:p w:rsidR="007E6FD6" w:rsidRDefault="007E6FD6" w:rsidP="00ED004F">
      <w:pPr>
        <w:rPr>
          <w:rFonts w:eastAsia="ＭＳ Ｐ明朝" w:hint="eastAsia"/>
          <w:b/>
          <w:szCs w:val="21"/>
        </w:rPr>
      </w:pPr>
    </w:p>
    <w:p w:rsidR="007E6FD6" w:rsidRDefault="007E6FD6" w:rsidP="00ED004F">
      <w:pPr>
        <w:rPr>
          <w:rFonts w:eastAsia="ＭＳ Ｐ明朝" w:hint="eastAsia"/>
          <w:b/>
          <w:szCs w:val="21"/>
        </w:rPr>
      </w:pPr>
    </w:p>
    <w:p w:rsidR="007E6FD6" w:rsidRDefault="007E6FD6" w:rsidP="00ED004F">
      <w:pPr>
        <w:rPr>
          <w:rFonts w:eastAsia="ＭＳ Ｐ明朝" w:hint="eastAsia"/>
          <w:b/>
          <w:szCs w:val="21"/>
        </w:rPr>
      </w:pPr>
    </w:p>
    <w:p w:rsidR="007E6FD6" w:rsidRDefault="007E6FD6" w:rsidP="00ED004F">
      <w:pPr>
        <w:rPr>
          <w:rFonts w:eastAsia="ＭＳ Ｐ明朝" w:hint="eastAsia"/>
          <w:b/>
          <w:szCs w:val="21"/>
        </w:rPr>
      </w:pPr>
    </w:p>
    <w:p w:rsidR="007E6FD6" w:rsidRPr="005B7A4B" w:rsidRDefault="007E6FD6" w:rsidP="00ED004F">
      <w:pPr>
        <w:rPr>
          <w:rFonts w:eastAsia="ＭＳ Ｐ明朝"/>
          <w:b/>
          <w:szCs w:val="21"/>
        </w:rPr>
      </w:pPr>
    </w:p>
    <w:p w:rsidR="007C6556" w:rsidRDefault="007F6695" w:rsidP="005B7A4B">
      <w:pPr>
        <w:jc w:val="center"/>
        <w:rPr>
          <w:rFonts w:eastAsia="ＭＳ Ｐ明朝"/>
          <w:b/>
          <w:color w:val="0000FF"/>
          <w:sz w:val="24"/>
          <w:bdr w:val="single" w:sz="4" w:space="0" w:color="auto"/>
        </w:rPr>
      </w:pPr>
      <w:r>
        <w:rPr>
          <w:rFonts w:eastAsia="ＭＳ Ｐ明朝" w:hint="eastAsia"/>
          <w:b/>
          <w:color w:val="0000FF"/>
          <w:sz w:val="24"/>
          <w:bdr w:val="single" w:sz="4" w:space="0" w:color="auto"/>
        </w:rPr>
        <w:lastRenderedPageBreak/>
        <w:t>新旧の</w:t>
      </w:r>
      <w:r w:rsidR="007C6556">
        <w:rPr>
          <w:rFonts w:eastAsia="ＭＳ Ｐ明朝" w:hint="eastAsia"/>
          <w:b/>
          <w:color w:val="0000FF"/>
          <w:sz w:val="24"/>
          <w:bdr w:val="single" w:sz="4" w:space="0" w:color="auto"/>
        </w:rPr>
        <w:t>会長・幹事によるバッチ交換</w:t>
      </w:r>
    </w:p>
    <w:p w:rsidR="007C6556" w:rsidRDefault="007C6556" w:rsidP="00004993">
      <w:pPr>
        <w:jc w:val="center"/>
        <w:rPr>
          <w:rFonts w:eastAsia="ＭＳ Ｐ明朝"/>
          <w:b/>
          <w:color w:val="0000FF"/>
          <w:sz w:val="24"/>
          <w:bdr w:val="single" w:sz="4" w:space="0" w:color="auto"/>
        </w:rPr>
      </w:pPr>
      <w:r w:rsidRPr="00471891">
        <w:rPr>
          <w:rFonts w:eastAsia="ＭＳ Ｐ明朝" w:hint="eastAsia"/>
          <w:b/>
          <w:noProof/>
          <w:color w:val="0000FF"/>
          <w:sz w:val="24"/>
        </w:rPr>
        <w:drawing>
          <wp:inline distT="0" distB="0" distL="0" distR="0">
            <wp:extent cx="2283582" cy="1800000"/>
            <wp:effectExtent l="19050" t="0" r="2418" b="0"/>
            <wp:docPr id="47" name="図 14" descr="C:\Documents and Settings\渡辺祐介\デスクトップ\104_FUJI\DSCF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渡辺祐介\デスクトップ\104_FUJI\DSCF4066.JPG"/>
                    <pic:cNvPicPr>
                      <a:picLocks noChangeAspect="1" noChangeArrowheads="1"/>
                    </pic:cNvPicPr>
                  </pic:nvPicPr>
                  <pic:blipFill>
                    <a:blip r:embed="rId19"/>
                    <a:srcRect/>
                    <a:stretch>
                      <a:fillRect/>
                    </a:stretch>
                  </pic:blipFill>
                  <pic:spPr bwMode="auto">
                    <a:xfrm>
                      <a:off x="0" y="0"/>
                      <a:ext cx="2283582" cy="1800000"/>
                    </a:xfrm>
                    <a:prstGeom prst="rect">
                      <a:avLst/>
                    </a:prstGeom>
                    <a:noFill/>
                    <a:ln w="9525">
                      <a:noFill/>
                      <a:miter lim="800000"/>
                      <a:headEnd/>
                      <a:tailEnd/>
                    </a:ln>
                  </pic:spPr>
                </pic:pic>
              </a:graphicData>
            </a:graphic>
          </wp:inline>
        </w:drawing>
      </w:r>
    </w:p>
    <w:p w:rsidR="007C6556" w:rsidRDefault="007C6556" w:rsidP="00004993">
      <w:pPr>
        <w:jc w:val="center"/>
        <w:rPr>
          <w:rFonts w:eastAsia="ＭＳ Ｐ明朝"/>
          <w:b/>
          <w:color w:val="0000FF"/>
          <w:sz w:val="24"/>
          <w:bdr w:val="single" w:sz="4" w:space="0" w:color="auto"/>
        </w:rPr>
      </w:pPr>
    </w:p>
    <w:p w:rsidR="007C6556" w:rsidRDefault="007C6556" w:rsidP="007F6695">
      <w:pPr>
        <w:jc w:val="center"/>
        <w:rPr>
          <w:rFonts w:eastAsia="ＭＳ Ｐ明朝" w:hint="eastAsia"/>
          <w:b/>
          <w:color w:val="0000FF"/>
          <w:sz w:val="24"/>
          <w:bdr w:val="single" w:sz="4" w:space="0" w:color="auto"/>
        </w:rPr>
      </w:pPr>
      <w:r w:rsidRPr="00471891">
        <w:rPr>
          <w:rFonts w:eastAsia="ＭＳ Ｐ明朝" w:hint="eastAsia"/>
          <w:b/>
          <w:noProof/>
          <w:color w:val="0000FF"/>
          <w:sz w:val="24"/>
        </w:rPr>
        <w:drawing>
          <wp:inline distT="0" distB="0" distL="0" distR="0">
            <wp:extent cx="2318182" cy="1800000"/>
            <wp:effectExtent l="19050" t="0" r="5918" b="0"/>
            <wp:docPr id="49" name="図 15" descr="C:\Documents and Settings\渡辺祐介\デスクトップ\104_FUJI\DSCF4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渡辺祐介\デスクトップ\104_FUJI\DSCF4067.JPG"/>
                    <pic:cNvPicPr>
                      <a:picLocks noChangeAspect="1" noChangeArrowheads="1"/>
                    </pic:cNvPicPr>
                  </pic:nvPicPr>
                  <pic:blipFill>
                    <a:blip r:embed="rId20"/>
                    <a:srcRect/>
                    <a:stretch>
                      <a:fillRect/>
                    </a:stretch>
                  </pic:blipFill>
                  <pic:spPr bwMode="auto">
                    <a:xfrm>
                      <a:off x="0" y="0"/>
                      <a:ext cx="2318182" cy="1800000"/>
                    </a:xfrm>
                    <a:prstGeom prst="rect">
                      <a:avLst/>
                    </a:prstGeom>
                    <a:noFill/>
                    <a:ln w="9525">
                      <a:noFill/>
                      <a:miter lim="800000"/>
                      <a:headEnd/>
                      <a:tailEnd/>
                    </a:ln>
                  </pic:spPr>
                </pic:pic>
              </a:graphicData>
            </a:graphic>
          </wp:inline>
        </w:drawing>
      </w:r>
    </w:p>
    <w:p w:rsidR="007E6FD6" w:rsidRDefault="007E6FD6" w:rsidP="007F6695">
      <w:pPr>
        <w:jc w:val="center"/>
        <w:rPr>
          <w:rFonts w:eastAsia="ＭＳ Ｐ明朝"/>
          <w:b/>
          <w:color w:val="0000FF"/>
          <w:sz w:val="24"/>
          <w:bdr w:val="single" w:sz="4" w:space="0" w:color="auto"/>
        </w:rPr>
      </w:pPr>
    </w:p>
    <w:p w:rsidR="002F7460" w:rsidRDefault="007C6556" w:rsidP="002F7460">
      <w:pPr>
        <w:jc w:val="center"/>
        <w:rPr>
          <w:rFonts w:eastAsia="ＭＳ Ｐ明朝"/>
          <w:b/>
          <w:color w:val="0000FF"/>
          <w:sz w:val="24"/>
          <w:bdr w:val="single" w:sz="4" w:space="0" w:color="auto"/>
        </w:rPr>
      </w:pPr>
      <w:r w:rsidRPr="00471891">
        <w:rPr>
          <w:rFonts w:eastAsia="ＭＳ Ｐ明朝" w:hint="eastAsia"/>
          <w:b/>
          <w:noProof/>
          <w:color w:val="0000FF"/>
          <w:sz w:val="24"/>
        </w:rPr>
        <w:drawing>
          <wp:inline distT="0" distB="0" distL="0" distR="0">
            <wp:extent cx="2266667" cy="1800000"/>
            <wp:effectExtent l="19050" t="0" r="283" b="0"/>
            <wp:docPr id="50" name="図 16" descr="C:\Documents and Settings\渡辺祐介\デスクトップ\104_FUJI\DSCF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渡辺祐介\デスクトップ\104_FUJI\DSCF4072.JPG"/>
                    <pic:cNvPicPr>
                      <a:picLocks noChangeAspect="1" noChangeArrowheads="1"/>
                    </pic:cNvPicPr>
                  </pic:nvPicPr>
                  <pic:blipFill>
                    <a:blip r:embed="rId21"/>
                    <a:srcRect/>
                    <a:stretch>
                      <a:fillRect/>
                    </a:stretch>
                  </pic:blipFill>
                  <pic:spPr bwMode="auto">
                    <a:xfrm>
                      <a:off x="0" y="0"/>
                      <a:ext cx="2266667" cy="1800000"/>
                    </a:xfrm>
                    <a:prstGeom prst="rect">
                      <a:avLst/>
                    </a:prstGeom>
                    <a:noFill/>
                    <a:ln w="9525">
                      <a:noFill/>
                      <a:miter lim="800000"/>
                      <a:headEnd/>
                      <a:tailEnd/>
                    </a:ln>
                  </pic:spPr>
                </pic:pic>
              </a:graphicData>
            </a:graphic>
          </wp:inline>
        </w:drawing>
      </w:r>
    </w:p>
    <w:p w:rsidR="002F7460" w:rsidRDefault="002F7460" w:rsidP="002F7460">
      <w:pPr>
        <w:jc w:val="center"/>
        <w:rPr>
          <w:rFonts w:eastAsia="ＭＳ Ｐ明朝"/>
          <w:b/>
          <w:color w:val="0000FF"/>
          <w:sz w:val="24"/>
          <w:bdr w:val="single" w:sz="4" w:space="0" w:color="auto"/>
        </w:rPr>
      </w:pPr>
    </w:p>
    <w:p w:rsidR="007C6556" w:rsidRDefault="007C6556" w:rsidP="00004993">
      <w:pPr>
        <w:jc w:val="center"/>
        <w:rPr>
          <w:rFonts w:eastAsia="ＭＳ Ｐ明朝"/>
          <w:b/>
          <w:color w:val="0000FF"/>
          <w:sz w:val="24"/>
          <w:bdr w:val="single" w:sz="4" w:space="0" w:color="auto"/>
        </w:rPr>
      </w:pPr>
      <w:r w:rsidRPr="00471891">
        <w:rPr>
          <w:rFonts w:eastAsia="ＭＳ Ｐ明朝" w:hint="eastAsia"/>
          <w:b/>
          <w:noProof/>
          <w:color w:val="0000FF"/>
          <w:sz w:val="24"/>
        </w:rPr>
        <w:drawing>
          <wp:inline distT="0" distB="0" distL="0" distR="0">
            <wp:extent cx="2300752" cy="1800000"/>
            <wp:effectExtent l="19050" t="0" r="4298" b="0"/>
            <wp:docPr id="51" name="図 17" descr="C:\Documents and Settings\渡辺祐介\デスクトップ\104_FUJI\DSCF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渡辺祐介\デスクトップ\104_FUJI\DSCF4074.JPG"/>
                    <pic:cNvPicPr>
                      <a:picLocks noChangeAspect="1" noChangeArrowheads="1"/>
                    </pic:cNvPicPr>
                  </pic:nvPicPr>
                  <pic:blipFill>
                    <a:blip r:embed="rId22"/>
                    <a:srcRect/>
                    <a:stretch>
                      <a:fillRect/>
                    </a:stretch>
                  </pic:blipFill>
                  <pic:spPr bwMode="auto">
                    <a:xfrm>
                      <a:off x="0" y="0"/>
                      <a:ext cx="2300752" cy="1800000"/>
                    </a:xfrm>
                    <a:prstGeom prst="rect">
                      <a:avLst/>
                    </a:prstGeom>
                    <a:noFill/>
                    <a:ln w="9525">
                      <a:noFill/>
                      <a:miter lim="800000"/>
                      <a:headEnd/>
                      <a:tailEnd/>
                    </a:ln>
                  </pic:spPr>
                </pic:pic>
              </a:graphicData>
            </a:graphic>
          </wp:inline>
        </w:drawing>
      </w:r>
    </w:p>
    <w:p w:rsidR="007C6556" w:rsidRDefault="007C6556" w:rsidP="00004993">
      <w:pPr>
        <w:jc w:val="center"/>
        <w:rPr>
          <w:rFonts w:eastAsia="ＭＳ Ｐ明朝"/>
          <w:b/>
          <w:color w:val="0000FF"/>
          <w:sz w:val="24"/>
          <w:bdr w:val="single" w:sz="4" w:space="0" w:color="auto"/>
        </w:rPr>
      </w:pPr>
    </w:p>
    <w:p w:rsidR="007C6556" w:rsidRDefault="007C6556" w:rsidP="00C27D98">
      <w:pPr>
        <w:jc w:val="center"/>
        <w:rPr>
          <w:rFonts w:eastAsia="ＭＳ Ｐ明朝"/>
          <w:b/>
          <w:color w:val="0000FF"/>
          <w:sz w:val="24"/>
          <w:bdr w:val="single" w:sz="4" w:space="0" w:color="auto"/>
        </w:rPr>
      </w:pPr>
      <w:r w:rsidRPr="00471891">
        <w:rPr>
          <w:rFonts w:eastAsia="ＭＳ Ｐ明朝" w:hint="eastAsia"/>
          <w:b/>
          <w:noProof/>
          <w:color w:val="0000FF"/>
          <w:sz w:val="24"/>
        </w:rPr>
        <w:drawing>
          <wp:inline distT="0" distB="0" distL="0" distR="0">
            <wp:extent cx="2318182" cy="1800000"/>
            <wp:effectExtent l="19050" t="0" r="5918" b="0"/>
            <wp:docPr id="52" name="図 18" descr="C:\Documents and Settings\渡辺祐介\デスクトップ\104_FUJI\DSCF4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渡辺祐介\デスクトップ\104_FUJI\DSCF4077.JPG"/>
                    <pic:cNvPicPr>
                      <a:picLocks noChangeAspect="1" noChangeArrowheads="1"/>
                    </pic:cNvPicPr>
                  </pic:nvPicPr>
                  <pic:blipFill>
                    <a:blip r:embed="rId23"/>
                    <a:srcRect/>
                    <a:stretch>
                      <a:fillRect/>
                    </a:stretch>
                  </pic:blipFill>
                  <pic:spPr bwMode="auto">
                    <a:xfrm>
                      <a:off x="0" y="0"/>
                      <a:ext cx="2318182" cy="1800000"/>
                    </a:xfrm>
                    <a:prstGeom prst="rect">
                      <a:avLst/>
                    </a:prstGeom>
                    <a:noFill/>
                    <a:ln w="9525">
                      <a:noFill/>
                      <a:miter lim="800000"/>
                      <a:headEnd/>
                      <a:tailEnd/>
                    </a:ln>
                  </pic:spPr>
                </pic:pic>
              </a:graphicData>
            </a:graphic>
          </wp:inline>
        </w:drawing>
      </w:r>
    </w:p>
    <w:p w:rsidR="009C1482" w:rsidRDefault="00222E05" w:rsidP="009C1482">
      <w:pPr>
        <w:spacing w:line="0" w:lineRule="atLeast"/>
        <w:ind w:left="211" w:hangingChars="100" w:hanging="211"/>
        <w:jc w:val="center"/>
        <w:rPr>
          <w:rFonts w:eastAsia="ＭＳ Ｐ明朝"/>
          <w:b/>
          <w:noProof/>
        </w:rPr>
      </w:pPr>
      <w:r>
        <w:rPr>
          <w:rFonts w:eastAsia="ＭＳ Ｐ明朝" w:hint="eastAsia"/>
          <w:b/>
          <w:noProof/>
        </w:rPr>
        <w:t>大熊直前会長　会田直前幹事</w:t>
      </w:r>
    </w:p>
    <w:p w:rsidR="00222E05" w:rsidRDefault="00222E05" w:rsidP="009C1482">
      <w:pPr>
        <w:spacing w:line="0" w:lineRule="atLeast"/>
        <w:ind w:left="211" w:hangingChars="100" w:hanging="211"/>
        <w:jc w:val="center"/>
        <w:rPr>
          <w:rFonts w:eastAsia="ＭＳ Ｐ明朝"/>
          <w:b/>
          <w:noProof/>
        </w:rPr>
      </w:pPr>
      <w:r>
        <w:rPr>
          <w:rFonts w:eastAsia="ＭＳ Ｐ明朝" w:hint="eastAsia"/>
          <w:b/>
          <w:noProof/>
        </w:rPr>
        <w:t>1</w:t>
      </w:r>
      <w:r>
        <w:rPr>
          <w:rFonts w:eastAsia="ＭＳ Ｐ明朝" w:hint="eastAsia"/>
          <w:b/>
          <w:noProof/>
        </w:rPr>
        <w:t>年間お疲れさまでした</w:t>
      </w:r>
    </w:p>
    <w:p w:rsidR="00222E05" w:rsidRDefault="00222E05" w:rsidP="009C1482">
      <w:pPr>
        <w:spacing w:line="0" w:lineRule="atLeast"/>
        <w:ind w:left="211" w:hangingChars="100" w:hanging="211"/>
        <w:jc w:val="center"/>
        <w:rPr>
          <w:rFonts w:eastAsia="ＭＳ Ｐ明朝"/>
          <w:b/>
          <w:noProof/>
        </w:rPr>
      </w:pPr>
    </w:p>
    <w:p w:rsidR="00471891" w:rsidRDefault="00471891" w:rsidP="005B7A4B">
      <w:pPr>
        <w:spacing w:line="0" w:lineRule="atLeast"/>
        <w:rPr>
          <w:rFonts w:eastAsia="ＭＳ Ｐ明朝" w:hint="eastAsia"/>
          <w:b/>
          <w:noProof/>
        </w:rPr>
      </w:pPr>
    </w:p>
    <w:p w:rsidR="007E6FD6" w:rsidRDefault="007E6FD6" w:rsidP="005B7A4B">
      <w:pPr>
        <w:spacing w:line="0" w:lineRule="atLeast"/>
        <w:rPr>
          <w:rFonts w:eastAsia="ＭＳ Ｐ明朝" w:hint="eastAsia"/>
          <w:b/>
          <w:noProof/>
        </w:rPr>
      </w:pPr>
    </w:p>
    <w:p w:rsidR="007E6FD6" w:rsidRDefault="007E6FD6" w:rsidP="005B7A4B">
      <w:pPr>
        <w:spacing w:line="0" w:lineRule="atLeast"/>
        <w:rPr>
          <w:rFonts w:eastAsia="ＭＳ Ｐ明朝"/>
          <w:b/>
          <w:noProof/>
        </w:rPr>
      </w:pPr>
    </w:p>
    <w:p w:rsidR="007F6695" w:rsidRDefault="007F6695" w:rsidP="00C27D98">
      <w:pPr>
        <w:spacing w:line="0" w:lineRule="atLeast"/>
        <w:rPr>
          <w:rFonts w:eastAsia="ＭＳ Ｐ明朝"/>
          <w:b/>
          <w:noProof/>
        </w:rPr>
      </w:pPr>
    </w:p>
    <w:p w:rsidR="00222E05" w:rsidRDefault="00222E05" w:rsidP="007F6695">
      <w:pPr>
        <w:jc w:val="center"/>
        <w:rPr>
          <w:rFonts w:eastAsia="ＭＳ Ｐ明朝"/>
          <w:b/>
          <w:color w:val="0000FF"/>
          <w:kern w:val="0"/>
          <w:sz w:val="24"/>
          <w:bdr w:val="single" w:sz="4" w:space="0" w:color="auto"/>
        </w:rPr>
      </w:pPr>
      <w:r>
        <w:rPr>
          <w:rFonts w:eastAsia="ＭＳ Ｐ明朝" w:hint="eastAsia"/>
          <w:b/>
          <w:color w:val="0000FF"/>
          <w:kern w:val="0"/>
          <w:sz w:val="24"/>
          <w:bdr w:val="single" w:sz="4" w:space="0" w:color="auto"/>
        </w:rPr>
        <w:t>出</w:t>
      </w:r>
      <w:r w:rsidR="007F6695">
        <w:rPr>
          <w:rFonts w:eastAsia="ＭＳ Ｐ明朝" w:hint="eastAsia"/>
          <w:b/>
          <w:color w:val="0000FF"/>
          <w:kern w:val="0"/>
          <w:sz w:val="24"/>
          <w:bdr w:val="single" w:sz="4" w:space="0" w:color="auto"/>
        </w:rPr>
        <w:t xml:space="preserve"> </w:t>
      </w:r>
      <w:r>
        <w:rPr>
          <w:rFonts w:eastAsia="ＭＳ Ｐ明朝" w:hint="eastAsia"/>
          <w:b/>
          <w:color w:val="0000FF"/>
          <w:kern w:val="0"/>
          <w:sz w:val="24"/>
          <w:bdr w:val="single" w:sz="4" w:space="0" w:color="auto"/>
        </w:rPr>
        <w:t>陣</w:t>
      </w:r>
      <w:r w:rsidR="007F6695">
        <w:rPr>
          <w:rFonts w:eastAsia="ＭＳ Ｐ明朝" w:hint="eastAsia"/>
          <w:b/>
          <w:color w:val="0000FF"/>
          <w:kern w:val="0"/>
          <w:sz w:val="24"/>
          <w:bdr w:val="single" w:sz="4" w:space="0" w:color="auto"/>
        </w:rPr>
        <w:t xml:space="preserve"> </w:t>
      </w:r>
      <w:r>
        <w:rPr>
          <w:rFonts w:eastAsia="ＭＳ Ｐ明朝" w:hint="eastAsia"/>
          <w:b/>
          <w:color w:val="0000FF"/>
          <w:kern w:val="0"/>
          <w:sz w:val="24"/>
          <w:bdr w:val="single" w:sz="4" w:space="0" w:color="auto"/>
        </w:rPr>
        <w:t>式</w:t>
      </w:r>
    </w:p>
    <w:p w:rsidR="007F6695" w:rsidRPr="007F6695" w:rsidRDefault="007F6695" w:rsidP="007F6695">
      <w:pPr>
        <w:jc w:val="right"/>
        <w:rPr>
          <w:rFonts w:eastAsia="ＭＳ Ｐ明朝"/>
          <w:kern w:val="0"/>
          <w:szCs w:val="21"/>
        </w:rPr>
      </w:pPr>
      <w:r w:rsidRPr="007F6695">
        <w:rPr>
          <w:rFonts w:eastAsia="ＭＳ Ｐ明朝" w:hint="eastAsia"/>
          <w:kern w:val="0"/>
          <w:szCs w:val="21"/>
        </w:rPr>
        <w:t>南越谷砂場にて</w:t>
      </w:r>
    </w:p>
    <w:p w:rsidR="00222E05" w:rsidRDefault="00222E05" w:rsidP="009C1482">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noProof/>
          <w:szCs w:val="21"/>
        </w:rPr>
        <w:drawing>
          <wp:inline distT="0" distB="0" distL="0" distR="0">
            <wp:extent cx="2283582" cy="1800000"/>
            <wp:effectExtent l="19050" t="0" r="2418" b="0"/>
            <wp:docPr id="53" name="図 19" descr="C:\Documents and Settings\渡辺祐介\デスクトップ\104_FUJI\DSCF4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渡辺祐介\デスクトップ\104_FUJI\DSCF4099.JPG"/>
                    <pic:cNvPicPr>
                      <a:picLocks noChangeAspect="1" noChangeArrowheads="1"/>
                    </pic:cNvPicPr>
                  </pic:nvPicPr>
                  <pic:blipFill>
                    <a:blip r:embed="rId24"/>
                    <a:srcRect/>
                    <a:stretch>
                      <a:fillRect/>
                    </a:stretch>
                  </pic:blipFill>
                  <pic:spPr bwMode="auto">
                    <a:xfrm>
                      <a:off x="0" y="0"/>
                      <a:ext cx="2283582" cy="1800000"/>
                    </a:xfrm>
                    <a:prstGeom prst="rect">
                      <a:avLst/>
                    </a:prstGeom>
                    <a:noFill/>
                    <a:ln w="9525">
                      <a:noFill/>
                      <a:miter lim="800000"/>
                      <a:headEnd/>
                      <a:tailEnd/>
                    </a:ln>
                  </pic:spPr>
                </pic:pic>
              </a:graphicData>
            </a:graphic>
          </wp:inline>
        </w:drawing>
      </w:r>
    </w:p>
    <w:p w:rsidR="00222E05" w:rsidRDefault="00222E05" w:rsidP="007F6695">
      <w:pPr>
        <w:spacing w:line="0" w:lineRule="atLeast"/>
        <w:ind w:left="211" w:hangingChars="100" w:hanging="211"/>
        <w:jc w:val="center"/>
        <w:rPr>
          <w:rFonts w:ascii="Segoe UI Symbol" w:eastAsia="ＭＳ Ｐ明朝" w:hAnsi="Segoe UI Symbol" w:cs="Segoe UI Symbol" w:hint="eastAsia"/>
          <w:b/>
          <w:szCs w:val="21"/>
        </w:rPr>
      </w:pPr>
      <w:r>
        <w:rPr>
          <w:rFonts w:ascii="Segoe UI Symbol" w:eastAsia="ＭＳ Ｐ明朝" w:hAnsi="Segoe UI Symbol" w:cs="Segoe UI Symbol" w:hint="eastAsia"/>
          <w:b/>
          <w:szCs w:val="21"/>
        </w:rPr>
        <w:t>松井　昭夫　会長挨拶</w:t>
      </w:r>
    </w:p>
    <w:p w:rsidR="007E6FD6" w:rsidRDefault="007E6FD6" w:rsidP="007F6695">
      <w:pPr>
        <w:spacing w:line="0" w:lineRule="atLeast"/>
        <w:ind w:left="211" w:hangingChars="100" w:hanging="211"/>
        <w:jc w:val="center"/>
        <w:rPr>
          <w:rFonts w:ascii="Segoe UI Symbol" w:eastAsia="ＭＳ Ｐ明朝" w:hAnsi="Segoe UI Symbol" w:cs="Segoe UI Symbol" w:hint="eastAsia"/>
          <w:b/>
          <w:szCs w:val="21"/>
        </w:rPr>
      </w:pPr>
    </w:p>
    <w:p w:rsidR="007E6FD6" w:rsidRDefault="007E6FD6" w:rsidP="007F6695">
      <w:pPr>
        <w:spacing w:line="0" w:lineRule="atLeast"/>
        <w:ind w:left="211" w:hangingChars="100" w:hanging="211"/>
        <w:jc w:val="center"/>
        <w:rPr>
          <w:rFonts w:ascii="Segoe UI Symbol" w:eastAsia="ＭＳ Ｐ明朝" w:hAnsi="Segoe UI Symbol" w:cs="Segoe UI Symbol"/>
          <w:b/>
          <w:szCs w:val="21"/>
        </w:rPr>
      </w:pPr>
    </w:p>
    <w:p w:rsidR="00222E05" w:rsidRDefault="00222E05" w:rsidP="009C1482">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noProof/>
          <w:szCs w:val="21"/>
        </w:rPr>
        <w:drawing>
          <wp:inline distT="0" distB="0" distL="0" distR="0">
            <wp:extent cx="2353846" cy="1800000"/>
            <wp:effectExtent l="19050" t="0" r="8354" b="0"/>
            <wp:docPr id="54" name="図 20" descr="C:\Documents and Settings\渡辺祐介\デスクトップ\104_FUJI\DSCF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渡辺祐介\デスクトップ\104_FUJI\DSCF4101.JPG"/>
                    <pic:cNvPicPr>
                      <a:picLocks noChangeAspect="1" noChangeArrowheads="1"/>
                    </pic:cNvPicPr>
                  </pic:nvPicPr>
                  <pic:blipFill>
                    <a:blip r:embed="rId25"/>
                    <a:srcRect/>
                    <a:stretch>
                      <a:fillRect/>
                    </a:stretch>
                  </pic:blipFill>
                  <pic:spPr bwMode="auto">
                    <a:xfrm>
                      <a:off x="0" y="0"/>
                      <a:ext cx="2353846" cy="1800000"/>
                    </a:xfrm>
                    <a:prstGeom prst="rect">
                      <a:avLst/>
                    </a:prstGeom>
                    <a:noFill/>
                    <a:ln w="9525">
                      <a:noFill/>
                      <a:miter lim="800000"/>
                      <a:headEnd/>
                      <a:tailEnd/>
                    </a:ln>
                  </pic:spPr>
                </pic:pic>
              </a:graphicData>
            </a:graphic>
          </wp:inline>
        </w:drawing>
      </w:r>
    </w:p>
    <w:p w:rsidR="00222E05" w:rsidRDefault="00222E05" w:rsidP="009C1482">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szCs w:val="21"/>
        </w:rPr>
        <w:t>大熊　正行　直前会長　挨拶</w:t>
      </w:r>
    </w:p>
    <w:p w:rsidR="002F7460" w:rsidRDefault="002F7460" w:rsidP="009C1482">
      <w:pPr>
        <w:spacing w:line="0" w:lineRule="atLeast"/>
        <w:ind w:left="211" w:hangingChars="100" w:hanging="211"/>
        <w:jc w:val="center"/>
        <w:rPr>
          <w:rFonts w:ascii="Segoe UI Symbol" w:eastAsia="ＭＳ Ｐ明朝" w:hAnsi="Segoe UI Symbol" w:cs="Segoe UI Symbol"/>
          <w:b/>
          <w:szCs w:val="21"/>
        </w:rPr>
      </w:pPr>
    </w:p>
    <w:p w:rsidR="002F7460" w:rsidRDefault="002F7460" w:rsidP="007F6695">
      <w:pPr>
        <w:spacing w:line="0" w:lineRule="atLeast"/>
        <w:rPr>
          <w:rFonts w:ascii="Segoe UI Symbol" w:eastAsia="ＭＳ Ｐ明朝" w:hAnsi="Segoe UI Symbol" w:cs="Segoe UI Symbol"/>
          <w:b/>
          <w:szCs w:val="21"/>
        </w:rPr>
      </w:pPr>
    </w:p>
    <w:p w:rsidR="00222E05" w:rsidRDefault="00222E05" w:rsidP="009C1482">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szCs w:val="21"/>
        </w:rPr>
        <w:lastRenderedPageBreak/>
        <w:t>出陣式の様子・歓談風景</w:t>
      </w:r>
    </w:p>
    <w:p w:rsidR="00222E05" w:rsidRDefault="00222E05" w:rsidP="009C1482">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noProof/>
          <w:szCs w:val="21"/>
        </w:rPr>
        <w:drawing>
          <wp:inline distT="0" distB="0" distL="0" distR="0">
            <wp:extent cx="2318182" cy="1800000"/>
            <wp:effectExtent l="19050" t="0" r="5918" b="0"/>
            <wp:docPr id="55" name="図 21" descr="C:\Documents and Settings\渡辺祐介\デスクトップ\104_FUJI\DSCF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渡辺祐介\デスクトップ\104_FUJI\DSCF4105.JPG"/>
                    <pic:cNvPicPr>
                      <a:picLocks noChangeAspect="1" noChangeArrowheads="1"/>
                    </pic:cNvPicPr>
                  </pic:nvPicPr>
                  <pic:blipFill>
                    <a:blip r:embed="rId26"/>
                    <a:srcRect/>
                    <a:stretch>
                      <a:fillRect/>
                    </a:stretch>
                  </pic:blipFill>
                  <pic:spPr bwMode="auto">
                    <a:xfrm>
                      <a:off x="0" y="0"/>
                      <a:ext cx="2318182" cy="1800000"/>
                    </a:xfrm>
                    <a:prstGeom prst="rect">
                      <a:avLst/>
                    </a:prstGeom>
                    <a:noFill/>
                    <a:ln w="9525">
                      <a:noFill/>
                      <a:miter lim="800000"/>
                      <a:headEnd/>
                      <a:tailEnd/>
                    </a:ln>
                  </pic:spPr>
                </pic:pic>
              </a:graphicData>
            </a:graphic>
          </wp:inline>
        </w:drawing>
      </w:r>
    </w:p>
    <w:p w:rsidR="00222E05" w:rsidRDefault="00222E05" w:rsidP="009C1482">
      <w:pPr>
        <w:spacing w:line="0" w:lineRule="atLeast"/>
        <w:ind w:left="211" w:hangingChars="100" w:hanging="211"/>
        <w:jc w:val="center"/>
        <w:rPr>
          <w:rFonts w:ascii="Segoe UI Symbol" w:eastAsia="ＭＳ Ｐ明朝" w:hAnsi="Segoe UI Symbol" w:cs="Segoe UI Symbol"/>
          <w:b/>
          <w:szCs w:val="21"/>
        </w:rPr>
      </w:pPr>
    </w:p>
    <w:p w:rsidR="00471891" w:rsidRDefault="00471891" w:rsidP="007F6695">
      <w:pPr>
        <w:spacing w:line="0" w:lineRule="atLeast"/>
        <w:rPr>
          <w:rFonts w:ascii="Segoe UI Symbol" w:eastAsia="ＭＳ Ｐ明朝" w:hAnsi="Segoe UI Symbol" w:cs="Segoe UI Symbol"/>
          <w:b/>
          <w:szCs w:val="21"/>
        </w:rPr>
      </w:pPr>
    </w:p>
    <w:p w:rsidR="000A1BBC" w:rsidRDefault="000A1BBC" w:rsidP="009C1482">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noProof/>
          <w:szCs w:val="21"/>
        </w:rPr>
        <w:drawing>
          <wp:inline distT="0" distB="0" distL="0" distR="0">
            <wp:extent cx="2300752" cy="1800000"/>
            <wp:effectExtent l="19050" t="0" r="4298" b="0"/>
            <wp:docPr id="58" name="図 22" descr="C:\Documents and Settings\渡辺祐介\デスクトップ\104_FUJI\DSCF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渡辺祐介\デスクトップ\104_FUJI\DSCF4112.JPG"/>
                    <pic:cNvPicPr>
                      <a:picLocks noChangeAspect="1" noChangeArrowheads="1"/>
                    </pic:cNvPicPr>
                  </pic:nvPicPr>
                  <pic:blipFill>
                    <a:blip r:embed="rId27"/>
                    <a:srcRect/>
                    <a:stretch>
                      <a:fillRect/>
                    </a:stretch>
                  </pic:blipFill>
                  <pic:spPr bwMode="auto">
                    <a:xfrm>
                      <a:off x="0" y="0"/>
                      <a:ext cx="2300752" cy="1800000"/>
                    </a:xfrm>
                    <a:prstGeom prst="rect">
                      <a:avLst/>
                    </a:prstGeom>
                    <a:noFill/>
                    <a:ln w="9525">
                      <a:noFill/>
                      <a:miter lim="800000"/>
                      <a:headEnd/>
                      <a:tailEnd/>
                    </a:ln>
                  </pic:spPr>
                </pic:pic>
              </a:graphicData>
            </a:graphic>
          </wp:inline>
        </w:drawing>
      </w:r>
    </w:p>
    <w:p w:rsidR="00111BF5" w:rsidRDefault="00111BF5" w:rsidP="009C1482">
      <w:pPr>
        <w:spacing w:line="0" w:lineRule="atLeast"/>
        <w:ind w:left="211" w:hangingChars="100" w:hanging="211"/>
        <w:jc w:val="center"/>
        <w:rPr>
          <w:rFonts w:ascii="Segoe UI Symbol" w:eastAsia="ＭＳ Ｐ明朝" w:hAnsi="Segoe UI Symbol" w:cs="Segoe UI Symbol"/>
          <w:b/>
          <w:szCs w:val="21"/>
        </w:rPr>
      </w:pPr>
    </w:p>
    <w:p w:rsidR="000A1BBC" w:rsidRDefault="000A1BBC" w:rsidP="000A1BBC">
      <w:pPr>
        <w:spacing w:line="0" w:lineRule="atLeast"/>
        <w:ind w:left="211" w:hangingChars="100" w:hanging="211"/>
        <w:rPr>
          <w:rFonts w:ascii="Segoe UI Symbol" w:eastAsia="ＭＳ Ｐ明朝" w:hAnsi="Segoe UI Symbol" w:cs="Segoe UI Symbol"/>
          <w:b/>
          <w:szCs w:val="21"/>
        </w:rPr>
      </w:pPr>
    </w:p>
    <w:p w:rsidR="00471891" w:rsidRDefault="00471891" w:rsidP="000A1BBC">
      <w:pPr>
        <w:spacing w:line="0" w:lineRule="atLeast"/>
        <w:ind w:left="211" w:hangingChars="100" w:hanging="211"/>
        <w:rPr>
          <w:rFonts w:ascii="Segoe UI Symbol" w:eastAsia="ＭＳ Ｐ明朝" w:hAnsi="Segoe UI Symbol" w:cs="Segoe UI Symbol"/>
          <w:b/>
          <w:szCs w:val="21"/>
        </w:rPr>
      </w:pPr>
    </w:p>
    <w:p w:rsidR="00222E05" w:rsidRDefault="000A1BBC" w:rsidP="009C1482">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noProof/>
          <w:szCs w:val="21"/>
        </w:rPr>
        <w:drawing>
          <wp:inline distT="0" distB="0" distL="0" distR="0">
            <wp:extent cx="2300752" cy="1800000"/>
            <wp:effectExtent l="19050" t="0" r="4298" b="0"/>
            <wp:docPr id="57" name="図 23" descr="C:\Documents and Settings\渡辺祐介\デスクトップ\104_FUJI\DSCF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渡辺祐介\デスクトップ\104_FUJI\DSCF4113.JPG"/>
                    <pic:cNvPicPr>
                      <a:picLocks noChangeAspect="1" noChangeArrowheads="1"/>
                    </pic:cNvPicPr>
                  </pic:nvPicPr>
                  <pic:blipFill>
                    <a:blip r:embed="rId28"/>
                    <a:srcRect/>
                    <a:stretch>
                      <a:fillRect/>
                    </a:stretch>
                  </pic:blipFill>
                  <pic:spPr bwMode="auto">
                    <a:xfrm>
                      <a:off x="0" y="0"/>
                      <a:ext cx="2300752" cy="1800000"/>
                    </a:xfrm>
                    <a:prstGeom prst="rect">
                      <a:avLst/>
                    </a:prstGeom>
                    <a:noFill/>
                    <a:ln w="9525">
                      <a:noFill/>
                      <a:miter lim="800000"/>
                      <a:headEnd/>
                      <a:tailEnd/>
                    </a:ln>
                  </pic:spPr>
                </pic:pic>
              </a:graphicData>
            </a:graphic>
          </wp:inline>
        </w:drawing>
      </w:r>
    </w:p>
    <w:p w:rsidR="000A1BBC" w:rsidRDefault="000A1BBC" w:rsidP="009C1482">
      <w:pPr>
        <w:spacing w:line="0" w:lineRule="atLeast"/>
        <w:ind w:left="211" w:hangingChars="100" w:hanging="211"/>
        <w:jc w:val="center"/>
        <w:rPr>
          <w:rFonts w:ascii="Segoe UI Symbol" w:eastAsia="ＭＳ Ｐ明朝" w:hAnsi="Segoe UI Symbol" w:cs="Segoe UI Symbol"/>
          <w:b/>
          <w:szCs w:val="21"/>
        </w:rPr>
      </w:pPr>
    </w:p>
    <w:p w:rsidR="00471891" w:rsidRDefault="00471891" w:rsidP="009C1482">
      <w:pPr>
        <w:spacing w:line="0" w:lineRule="atLeast"/>
        <w:ind w:left="211" w:hangingChars="100" w:hanging="211"/>
        <w:jc w:val="center"/>
        <w:rPr>
          <w:rFonts w:ascii="Segoe UI Symbol" w:eastAsia="ＭＳ Ｐ明朝" w:hAnsi="Segoe UI Symbol" w:cs="Segoe UI Symbol"/>
          <w:b/>
          <w:szCs w:val="21"/>
        </w:rPr>
      </w:pPr>
    </w:p>
    <w:p w:rsidR="00471891" w:rsidRDefault="00471891" w:rsidP="009C1482">
      <w:pPr>
        <w:spacing w:line="0" w:lineRule="atLeast"/>
        <w:ind w:left="211" w:hangingChars="100" w:hanging="211"/>
        <w:jc w:val="center"/>
        <w:rPr>
          <w:rFonts w:ascii="Segoe UI Symbol" w:eastAsia="ＭＳ Ｐ明朝" w:hAnsi="Segoe UI Symbol" w:cs="Segoe UI Symbol"/>
          <w:b/>
          <w:szCs w:val="21"/>
        </w:rPr>
      </w:pPr>
    </w:p>
    <w:p w:rsidR="00471891" w:rsidRDefault="00471891" w:rsidP="009C1482">
      <w:pPr>
        <w:spacing w:line="0" w:lineRule="atLeast"/>
        <w:ind w:left="211" w:hangingChars="100" w:hanging="211"/>
        <w:jc w:val="center"/>
        <w:rPr>
          <w:rFonts w:ascii="Segoe UI Symbol" w:eastAsia="ＭＳ Ｐ明朝" w:hAnsi="Segoe UI Symbol" w:cs="Segoe UI Symbol" w:hint="eastAsia"/>
          <w:b/>
          <w:szCs w:val="21"/>
        </w:rPr>
      </w:pPr>
    </w:p>
    <w:p w:rsidR="007E6FD6" w:rsidRDefault="007E6FD6" w:rsidP="009C1482">
      <w:pPr>
        <w:spacing w:line="0" w:lineRule="atLeast"/>
        <w:ind w:left="211" w:hangingChars="100" w:hanging="211"/>
        <w:jc w:val="center"/>
        <w:rPr>
          <w:rFonts w:ascii="Segoe UI Symbol" w:eastAsia="ＭＳ Ｐ明朝" w:hAnsi="Segoe UI Symbol" w:cs="Segoe UI Symbol" w:hint="eastAsia"/>
          <w:b/>
          <w:szCs w:val="21"/>
        </w:rPr>
      </w:pPr>
    </w:p>
    <w:p w:rsidR="007E6FD6" w:rsidRDefault="007E6FD6" w:rsidP="009C1482">
      <w:pPr>
        <w:spacing w:line="0" w:lineRule="atLeast"/>
        <w:ind w:left="211" w:hangingChars="100" w:hanging="211"/>
        <w:jc w:val="center"/>
        <w:rPr>
          <w:rFonts w:ascii="Segoe UI Symbol" w:eastAsia="ＭＳ Ｐ明朝" w:hAnsi="Segoe UI Symbol" w:cs="Segoe UI Symbol" w:hint="eastAsia"/>
          <w:b/>
          <w:szCs w:val="21"/>
        </w:rPr>
      </w:pPr>
    </w:p>
    <w:p w:rsidR="007E6FD6" w:rsidRDefault="007E6FD6" w:rsidP="009C1482">
      <w:pPr>
        <w:spacing w:line="0" w:lineRule="atLeast"/>
        <w:ind w:left="211" w:hangingChars="100" w:hanging="211"/>
        <w:jc w:val="center"/>
        <w:rPr>
          <w:rFonts w:ascii="Segoe UI Symbol" w:eastAsia="ＭＳ Ｐ明朝" w:hAnsi="Segoe UI Symbol" w:cs="Segoe UI Symbol" w:hint="eastAsia"/>
          <w:b/>
          <w:szCs w:val="21"/>
        </w:rPr>
      </w:pPr>
    </w:p>
    <w:p w:rsidR="007E6FD6" w:rsidRDefault="007E6FD6" w:rsidP="009C1482">
      <w:pPr>
        <w:spacing w:line="0" w:lineRule="atLeast"/>
        <w:ind w:left="211" w:hangingChars="100" w:hanging="211"/>
        <w:jc w:val="center"/>
        <w:rPr>
          <w:rFonts w:ascii="Segoe UI Symbol" w:eastAsia="ＭＳ Ｐ明朝" w:hAnsi="Segoe UI Symbol" w:cs="Segoe UI Symbol" w:hint="eastAsia"/>
          <w:b/>
          <w:szCs w:val="21"/>
        </w:rPr>
      </w:pPr>
    </w:p>
    <w:p w:rsidR="007E6FD6" w:rsidRDefault="007E6FD6" w:rsidP="009C1482">
      <w:pPr>
        <w:spacing w:line="0" w:lineRule="atLeast"/>
        <w:ind w:left="211" w:hangingChars="100" w:hanging="211"/>
        <w:jc w:val="center"/>
        <w:rPr>
          <w:rFonts w:ascii="Segoe UI Symbol" w:eastAsia="ＭＳ Ｐ明朝" w:hAnsi="Segoe UI Symbol" w:cs="Segoe UI Symbol" w:hint="eastAsia"/>
          <w:b/>
          <w:szCs w:val="21"/>
        </w:rPr>
      </w:pPr>
    </w:p>
    <w:p w:rsidR="007E6FD6" w:rsidRDefault="007E6FD6" w:rsidP="009C1482">
      <w:pPr>
        <w:spacing w:line="0" w:lineRule="atLeast"/>
        <w:ind w:left="211" w:hangingChars="100" w:hanging="211"/>
        <w:jc w:val="center"/>
        <w:rPr>
          <w:rFonts w:ascii="Segoe UI Symbol" w:eastAsia="ＭＳ Ｐ明朝" w:hAnsi="Segoe UI Symbol" w:cs="Segoe UI Symbol" w:hint="eastAsia"/>
          <w:b/>
          <w:szCs w:val="21"/>
        </w:rPr>
      </w:pPr>
    </w:p>
    <w:p w:rsidR="007E6FD6" w:rsidRDefault="007E6FD6" w:rsidP="009C1482">
      <w:pPr>
        <w:spacing w:line="0" w:lineRule="atLeast"/>
        <w:ind w:left="211" w:hangingChars="100" w:hanging="211"/>
        <w:jc w:val="center"/>
        <w:rPr>
          <w:rFonts w:ascii="Segoe UI Symbol" w:eastAsia="ＭＳ Ｐ明朝" w:hAnsi="Segoe UI Symbol" w:cs="Segoe UI Symbol"/>
          <w:b/>
          <w:szCs w:val="21"/>
        </w:rPr>
      </w:pPr>
    </w:p>
    <w:p w:rsidR="000A1BBC" w:rsidRDefault="000A1BBC" w:rsidP="009C1482">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noProof/>
          <w:szCs w:val="21"/>
        </w:rPr>
        <w:drawing>
          <wp:inline distT="0" distB="0" distL="0" distR="0">
            <wp:extent cx="2233577" cy="1800000"/>
            <wp:effectExtent l="19050" t="0" r="0" b="0"/>
            <wp:docPr id="63" name="図 26" descr="C:\Documents and Settings\渡辺祐介\デスクトップ\104_FUJI\DSCF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渡辺祐介\デスクトップ\104_FUJI\DSCF4120.JPG"/>
                    <pic:cNvPicPr>
                      <a:picLocks noChangeAspect="1" noChangeArrowheads="1"/>
                    </pic:cNvPicPr>
                  </pic:nvPicPr>
                  <pic:blipFill>
                    <a:blip r:embed="rId29"/>
                    <a:srcRect/>
                    <a:stretch>
                      <a:fillRect/>
                    </a:stretch>
                  </pic:blipFill>
                  <pic:spPr bwMode="auto">
                    <a:xfrm>
                      <a:off x="0" y="0"/>
                      <a:ext cx="2233577" cy="1800000"/>
                    </a:xfrm>
                    <a:prstGeom prst="rect">
                      <a:avLst/>
                    </a:prstGeom>
                    <a:noFill/>
                    <a:ln w="9525">
                      <a:noFill/>
                      <a:miter lim="800000"/>
                      <a:headEnd/>
                      <a:tailEnd/>
                    </a:ln>
                  </pic:spPr>
                </pic:pic>
              </a:graphicData>
            </a:graphic>
          </wp:inline>
        </w:drawing>
      </w:r>
    </w:p>
    <w:p w:rsidR="000A1BBC" w:rsidRDefault="000A1BBC" w:rsidP="009C1482">
      <w:pPr>
        <w:spacing w:line="0" w:lineRule="atLeast"/>
        <w:ind w:left="211" w:hangingChars="100" w:hanging="211"/>
        <w:jc w:val="center"/>
        <w:rPr>
          <w:rFonts w:ascii="Segoe UI Symbol" w:eastAsia="ＭＳ Ｐ明朝" w:hAnsi="Segoe UI Symbol" w:cs="Segoe UI Symbol"/>
          <w:b/>
          <w:szCs w:val="21"/>
        </w:rPr>
      </w:pPr>
    </w:p>
    <w:p w:rsidR="000A1BBC" w:rsidRDefault="000A1BBC" w:rsidP="009C1482">
      <w:pPr>
        <w:spacing w:line="0" w:lineRule="atLeast"/>
        <w:ind w:left="211" w:hangingChars="100" w:hanging="211"/>
        <w:jc w:val="center"/>
        <w:rPr>
          <w:rFonts w:ascii="Segoe UI Symbol" w:eastAsia="ＭＳ Ｐ明朝" w:hAnsi="Segoe UI Symbol" w:cs="Segoe UI Symbol"/>
          <w:b/>
          <w:szCs w:val="21"/>
        </w:rPr>
      </w:pPr>
    </w:p>
    <w:p w:rsidR="000A1BBC" w:rsidRDefault="00111BF5" w:rsidP="009C1482">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noProof/>
          <w:szCs w:val="21"/>
        </w:rPr>
        <w:drawing>
          <wp:inline distT="0" distB="0" distL="0" distR="0">
            <wp:extent cx="2300752" cy="1800000"/>
            <wp:effectExtent l="19050" t="0" r="4298" b="0"/>
            <wp:docPr id="59" name="図 24" descr="C:\Documents and Settings\渡辺祐介\デスクトップ\104_FUJI\DSCF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渡辺祐介\デスクトップ\104_FUJI\DSCF4114.JPG"/>
                    <pic:cNvPicPr>
                      <a:picLocks noChangeAspect="1" noChangeArrowheads="1"/>
                    </pic:cNvPicPr>
                  </pic:nvPicPr>
                  <pic:blipFill>
                    <a:blip r:embed="rId30"/>
                    <a:srcRect/>
                    <a:stretch>
                      <a:fillRect/>
                    </a:stretch>
                  </pic:blipFill>
                  <pic:spPr bwMode="auto">
                    <a:xfrm>
                      <a:off x="0" y="0"/>
                      <a:ext cx="2300752" cy="1800000"/>
                    </a:xfrm>
                    <a:prstGeom prst="rect">
                      <a:avLst/>
                    </a:prstGeom>
                    <a:noFill/>
                    <a:ln w="9525">
                      <a:noFill/>
                      <a:miter lim="800000"/>
                      <a:headEnd/>
                      <a:tailEnd/>
                    </a:ln>
                  </pic:spPr>
                </pic:pic>
              </a:graphicData>
            </a:graphic>
          </wp:inline>
        </w:drawing>
      </w:r>
    </w:p>
    <w:p w:rsidR="00471891" w:rsidRDefault="00471891" w:rsidP="009C1482">
      <w:pPr>
        <w:spacing w:line="0" w:lineRule="atLeast"/>
        <w:ind w:left="211" w:hangingChars="100" w:hanging="211"/>
        <w:jc w:val="center"/>
        <w:rPr>
          <w:rFonts w:ascii="Segoe UI Symbol" w:eastAsia="ＭＳ Ｐ明朝" w:hAnsi="Segoe UI Symbol" w:cs="Segoe UI Symbol" w:hint="eastAsia"/>
          <w:b/>
          <w:szCs w:val="21"/>
        </w:rPr>
      </w:pPr>
    </w:p>
    <w:p w:rsidR="007E6FD6" w:rsidRDefault="007E6FD6" w:rsidP="009C1482">
      <w:pPr>
        <w:spacing w:line="0" w:lineRule="atLeast"/>
        <w:ind w:left="211" w:hangingChars="100" w:hanging="211"/>
        <w:jc w:val="center"/>
        <w:rPr>
          <w:rFonts w:ascii="Segoe UI Symbol" w:eastAsia="ＭＳ Ｐ明朝" w:hAnsi="Segoe UI Symbol" w:cs="Segoe UI Symbol"/>
          <w:b/>
          <w:szCs w:val="21"/>
        </w:rPr>
      </w:pPr>
    </w:p>
    <w:p w:rsidR="00471891" w:rsidRDefault="00471891" w:rsidP="009C1482">
      <w:pPr>
        <w:spacing w:line="0" w:lineRule="atLeast"/>
        <w:ind w:left="211" w:hangingChars="100" w:hanging="211"/>
        <w:jc w:val="center"/>
        <w:rPr>
          <w:rFonts w:ascii="Segoe UI Symbol" w:eastAsia="ＭＳ Ｐ明朝" w:hAnsi="Segoe UI Symbol" w:cs="Segoe UI Symbol"/>
          <w:b/>
          <w:szCs w:val="21"/>
        </w:rPr>
      </w:pPr>
    </w:p>
    <w:p w:rsidR="000A1BBC" w:rsidRDefault="000A1BBC" w:rsidP="009C1482">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noProof/>
          <w:szCs w:val="21"/>
        </w:rPr>
        <w:drawing>
          <wp:inline distT="0" distB="0" distL="0" distR="0">
            <wp:extent cx="2318182" cy="1800000"/>
            <wp:effectExtent l="19050" t="0" r="5918" b="0"/>
            <wp:docPr id="65" name="図 25" descr="C:\Documents and Settings\渡辺祐介\デスクトップ\104_FUJI\DSCF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渡辺祐介\デスクトップ\104_FUJI\DSCF4118.JPG"/>
                    <pic:cNvPicPr>
                      <a:picLocks noChangeAspect="1" noChangeArrowheads="1"/>
                    </pic:cNvPicPr>
                  </pic:nvPicPr>
                  <pic:blipFill>
                    <a:blip r:embed="rId31"/>
                    <a:srcRect/>
                    <a:stretch>
                      <a:fillRect/>
                    </a:stretch>
                  </pic:blipFill>
                  <pic:spPr bwMode="auto">
                    <a:xfrm>
                      <a:off x="0" y="0"/>
                      <a:ext cx="2318182" cy="1800000"/>
                    </a:xfrm>
                    <a:prstGeom prst="rect">
                      <a:avLst/>
                    </a:prstGeom>
                    <a:noFill/>
                    <a:ln w="9525">
                      <a:noFill/>
                      <a:miter lim="800000"/>
                      <a:headEnd/>
                      <a:tailEnd/>
                    </a:ln>
                  </pic:spPr>
                </pic:pic>
              </a:graphicData>
            </a:graphic>
          </wp:inline>
        </w:drawing>
      </w:r>
    </w:p>
    <w:p w:rsidR="000A1BBC" w:rsidRDefault="000A1BBC" w:rsidP="009C1482">
      <w:pPr>
        <w:spacing w:line="0" w:lineRule="atLeast"/>
        <w:ind w:left="211" w:hangingChars="100" w:hanging="211"/>
        <w:jc w:val="center"/>
        <w:rPr>
          <w:rFonts w:ascii="Segoe UI Symbol" w:eastAsia="ＭＳ Ｐ明朝" w:hAnsi="Segoe UI Symbol" w:cs="Segoe UI Symbol"/>
          <w:b/>
          <w:szCs w:val="21"/>
        </w:rPr>
      </w:pPr>
    </w:p>
    <w:p w:rsidR="00471891" w:rsidRDefault="00471891" w:rsidP="009C1482">
      <w:pPr>
        <w:spacing w:line="0" w:lineRule="atLeast"/>
        <w:ind w:left="211" w:hangingChars="100" w:hanging="211"/>
        <w:jc w:val="center"/>
        <w:rPr>
          <w:rFonts w:ascii="Segoe UI Symbol" w:eastAsia="ＭＳ Ｐ明朝" w:hAnsi="Segoe UI Symbol" w:cs="Segoe UI Symbol"/>
          <w:b/>
          <w:szCs w:val="21"/>
        </w:rPr>
      </w:pPr>
    </w:p>
    <w:p w:rsidR="000A1BBC" w:rsidRDefault="000A1BBC" w:rsidP="009C1482">
      <w:pPr>
        <w:spacing w:line="0" w:lineRule="atLeast"/>
        <w:ind w:left="211" w:hangingChars="100" w:hanging="211"/>
        <w:jc w:val="center"/>
        <w:rPr>
          <w:rFonts w:ascii="Segoe UI Symbol" w:eastAsia="ＭＳ Ｐ明朝" w:hAnsi="Segoe UI Symbol" w:cs="Segoe UI Symbol"/>
          <w:b/>
          <w:szCs w:val="21"/>
        </w:rPr>
      </w:pPr>
    </w:p>
    <w:p w:rsidR="000A1BBC" w:rsidRDefault="000A1BBC" w:rsidP="009C1482">
      <w:pPr>
        <w:spacing w:line="0" w:lineRule="atLeast"/>
        <w:ind w:left="211" w:hangingChars="100" w:hanging="211"/>
        <w:jc w:val="center"/>
        <w:rPr>
          <w:rFonts w:ascii="Segoe UI Symbol" w:eastAsia="ＭＳ Ｐ明朝" w:hAnsi="Segoe UI Symbol" w:cs="Segoe UI Symbol"/>
          <w:b/>
          <w:szCs w:val="21"/>
        </w:rPr>
      </w:pPr>
    </w:p>
    <w:p w:rsidR="00222E05" w:rsidRDefault="00222E05" w:rsidP="009C1482">
      <w:pPr>
        <w:spacing w:line="0" w:lineRule="atLeast"/>
        <w:ind w:left="211" w:hangingChars="100" w:hanging="211"/>
        <w:jc w:val="center"/>
        <w:rPr>
          <w:rFonts w:ascii="Segoe UI Symbol" w:eastAsia="ＭＳ Ｐ明朝" w:hAnsi="Segoe UI Symbol" w:cs="Segoe UI Symbol"/>
          <w:b/>
          <w:szCs w:val="21"/>
        </w:rPr>
      </w:pPr>
    </w:p>
    <w:p w:rsidR="000A1BBC" w:rsidRDefault="000A1BBC" w:rsidP="009C1482">
      <w:pPr>
        <w:spacing w:line="0" w:lineRule="atLeast"/>
        <w:ind w:left="211" w:hangingChars="100" w:hanging="211"/>
        <w:jc w:val="center"/>
        <w:rPr>
          <w:rFonts w:ascii="Segoe UI Symbol" w:eastAsia="ＭＳ Ｐ明朝" w:hAnsi="Segoe UI Symbol" w:cs="Segoe UI Symbol"/>
          <w:b/>
          <w:szCs w:val="21"/>
        </w:rPr>
      </w:pPr>
    </w:p>
    <w:p w:rsidR="00471891" w:rsidRDefault="00471891" w:rsidP="009C1482">
      <w:pPr>
        <w:spacing w:line="0" w:lineRule="atLeast"/>
        <w:ind w:left="211" w:hangingChars="100" w:hanging="211"/>
        <w:jc w:val="center"/>
        <w:rPr>
          <w:rFonts w:ascii="Segoe UI Symbol" w:eastAsia="ＭＳ Ｐ明朝" w:hAnsi="Segoe UI Symbol" w:cs="Segoe UI Symbol" w:hint="eastAsia"/>
          <w:b/>
          <w:szCs w:val="21"/>
        </w:rPr>
      </w:pPr>
    </w:p>
    <w:p w:rsidR="007E6FD6" w:rsidRDefault="007E6FD6" w:rsidP="009C1482">
      <w:pPr>
        <w:spacing w:line="0" w:lineRule="atLeast"/>
        <w:ind w:left="211" w:hangingChars="100" w:hanging="211"/>
        <w:jc w:val="center"/>
        <w:rPr>
          <w:rFonts w:ascii="Segoe UI Symbol" w:eastAsia="ＭＳ Ｐ明朝" w:hAnsi="Segoe UI Symbol" w:cs="Segoe UI Symbol" w:hint="eastAsia"/>
          <w:b/>
          <w:szCs w:val="21"/>
        </w:rPr>
      </w:pPr>
    </w:p>
    <w:p w:rsidR="007E6FD6" w:rsidRDefault="007E6FD6" w:rsidP="009C1482">
      <w:pPr>
        <w:spacing w:line="0" w:lineRule="atLeast"/>
        <w:ind w:left="211" w:hangingChars="100" w:hanging="211"/>
        <w:jc w:val="center"/>
        <w:rPr>
          <w:rFonts w:ascii="Segoe UI Symbol" w:eastAsia="ＭＳ Ｐ明朝" w:hAnsi="Segoe UI Symbol" w:cs="Segoe UI Symbol" w:hint="eastAsia"/>
          <w:b/>
          <w:szCs w:val="21"/>
        </w:rPr>
      </w:pPr>
    </w:p>
    <w:p w:rsidR="007E6FD6" w:rsidRPr="002F565F" w:rsidRDefault="007E6FD6" w:rsidP="007E6FD6">
      <w:pPr>
        <w:jc w:val="center"/>
        <w:rPr>
          <w:rFonts w:eastAsia="ＭＳ Ｐ明朝"/>
          <w:b/>
          <w:color w:val="0000FF"/>
          <w:sz w:val="24"/>
          <w:bdr w:val="single" w:sz="4" w:space="0" w:color="auto"/>
        </w:rPr>
      </w:pPr>
    </w:p>
    <w:p w:rsidR="007E6FD6" w:rsidRDefault="007E6FD6" w:rsidP="007E6FD6">
      <w:pPr>
        <w:jc w:val="center"/>
        <w:rPr>
          <w:rFonts w:eastAsia="ＭＳ Ｐ明朝" w:hint="eastAsia"/>
          <w:b/>
          <w:color w:val="0000FF"/>
          <w:kern w:val="0"/>
          <w:sz w:val="24"/>
          <w:bdr w:val="single" w:sz="4" w:space="0" w:color="auto"/>
        </w:rPr>
      </w:pPr>
      <w:r>
        <w:rPr>
          <w:rFonts w:eastAsia="ＭＳ Ｐ明朝" w:hint="eastAsia"/>
          <w:b/>
          <w:color w:val="0000FF"/>
          <w:kern w:val="0"/>
          <w:sz w:val="24"/>
          <w:bdr w:val="single" w:sz="4" w:space="0" w:color="auto"/>
        </w:rPr>
        <w:lastRenderedPageBreak/>
        <w:t>7/1</w:t>
      </w:r>
      <w:r>
        <w:rPr>
          <w:rFonts w:eastAsia="ＭＳ Ｐ明朝" w:hint="eastAsia"/>
          <w:b/>
          <w:color w:val="0000FF"/>
          <w:kern w:val="0"/>
          <w:sz w:val="24"/>
          <w:bdr w:val="single" w:sz="4" w:space="0" w:color="auto"/>
        </w:rPr>
        <w:t xml:space="preserve">　越谷市長表敬訪問</w:t>
      </w:r>
    </w:p>
    <w:p w:rsidR="007E6FD6" w:rsidRDefault="007E6FD6" w:rsidP="007E6FD6">
      <w:pPr>
        <w:jc w:val="center"/>
        <w:rPr>
          <w:rFonts w:eastAsia="ＭＳ Ｐ明朝"/>
          <w:b/>
          <w:color w:val="0000FF"/>
          <w:kern w:val="0"/>
          <w:sz w:val="24"/>
          <w:bdr w:val="single" w:sz="4" w:space="0" w:color="auto"/>
        </w:rPr>
      </w:pPr>
    </w:p>
    <w:p w:rsidR="007E6FD6" w:rsidRPr="00504992" w:rsidRDefault="007E6FD6" w:rsidP="007E6FD6">
      <w:pPr>
        <w:jc w:val="right"/>
        <w:rPr>
          <w:rFonts w:eastAsia="ＭＳ Ｐ明朝"/>
          <w:b/>
          <w:kern w:val="0"/>
          <w:szCs w:val="21"/>
        </w:rPr>
      </w:pPr>
      <w:r>
        <w:rPr>
          <w:rFonts w:eastAsia="ＭＳ Ｐ明朝" w:hint="eastAsia"/>
          <w:b/>
          <w:kern w:val="0"/>
          <w:szCs w:val="21"/>
        </w:rPr>
        <w:t>越谷</w:t>
      </w:r>
      <w:r w:rsidRPr="00504992">
        <w:rPr>
          <w:rFonts w:eastAsia="ＭＳ Ｐ明朝" w:hint="eastAsia"/>
          <w:b/>
          <w:kern w:val="0"/>
          <w:szCs w:val="21"/>
        </w:rPr>
        <w:t>市役所にて</w:t>
      </w:r>
    </w:p>
    <w:p w:rsidR="007E6FD6" w:rsidRDefault="007E6FD6" w:rsidP="007E6FD6">
      <w:pPr>
        <w:spacing w:line="0" w:lineRule="atLeast"/>
        <w:ind w:left="211" w:hangingChars="100" w:hanging="211"/>
        <w:jc w:val="center"/>
        <w:rPr>
          <w:rFonts w:ascii="Segoe UI Symbol" w:eastAsia="ＭＳ Ｐ明朝" w:hAnsi="Segoe UI Symbol" w:cs="Segoe UI Symbol" w:hint="eastAsia"/>
          <w:b/>
          <w:szCs w:val="21"/>
        </w:rPr>
      </w:pPr>
      <w:r>
        <w:rPr>
          <w:rFonts w:ascii="Segoe UI Symbol" w:eastAsia="ＭＳ Ｐ明朝" w:hAnsi="Segoe UI Symbol" w:cs="Segoe UI Symbol" w:hint="eastAsia"/>
          <w:b/>
          <w:noProof/>
          <w:szCs w:val="21"/>
        </w:rPr>
        <w:drawing>
          <wp:inline distT="0" distB="0" distL="0" distR="0">
            <wp:extent cx="2300752" cy="1800000"/>
            <wp:effectExtent l="19050" t="0" r="4298" b="0"/>
            <wp:docPr id="5" name="図 28" descr="C:\Documents and Settings\渡辺祐介\デスクトップ\越谷市長表敬訪問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渡辺祐介\デスクトップ\越谷市長表敬訪問１.jpg"/>
                    <pic:cNvPicPr>
                      <a:picLocks noChangeAspect="1" noChangeArrowheads="1"/>
                    </pic:cNvPicPr>
                  </pic:nvPicPr>
                  <pic:blipFill>
                    <a:blip r:embed="rId32"/>
                    <a:srcRect/>
                    <a:stretch>
                      <a:fillRect/>
                    </a:stretch>
                  </pic:blipFill>
                  <pic:spPr bwMode="auto">
                    <a:xfrm>
                      <a:off x="0" y="0"/>
                      <a:ext cx="2300752" cy="1800000"/>
                    </a:xfrm>
                    <a:prstGeom prst="rect">
                      <a:avLst/>
                    </a:prstGeom>
                    <a:noFill/>
                    <a:ln w="9525">
                      <a:noFill/>
                      <a:miter lim="800000"/>
                      <a:headEnd/>
                      <a:tailEnd/>
                    </a:ln>
                  </pic:spPr>
                </pic:pic>
              </a:graphicData>
            </a:graphic>
          </wp:inline>
        </w:drawing>
      </w:r>
      <w:r>
        <w:rPr>
          <w:rFonts w:ascii="Segoe UI Symbol" w:eastAsia="ＭＳ Ｐ明朝" w:hAnsi="Segoe UI Symbol" w:cs="Segoe UI Symbol" w:hint="eastAsia"/>
          <w:b/>
          <w:szCs w:val="21"/>
        </w:rPr>
        <w:t xml:space="preserve">　　</w:t>
      </w:r>
    </w:p>
    <w:p w:rsidR="007E6FD6" w:rsidRDefault="007E6FD6" w:rsidP="007E6FD6">
      <w:pPr>
        <w:spacing w:line="0" w:lineRule="atLeast"/>
        <w:ind w:left="211" w:hangingChars="100" w:hanging="211"/>
        <w:jc w:val="center"/>
        <w:rPr>
          <w:rFonts w:ascii="Segoe UI Symbol" w:eastAsia="ＭＳ Ｐ明朝" w:hAnsi="Segoe UI Symbol" w:cs="Segoe UI Symbol" w:hint="eastAsia"/>
          <w:b/>
          <w:szCs w:val="21"/>
        </w:rPr>
      </w:pPr>
    </w:p>
    <w:p w:rsidR="007E6FD6" w:rsidRDefault="007E6FD6" w:rsidP="007E6FD6">
      <w:pPr>
        <w:spacing w:line="0" w:lineRule="atLeast"/>
        <w:ind w:left="211" w:hangingChars="100" w:hanging="211"/>
        <w:jc w:val="center"/>
        <w:rPr>
          <w:rFonts w:ascii="Segoe UI Symbol" w:eastAsia="ＭＳ Ｐ明朝" w:hAnsi="Segoe UI Symbol" w:cs="Segoe UI Symbol"/>
          <w:b/>
          <w:szCs w:val="21"/>
        </w:rPr>
      </w:pPr>
    </w:p>
    <w:p w:rsidR="007E6FD6" w:rsidRDefault="007E6FD6" w:rsidP="007E6FD6">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szCs w:val="21"/>
        </w:rPr>
        <w:t>染谷宗一地区幹事</w:t>
      </w:r>
    </w:p>
    <w:p w:rsidR="007E6FD6" w:rsidRDefault="007E6FD6" w:rsidP="007E6FD6">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szCs w:val="21"/>
        </w:rPr>
        <w:t>小林操ガバナー補佐</w:t>
      </w:r>
    </w:p>
    <w:p w:rsidR="007E6FD6" w:rsidRDefault="007E6FD6" w:rsidP="007E6FD6">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szCs w:val="21"/>
        </w:rPr>
        <w:t>中澤伸浩ガバナー補佐幹事</w:t>
      </w:r>
    </w:p>
    <w:p w:rsidR="007E6FD6" w:rsidRDefault="007E6FD6" w:rsidP="007E6FD6">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szCs w:val="21"/>
        </w:rPr>
        <w:t>松井昭夫越谷北</w:t>
      </w:r>
      <w:r>
        <w:rPr>
          <w:rFonts w:ascii="Segoe UI Symbol" w:eastAsia="ＭＳ Ｐ明朝" w:hAnsi="Segoe UI Symbol" w:cs="Segoe UI Symbol" w:hint="eastAsia"/>
          <w:b/>
          <w:szCs w:val="21"/>
        </w:rPr>
        <w:t>RC</w:t>
      </w:r>
      <w:r>
        <w:rPr>
          <w:rFonts w:ascii="Segoe UI Symbol" w:eastAsia="ＭＳ Ｐ明朝" w:hAnsi="Segoe UI Symbol" w:cs="Segoe UI Symbol" w:hint="eastAsia"/>
          <w:b/>
          <w:szCs w:val="21"/>
        </w:rPr>
        <w:t>会長</w:t>
      </w:r>
    </w:p>
    <w:p w:rsidR="007E6FD6" w:rsidRDefault="007E6FD6" w:rsidP="007E6FD6">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szCs w:val="21"/>
        </w:rPr>
        <w:t>須賀篤史越谷北</w:t>
      </w:r>
      <w:r>
        <w:rPr>
          <w:rFonts w:ascii="Segoe UI Symbol" w:eastAsia="ＭＳ Ｐ明朝" w:hAnsi="Segoe UI Symbol" w:cs="Segoe UI Symbol" w:hint="eastAsia"/>
          <w:b/>
          <w:szCs w:val="21"/>
        </w:rPr>
        <w:t>RC</w:t>
      </w:r>
      <w:r>
        <w:rPr>
          <w:rFonts w:ascii="Segoe UI Symbol" w:eastAsia="ＭＳ Ｐ明朝" w:hAnsi="Segoe UI Symbol" w:cs="Segoe UI Symbol" w:hint="eastAsia"/>
          <w:b/>
          <w:szCs w:val="21"/>
        </w:rPr>
        <w:t>幹事</w:t>
      </w:r>
    </w:p>
    <w:p w:rsidR="007E6FD6" w:rsidRDefault="007E6FD6" w:rsidP="007E6FD6">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szCs w:val="21"/>
        </w:rPr>
        <w:t>山田二三夫越谷</w:t>
      </w:r>
      <w:r>
        <w:rPr>
          <w:rFonts w:ascii="Segoe UI Symbol" w:eastAsia="ＭＳ Ｐ明朝" w:hAnsi="Segoe UI Symbol" w:cs="Segoe UI Symbol" w:hint="eastAsia"/>
          <w:b/>
          <w:szCs w:val="21"/>
        </w:rPr>
        <w:t>RC</w:t>
      </w:r>
      <w:r>
        <w:rPr>
          <w:rFonts w:ascii="Segoe UI Symbol" w:eastAsia="ＭＳ Ｐ明朝" w:hAnsi="Segoe UI Symbol" w:cs="Segoe UI Symbol" w:hint="eastAsia"/>
          <w:b/>
          <w:szCs w:val="21"/>
        </w:rPr>
        <w:t>会長</w:t>
      </w:r>
    </w:p>
    <w:p w:rsidR="007E6FD6" w:rsidRDefault="007E6FD6" w:rsidP="007E6FD6">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szCs w:val="21"/>
        </w:rPr>
        <w:t>平田徳久越谷</w:t>
      </w:r>
      <w:r>
        <w:rPr>
          <w:rFonts w:ascii="Segoe UI Symbol" w:eastAsia="ＭＳ Ｐ明朝" w:hAnsi="Segoe UI Symbol" w:cs="Segoe UI Symbol" w:hint="eastAsia"/>
          <w:b/>
          <w:szCs w:val="21"/>
        </w:rPr>
        <w:t>RC</w:t>
      </w:r>
      <w:r>
        <w:rPr>
          <w:rFonts w:ascii="Segoe UI Symbol" w:eastAsia="ＭＳ Ｐ明朝" w:hAnsi="Segoe UI Symbol" w:cs="Segoe UI Symbol" w:hint="eastAsia"/>
          <w:b/>
          <w:szCs w:val="21"/>
        </w:rPr>
        <w:t>幹事</w:t>
      </w:r>
    </w:p>
    <w:p w:rsidR="007E6FD6" w:rsidRDefault="007E6FD6" w:rsidP="007E6FD6">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szCs w:val="21"/>
        </w:rPr>
        <w:t>瀬尾卓也越谷南</w:t>
      </w:r>
      <w:r>
        <w:rPr>
          <w:rFonts w:ascii="Segoe UI Symbol" w:eastAsia="ＭＳ Ｐ明朝" w:hAnsi="Segoe UI Symbol" w:cs="Segoe UI Symbol" w:hint="eastAsia"/>
          <w:b/>
          <w:szCs w:val="21"/>
        </w:rPr>
        <w:t>RC</w:t>
      </w:r>
      <w:r>
        <w:rPr>
          <w:rFonts w:ascii="Segoe UI Symbol" w:eastAsia="ＭＳ Ｐ明朝" w:hAnsi="Segoe UI Symbol" w:cs="Segoe UI Symbol" w:hint="eastAsia"/>
          <w:b/>
          <w:szCs w:val="21"/>
        </w:rPr>
        <w:t>会長</w:t>
      </w:r>
    </w:p>
    <w:p w:rsidR="007E6FD6" w:rsidRDefault="007E6FD6" w:rsidP="007E6FD6">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szCs w:val="21"/>
        </w:rPr>
        <w:t>加藤修子越谷南</w:t>
      </w:r>
      <w:r>
        <w:rPr>
          <w:rFonts w:ascii="Segoe UI Symbol" w:eastAsia="ＭＳ Ｐ明朝" w:hAnsi="Segoe UI Symbol" w:cs="Segoe UI Symbol" w:hint="eastAsia"/>
          <w:b/>
          <w:szCs w:val="21"/>
        </w:rPr>
        <w:t>RC</w:t>
      </w:r>
      <w:r>
        <w:rPr>
          <w:rFonts w:ascii="Segoe UI Symbol" w:eastAsia="ＭＳ Ｐ明朝" w:hAnsi="Segoe UI Symbol" w:cs="Segoe UI Symbol" w:hint="eastAsia"/>
          <w:b/>
          <w:szCs w:val="21"/>
        </w:rPr>
        <w:t>幹事</w:t>
      </w:r>
    </w:p>
    <w:p w:rsidR="007E6FD6" w:rsidRDefault="007E6FD6" w:rsidP="007E6FD6">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szCs w:val="21"/>
        </w:rPr>
        <w:t>大野祐肇越谷東</w:t>
      </w:r>
      <w:r>
        <w:rPr>
          <w:rFonts w:ascii="Segoe UI Symbol" w:eastAsia="ＭＳ Ｐ明朝" w:hAnsi="Segoe UI Symbol" w:cs="Segoe UI Symbol" w:hint="eastAsia"/>
          <w:b/>
          <w:szCs w:val="21"/>
        </w:rPr>
        <w:t>RC</w:t>
      </w:r>
      <w:r>
        <w:rPr>
          <w:rFonts w:ascii="Segoe UI Symbol" w:eastAsia="ＭＳ Ｐ明朝" w:hAnsi="Segoe UI Symbol" w:cs="Segoe UI Symbol" w:hint="eastAsia"/>
          <w:b/>
          <w:szCs w:val="21"/>
        </w:rPr>
        <w:t>会長</w:t>
      </w:r>
    </w:p>
    <w:p w:rsidR="007E6FD6" w:rsidRDefault="007E6FD6" w:rsidP="007E6FD6">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szCs w:val="21"/>
        </w:rPr>
        <w:t>小林賢弘越谷東</w:t>
      </w:r>
      <w:r>
        <w:rPr>
          <w:rFonts w:ascii="Segoe UI Symbol" w:eastAsia="ＭＳ Ｐ明朝" w:hAnsi="Segoe UI Symbol" w:cs="Segoe UI Symbol" w:hint="eastAsia"/>
          <w:b/>
          <w:szCs w:val="21"/>
        </w:rPr>
        <w:t>RC</w:t>
      </w:r>
      <w:r>
        <w:rPr>
          <w:rFonts w:ascii="Segoe UI Symbol" w:eastAsia="ＭＳ Ｐ明朝" w:hAnsi="Segoe UI Symbol" w:cs="Segoe UI Symbol" w:hint="eastAsia"/>
          <w:b/>
          <w:szCs w:val="21"/>
        </w:rPr>
        <w:t>幹事</w:t>
      </w:r>
    </w:p>
    <w:p w:rsidR="007E6FD6" w:rsidRDefault="007E6FD6" w:rsidP="007E6FD6">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szCs w:val="21"/>
        </w:rPr>
        <w:t>佐々岡修越谷中</w:t>
      </w:r>
      <w:r>
        <w:rPr>
          <w:rFonts w:ascii="Segoe UI Symbol" w:eastAsia="ＭＳ Ｐ明朝" w:hAnsi="Segoe UI Symbol" w:cs="Segoe UI Symbol" w:hint="eastAsia"/>
          <w:b/>
          <w:szCs w:val="21"/>
        </w:rPr>
        <w:t>RC</w:t>
      </w:r>
      <w:r>
        <w:rPr>
          <w:rFonts w:ascii="Segoe UI Symbol" w:eastAsia="ＭＳ Ｐ明朝" w:hAnsi="Segoe UI Symbol" w:cs="Segoe UI Symbol" w:hint="eastAsia"/>
          <w:b/>
          <w:szCs w:val="21"/>
        </w:rPr>
        <w:t>会長</w:t>
      </w:r>
    </w:p>
    <w:p w:rsidR="007E6FD6" w:rsidRDefault="007E6FD6" w:rsidP="007E6FD6">
      <w:pPr>
        <w:spacing w:line="0" w:lineRule="atLeast"/>
        <w:ind w:left="211" w:hangingChars="100" w:hanging="211"/>
        <w:jc w:val="center"/>
        <w:rPr>
          <w:rFonts w:ascii="Segoe UI Symbol" w:eastAsia="ＭＳ Ｐ明朝" w:hAnsi="Segoe UI Symbol" w:cs="Segoe UI Symbol"/>
          <w:b/>
          <w:szCs w:val="21"/>
        </w:rPr>
      </w:pPr>
      <w:r>
        <w:rPr>
          <w:rFonts w:ascii="Segoe UI Symbol" w:eastAsia="ＭＳ Ｐ明朝" w:hAnsi="Segoe UI Symbol" w:cs="Segoe UI Symbol" w:hint="eastAsia"/>
          <w:b/>
          <w:szCs w:val="21"/>
        </w:rPr>
        <w:t>中村隆雄越谷中</w:t>
      </w:r>
      <w:r>
        <w:rPr>
          <w:rFonts w:ascii="Segoe UI Symbol" w:eastAsia="ＭＳ Ｐ明朝" w:hAnsi="Segoe UI Symbol" w:cs="Segoe UI Symbol" w:hint="eastAsia"/>
          <w:b/>
          <w:szCs w:val="21"/>
        </w:rPr>
        <w:t>RC</w:t>
      </w:r>
      <w:r>
        <w:rPr>
          <w:rFonts w:ascii="Segoe UI Symbol" w:eastAsia="ＭＳ Ｐ明朝" w:hAnsi="Segoe UI Symbol" w:cs="Segoe UI Symbol" w:hint="eastAsia"/>
          <w:b/>
          <w:szCs w:val="21"/>
        </w:rPr>
        <w:t>幹事</w:t>
      </w:r>
    </w:p>
    <w:p w:rsidR="007E6FD6" w:rsidRPr="001A4094" w:rsidRDefault="007E6FD6" w:rsidP="007E6FD6">
      <w:pPr>
        <w:spacing w:line="0" w:lineRule="atLeast"/>
        <w:ind w:left="211" w:hangingChars="100" w:hanging="211"/>
        <w:jc w:val="right"/>
        <w:rPr>
          <w:rFonts w:ascii="Segoe UI Symbol" w:eastAsia="ＭＳ Ｐ明朝" w:hAnsi="Segoe UI Symbol" w:cs="Segoe UI Symbol"/>
          <w:b/>
          <w:szCs w:val="21"/>
        </w:rPr>
      </w:pPr>
      <w:r>
        <w:rPr>
          <w:rFonts w:ascii="Segoe UI Symbol" w:eastAsia="ＭＳ Ｐ明朝" w:hAnsi="Segoe UI Symbol" w:cs="Segoe UI Symbol" w:hint="eastAsia"/>
          <w:b/>
          <w:szCs w:val="21"/>
        </w:rPr>
        <w:t>以上</w:t>
      </w:r>
      <w:r>
        <w:rPr>
          <w:rFonts w:ascii="Segoe UI Symbol" w:eastAsia="ＭＳ Ｐ明朝" w:hAnsi="Segoe UI Symbol" w:cs="Segoe UI Symbol" w:hint="eastAsia"/>
          <w:b/>
          <w:szCs w:val="21"/>
        </w:rPr>
        <w:t>13</w:t>
      </w:r>
      <w:r>
        <w:rPr>
          <w:rFonts w:ascii="Segoe UI Symbol" w:eastAsia="ＭＳ Ｐ明朝" w:hAnsi="Segoe UI Symbol" w:cs="Segoe UI Symbol" w:hint="eastAsia"/>
          <w:b/>
          <w:szCs w:val="21"/>
        </w:rPr>
        <w:t>名で高橋市長を表敬訪問しました。</w:t>
      </w:r>
    </w:p>
    <w:p w:rsidR="007E6FD6" w:rsidRPr="007E6FD6" w:rsidRDefault="007E6FD6" w:rsidP="009C1482">
      <w:pPr>
        <w:spacing w:line="0" w:lineRule="atLeast"/>
        <w:ind w:left="211" w:hangingChars="100" w:hanging="211"/>
        <w:jc w:val="center"/>
        <w:rPr>
          <w:rFonts w:ascii="Segoe UI Symbol" w:eastAsia="ＭＳ Ｐ明朝" w:hAnsi="Segoe UI Symbol" w:cs="Segoe UI Symbol"/>
          <w:b/>
          <w:szCs w:val="21"/>
        </w:rPr>
      </w:pPr>
    </w:p>
    <w:p w:rsidR="00C27D98" w:rsidRDefault="007E6FD6" w:rsidP="002F565F">
      <w:pPr>
        <w:rPr>
          <w:rFonts w:eastAsia="ＭＳ Ｐ明朝" w:hint="eastAsia"/>
          <w:szCs w:val="21"/>
        </w:rPr>
      </w:pPr>
      <w:r>
        <w:rPr>
          <w:rFonts w:eastAsia="ＭＳ Ｐ明朝" w:hint="eastAsia"/>
          <w:szCs w:val="21"/>
        </w:rPr>
        <w:t xml:space="preserve">　　　</w:t>
      </w:r>
    </w:p>
    <w:p w:rsidR="007E6FD6" w:rsidRDefault="007E6FD6" w:rsidP="002F565F">
      <w:pPr>
        <w:rPr>
          <w:rFonts w:eastAsia="ＭＳ Ｐ明朝" w:hint="eastAsia"/>
          <w:szCs w:val="21"/>
        </w:rPr>
      </w:pPr>
    </w:p>
    <w:p w:rsidR="007E6FD6" w:rsidRDefault="007E6FD6" w:rsidP="002F565F">
      <w:pPr>
        <w:rPr>
          <w:rFonts w:eastAsia="ＭＳ Ｐ明朝" w:hint="eastAsia"/>
          <w:szCs w:val="21"/>
        </w:rPr>
      </w:pPr>
    </w:p>
    <w:p w:rsidR="007E6FD6" w:rsidRDefault="007E6FD6" w:rsidP="002F565F">
      <w:pPr>
        <w:rPr>
          <w:rFonts w:eastAsia="ＭＳ Ｐ明朝" w:hint="eastAsia"/>
          <w:szCs w:val="21"/>
        </w:rPr>
      </w:pPr>
    </w:p>
    <w:p w:rsidR="007E6FD6" w:rsidRDefault="007E6FD6" w:rsidP="002F565F">
      <w:pPr>
        <w:rPr>
          <w:rFonts w:eastAsia="ＭＳ Ｐ明朝" w:hint="eastAsia"/>
          <w:szCs w:val="21"/>
        </w:rPr>
      </w:pPr>
    </w:p>
    <w:p w:rsidR="007E6FD6" w:rsidRDefault="007E6FD6" w:rsidP="002F565F">
      <w:pPr>
        <w:rPr>
          <w:rFonts w:eastAsia="ＭＳ Ｐ明朝" w:hint="eastAsia"/>
          <w:szCs w:val="21"/>
        </w:rPr>
      </w:pPr>
    </w:p>
    <w:p w:rsidR="007E6FD6" w:rsidRDefault="007E6FD6" w:rsidP="002F565F">
      <w:pPr>
        <w:rPr>
          <w:rFonts w:eastAsia="ＭＳ Ｐ明朝" w:hint="eastAsia"/>
          <w:szCs w:val="21"/>
        </w:rPr>
      </w:pPr>
    </w:p>
    <w:p w:rsidR="007E6FD6" w:rsidRDefault="007E6FD6" w:rsidP="002F565F">
      <w:pPr>
        <w:rPr>
          <w:rFonts w:eastAsia="ＭＳ Ｐ明朝" w:hint="eastAsia"/>
          <w:szCs w:val="21"/>
        </w:rPr>
      </w:pPr>
    </w:p>
    <w:p w:rsidR="007E6FD6" w:rsidRDefault="007E6FD6" w:rsidP="002F565F">
      <w:pPr>
        <w:rPr>
          <w:rFonts w:eastAsia="ＭＳ Ｐ明朝" w:hint="eastAsia"/>
          <w:szCs w:val="21"/>
        </w:rPr>
      </w:pPr>
    </w:p>
    <w:p w:rsidR="007E6FD6" w:rsidRDefault="007E6FD6" w:rsidP="002F565F">
      <w:pPr>
        <w:rPr>
          <w:rFonts w:eastAsia="ＭＳ Ｐ明朝" w:hint="eastAsia"/>
          <w:szCs w:val="21"/>
        </w:rPr>
      </w:pPr>
    </w:p>
    <w:p w:rsidR="007E6FD6" w:rsidRDefault="007E6FD6" w:rsidP="002F565F">
      <w:pPr>
        <w:rPr>
          <w:rFonts w:eastAsia="ＭＳ Ｐ明朝" w:hint="eastAsia"/>
          <w:szCs w:val="21"/>
        </w:rPr>
      </w:pPr>
    </w:p>
    <w:p w:rsidR="007E6FD6" w:rsidRDefault="007E6FD6" w:rsidP="002F565F">
      <w:pPr>
        <w:rPr>
          <w:rFonts w:eastAsia="ＭＳ Ｐ明朝" w:hint="eastAsia"/>
          <w:szCs w:val="21"/>
        </w:rPr>
      </w:pPr>
    </w:p>
    <w:p w:rsidR="00715B5B" w:rsidRDefault="00E7536D" w:rsidP="004E13EF">
      <w:pPr>
        <w:jc w:val="center"/>
        <w:rPr>
          <w:rFonts w:eastAsia="ＭＳ Ｐ明朝" w:cs="ＭＳ Ｐゴシック"/>
          <w:b/>
          <w:color w:val="3366FF"/>
          <w:kern w:val="0"/>
          <w:sz w:val="28"/>
          <w:szCs w:val="28"/>
        </w:rPr>
      </w:pPr>
      <w:r>
        <w:rPr>
          <w:rFonts w:eastAsia="ＭＳ Ｐ明朝" w:cs="ＭＳ Ｐゴシック"/>
          <w:b/>
          <w:noProof/>
          <w:color w:val="3366FF"/>
          <w:kern w:val="0"/>
          <w:sz w:val="28"/>
          <w:szCs w:val="28"/>
        </w:rPr>
        <w:lastRenderedPageBreak/>
        <w:drawing>
          <wp:inline distT="0" distB="0" distL="0" distR="0">
            <wp:extent cx="180975" cy="180975"/>
            <wp:effectExtent l="19050" t="0" r="9525" b="0"/>
            <wp:docPr id="27" name="図 3" descr="regular_smi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regular_smile (1)"/>
                    <pic:cNvPicPr>
                      <a:picLocks noChangeAspect="1" noChangeArrowheads="1"/>
                    </pic:cNvPicPr>
                  </pic:nvPicPr>
                  <pic:blipFill>
                    <a:blip r:embed="rId33"/>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715B5B" w:rsidRPr="00696066">
        <w:rPr>
          <w:rFonts w:eastAsia="ＭＳ Ｐ明朝" w:cs="ＭＳ Ｐゴシック" w:hint="eastAsia"/>
          <w:b/>
          <w:color w:val="3366FF"/>
          <w:kern w:val="0"/>
          <w:sz w:val="28"/>
          <w:szCs w:val="28"/>
        </w:rPr>
        <w:t xml:space="preserve">　　</w:t>
      </w:r>
      <w:r w:rsidR="00D14371" w:rsidRPr="00D14371">
        <w:rPr>
          <w:rFonts w:eastAsia="ＭＳ Ｐ明朝" w:cs="ＭＳ Ｐゴシック"/>
          <w:b/>
          <w:color w:val="3366FF"/>
          <w:kern w:val="0"/>
          <w:sz w:val="28"/>
          <w:szCs w:val="28"/>
        </w:rPr>
        <w:pict>
          <v:shape id="_x0000_i1025" type="#_x0000_t136" style="width:99pt;height:16.5pt" fillcolor="#c00000" strokecolor="#eaeaea" strokeweight="1pt">
            <v:fill color2="blue"/>
            <v:shadow on="t" type="perspective" color="silver" opacity="52429f" origin="-.5,.5" matrix=",46340f,,.5,,-4768371582e-16"/>
            <v:textpath style="font-family:&quot;ＭＳ Ｐゴシック&quot;;font-size:16pt;v-text-reverse:t;v-text-kern:t" trim="t" fitpath="t" string="スマイル報告"/>
          </v:shape>
        </w:pict>
      </w:r>
      <w:r w:rsidR="00715B5B" w:rsidRPr="00696066">
        <w:rPr>
          <w:rFonts w:eastAsia="ＭＳ Ｐ明朝" w:cs="ＭＳ Ｐゴシック" w:hint="eastAsia"/>
          <w:b/>
          <w:color w:val="3366FF"/>
          <w:kern w:val="0"/>
          <w:sz w:val="28"/>
          <w:szCs w:val="28"/>
        </w:rPr>
        <w:t xml:space="preserve">　　　</w:t>
      </w:r>
      <w:r>
        <w:rPr>
          <w:rFonts w:eastAsia="ＭＳ Ｐ明朝" w:cs="ＭＳ Ｐゴシック"/>
          <w:b/>
          <w:noProof/>
          <w:color w:val="3366FF"/>
          <w:kern w:val="0"/>
          <w:sz w:val="28"/>
          <w:szCs w:val="28"/>
        </w:rPr>
        <w:drawing>
          <wp:inline distT="0" distB="0" distL="0" distR="0">
            <wp:extent cx="180975" cy="180975"/>
            <wp:effectExtent l="19050" t="0" r="9525" b="0"/>
            <wp:docPr id="29" name="図 15" descr="regular_smi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regular_smile (1)"/>
                    <pic:cNvPicPr>
                      <a:picLocks noChangeAspect="1" noChangeArrowheads="1"/>
                    </pic:cNvPicPr>
                  </pic:nvPicPr>
                  <pic:blipFill>
                    <a:blip r:embed="rId33"/>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C27D98" w:rsidRPr="00696066" w:rsidRDefault="00C27D98" w:rsidP="004E13EF">
      <w:pPr>
        <w:jc w:val="center"/>
        <w:rPr>
          <w:rFonts w:eastAsia="ＭＳ Ｐ明朝" w:cs="ＭＳ Ｐゴシック"/>
          <w:b/>
          <w:noProof/>
          <w:color w:val="3366FF"/>
          <w:kern w:val="0"/>
          <w:sz w:val="28"/>
          <w:szCs w:val="28"/>
        </w:rPr>
      </w:pPr>
    </w:p>
    <w:p w:rsidR="00C775DE" w:rsidRDefault="00F030EF" w:rsidP="0043147C">
      <w:pPr>
        <w:ind w:leftChars="66" w:left="283" w:rightChars="-28" w:right="-59" w:hanging="144"/>
        <w:jc w:val="left"/>
        <w:rPr>
          <w:rFonts w:eastAsia="ＭＳ Ｐ明朝"/>
          <w:noProof/>
        </w:rPr>
      </w:pPr>
      <w:r>
        <w:rPr>
          <w:rFonts w:eastAsia="ＭＳ Ｐ明朝"/>
          <w:noProof/>
        </w:rPr>
        <w:t>・</w:t>
      </w:r>
      <w:r w:rsidR="0043147C" w:rsidRPr="007E6FD6">
        <w:rPr>
          <w:rFonts w:eastAsia="ＭＳ Ｐ明朝" w:hint="eastAsia"/>
          <w:noProof/>
        </w:rPr>
        <w:t>第</w:t>
      </w:r>
      <w:r w:rsidR="0043147C" w:rsidRPr="007E6FD6">
        <w:rPr>
          <w:rFonts w:eastAsia="ＭＳ Ｐ明朝" w:hint="eastAsia"/>
          <w:noProof/>
        </w:rPr>
        <w:t>8</w:t>
      </w:r>
      <w:r w:rsidR="00471891" w:rsidRPr="007E6FD6">
        <w:rPr>
          <w:rFonts w:eastAsia="ＭＳ Ｐ明朝" w:hint="eastAsia"/>
          <w:noProof/>
        </w:rPr>
        <w:t>G</w:t>
      </w:r>
      <w:r w:rsidR="0043147C" w:rsidRPr="007E6FD6">
        <w:rPr>
          <w:rFonts w:eastAsia="ＭＳ Ｐ明朝" w:hint="eastAsia"/>
          <w:noProof/>
        </w:rPr>
        <w:t>ガバナー補佐　小</w:t>
      </w:r>
      <w:r w:rsidR="0043147C">
        <w:rPr>
          <w:rFonts w:eastAsia="ＭＳ Ｐ明朝" w:hint="eastAsia"/>
          <w:noProof/>
        </w:rPr>
        <w:t>林　操　様　補佐幹事</w:t>
      </w:r>
    </w:p>
    <w:p w:rsidR="007E268E" w:rsidRDefault="0043147C" w:rsidP="007E268E">
      <w:pPr>
        <w:ind w:leftChars="66" w:left="283" w:rightChars="-28" w:right="-59" w:hanging="144"/>
        <w:jc w:val="left"/>
        <w:rPr>
          <w:rFonts w:eastAsia="ＭＳ Ｐ明朝"/>
          <w:noProof/>
        </w:rPr>
      </w:pPr>
      <w:r>
        <w:rPr>
          <w:rFonts w:eastAsia="ＭＳ Ｐ明朝" w:hint="eastAsia"/>
          <w:noProof/>
        </w:rPr>
        <w:t>中澤　伸浩　様ようこそ。皆</w:t>
      </w:r>
      <w:r w:rsidR="00D31FE7">
        <w:rPr>
          <w:rFonts w:eastAsia="ＭＳ Ｐ明朝" w:hint="eastAsia"/>
          <w:noProof/>
        </w:rPr>
        <w:t>様一年間宜しくお願い致します。</w:t>
      </w:r>
    </w:p>
    <w:p w:rsidR="007E268E" w:rsidRPr="007E268E" w:rsidRDefault="00D31FE7" w:rsidP="007E268E">
      <w:pPr>
        <w:ind w:leftChars="66" w:left="139" w:rightChars="-28" w:right="-59" w:firstLineChars="700" w:firstLine="1470"/>
        <w:jc w:val="left"/>
        <w:rPr>
          <w:rFonts w:eastAsia="ＭＳ Ｐ明朝"/>
          <w:b/>
          <w:noProof/>
        </w:rPr>
      </w:pPr>
      <w:r>
        <w:rPr>
          <w:rFonts w:eastAsia="ＭＳ Ｐ明朝" w:hint="eastAsia"/>
          <w:noProof/>
        </w:rPr>
        <w:t xml:space="preserve">　　　　　　　　　　　　　</w:t>
      </w:r>
      <w:r w:rsidR="00471891">
        <w:rPr>
          <w:rFonts w:eastAsia="ＭＳ Ｐ明朝" w:hint="eastAsia"/>
          <w:noProof/>
        </w:rPr>
        <w:t xml:space="preserve">　</w:t>
      </w:r>
      <w:r w:rsidR="0043147C" w:rsidRPr="0043147C">
        <w:rPr>
          <w:rFonts w:eastAsia="ＭＳ Ｐ明朝" w:hint="eastAsia"/>
          <w:b/>
          <w:noProof/>
        </w:rPr>
        <w:t>松井　昭夫</w:t>
      </w:r>
    </w:p>
    <w:p w:rsidR="000959AB" w:rsidRPr="0043147C" w:rsidRDefault="0043147C" w:rsidP="0011039A">
      <w:pPr>
        <w:ind w:leftChars="66" w:left="284" w:rightChars="-28" w:right="-59" w:hangingChars="69" w:hanging="145"/>
        <w:jc w:val="left"/>
        <w:rPr>
          <w:rFonts w:eastAsia="ＭＳ Ｐ明朝"/>
          <w:noProof/>
        </w:rPr>
      </w:pPr>
      <w:r w:rsidRPr="0043147C">
        <w:rPr>
          <w:rFonts w:eastAsia="ＭＳ Ｐ明朝" w:hint="eastAsia"/>
          <w:noProof/>
        </w:rPr>
        <w:t>・小林ガバナー補佐　中澤補佐幹事ようこそ</w:t>
      </w:r>
    </w:p>
    <w:p w:rsidR="007E268E" w:rsidRDefault="0043147C" w:rsidP="0011039A">
      <w:pPr>
        <w:ind w:leftChars="66" w:left="284" w:rightChars="-28" w:right="-59" w:hangingChars="69" w:hanging="145"/>
        <w:jc w:val="left"/>
        <w:rPr>
          <w:rFonts w:eastAsia="ＭＳ Ｐ明朝"/>
          <w:noProof/>
        </w:rPr>
      </w:pPr>
      <w:r w:rsidRPr="0043147C">
        <w:rPr>
          <w:rFonts w:eastAsia="ＭＳ Ｐ明朝" w:hint="eastAsia"/>
          <w:noProof/>
        </w:rPr>
        <w:t>一年間宜しくお願いします。</w:t>
      </w:r>
    </w:p>
    <w:p w:rsidR="0043147C" w:rsidRDefault="0043147C" w:rsidP="007E268E">
      <w:pPr>
        <w:ind w:leftChars="66" w:left="139" w:rightChars="-28" w:right="-59" w:firstLineChars="1200" w:firstLine="2530"/>
        <w:jc w:val="left"/>
        <w:rPr>
          <w:rFonts w:eastAsia="ＭＳ Ｐ明朝"/>
          <w:b/>
          <w:noProof/>
        </w:rPr>
      </w:pPr>
      <w:r>
        <w:rPr>
          <w:rFonts w:eastAsia="ＭＳ Ｐ明朝" w:hint="eastAsia"/>
          <w:b/>
          <w:noProof/>
        </w:rPr>
        <w:t xml:space="preserve">　　　　　　</w:t>
      </w:r>
      <w:r w:rsidR="00471891">
        <w:rPr>
          <w:rFonts w:eastAsia="ＭＳ Ｐ明朝" w:hint="eastAsia"/>
          <w:b/>
          <w:noProof/>
        </w:rPr>
        <w:t xml:space="preserve">　</w:t>
      </w:r>
      <w:r>
        <w:rPr>
          <w:rFonts w:eastAsia="ＭＳ Ｐ明朝" w:hint="eastAsia"/>
          <w:b/>
          <w:noProof/>
        </w:rPr>
        <w:t>須賀　篤史</w:t>
      </w:r>
    </w:p>
    <w:p w:rsidR="0043147C" w:rsidRDefault="0043147C" w:rsidP="0011039A">
      <w:pPr>
        <w:ind w:leftChars="66" w:left="284" w:rightChars="-28" w:right="-59" w:hangingChars="69" w:hanging="145"/>
        <w:jc w:val="left"/>
        <w:rPr>
          <w:rFonts w:eastAsia="ＭＳ Ｐ明朝"/>
          <w:noProof/>
        </w:rPr>
      </w:pPr>
      <w:r>
        <w:rPr>
          <w:rFonts w:eastAsia="ＭＳ Ｐ明朝" w:hint="eastAsia"/>
          <w:noProof/>
        </w:rPr>
        <w:t>・最終例会に参加いただいた皆様、ありがとうございました。そして一年間大変お世話になりました。</w:t>
      </w:r>
    </w:p>
    <w:p w:rsidR="0043147C" w:rsidRDefault="0043147C" w:rsidP="0011039A">
      <w:pPr>
        <w:ind w:leftChars="66" w:left="284" w:rightChars="-28" w:right="-59" w:hangingChars="69" w:hanging="145"/>
        <w:jc w:val="left"/>
        <w:rPr>
          <w:rFonts w:eastAsia="ＭＳ Ｐ明朝"/>
          <w:noProof/>
        </w:rPr>
      </w:pPr>
      <w:r>
        <w:rPr>
          <w:rFonts w:eastAsia="ＭＳ Ｐ明朝" w:hint="eastAsia"/>
          <w:noProof/>
        </w:rPr>
        <w:t>本当にありがとうございました。</w:t>
      </w:r>
      <w:r w:rsidR="00C510B0">
        <w:rPr>
          <w:rFonts w:eastAsia="ＭＳ Ｐ明朝" w:hint="eastAsia"/>
          <w:noProof/>
        </w:rPr>
        <w:t>松井会長・須賀幹事</w:t>
      </w:r>
    </w:p>
    <w:p w:rsidR="007E268E" w:rsidRDefault="00C510B0" w:rsidP="00C510B0">
      <w:pPr>
        <w:ind w:leftChars="66" w:left="284" w:rightChars="-28" w:right="-59" w:hangingChars="69" w:hanging="145"/>
        <w:jc w:val="left"/>
        <w:rPr>
          <w:rFonts w:eastAsia="ＭＳ Ｐ明朝"/>
          <w:noProof/>
        </w:rPr>
      </w:pPr>
      <w:r>
        <w:rPr>
          <w:rFonts w:eastAsia="ＭＳ Ｐ明朝" w:hint="eastAsia"/>
          <w:noProof/>
        </w:rPr>
        <w:t>一年間頑張ってください。</w:t>
      </w:r>
    </w:p>
    <w:p w:rsidR="00C510B0" w:rsidRDefault="00C510B0" w:rsidP="007E268E">
      <w:pPr>
        <w:ind w:leftChars="66" w:left="139" w:rightChars="-28" w:right="-59" w:firstLineChars="1100" w:firstLine="2310"/>
        <w:jc w:val="left"/>
        <w:rPr>
          <w:rFonts w:eastAsia="ＭＳ Ｐ明朝"/>
          <w:b/>
          <w:noProof/>
        </w:rPr>
      </w:pPr>
      <w:r>
        <w:rPr>
          <w:rFonts w:eastAsia="ＭＳ Ｐ明朝" w:hint="eastAsia"/>
          <w:noProof/>
        </w:rPr>
        <w:t xml:space="preserve">　　　　　　　</w:t>
      </w:r>
      <w:r w:rsidR="00471891">
        <w:rPr>
          <w:rFonts w:eastAsia="ＭＳ Ｐ明朝" w:hint="eastAsia"/>
          <w:noProof/>
        </w:rPr>
        <w:t xml:space="preserve">　</w:t>
      </w:r>
      <w:r w:rsidRPr="00C510B0">
        <w:rPr>
          <w:rFonts w:eastAsia="ＭＳ Ｐ明朝" w:hint="eastAsia"/>
          <w:b/>
          <w:noProof/>
        </w:rPr>
        <w:t>大熊　正行</w:t>
      </w:r>
    </w:p>
    <w:p w:rsidR="007E268E" w:rsidRDefault="00C510B0" w:rsidP="00C510B0">
      <w:pPr>
        <w:ind w:leftChars="66" w:left="284" w:rightChars="-28" w:right="-59" w:hangingChars="69" w:hanging="145"/>
        <w:jc w:val="left"/>
        <w:rPr>
          <w:rFonts w:eastAsia="ＭＳ Ｐ明朝"/>
          <w:noProof/>
        </w:rPr>
      </w:pPr>
      <w:r>
        <w:rPr>
          <w:rFonts w:eastAsia="ＭＳ Ｐ明朝" w:hint="eastAsia"/>
          <w:noProof/>
        </w:rPr>
        <w:t>・松井会長・須賀幹事年度の、成功をお祈りいたします。前年度は会員の皆様には大変お世話になりました。</w:t>
      </w:r>
    </w:p>
    <w:p w:rsidR="00C510B0" w:rsidRDefault="00C510B0" w:rsidP="007E268E">
      <w:pPr>
        <w:ind w:leftChars="66" w:left="139" w:rightChars="-28" w:right="-59" w:firstLineChars="400" w:firstLine="840"/>
        <w:jc w:val="left"/>
        <w:rPr>
          <w:rFonts w:eastAsia="ＭＳ Ｐ明朝"/>
          <w:b/>
          <w:noProof/>
        </w:rPr>
      </w:pPr>
      <w:r>
        <w:rPr>
          <w:rFonts w:eastAsia="ＭＳ Ｐ明朝" w:hint="eastAsia"/>
          <w:noProof/>
        </w:rPr>
        <w:t xml:space="preserve">　　　　　　　　　　　　　　　　　　</w:t>
      </w:r>
      <w:r>
        <w:rPr>
          <w:rFonts w:eastAsia="ＭＳ Ｐ明朝" w:hint="eastAsia"/>
          <w:b/>
          <w:noProof/>
        </w:rPr>
        <w:t>会田　謙二</w:t>
      </w:r>
    </w:p>
    <w:p w:rsidR="007E268E" w:rsidRDefault="00C510B0" w:rsidP="00C510B0">
      <w:pPr>
        <w:ind w:leftChars="66" w:left="284" w:rightChars="-28" w:right="-59" w:hangingChars="69" w:hanging="145"/>
        <w:jc w:val="left"/>
        <w:rPr>
          <w:rFonts w:eastAsia="ＭＳ Ｐ明朝"/>
          <w:noProof/>
        </w:rPr>
      </w:pPr>
      <w:r>
        <w:rPr>
          <w:rFonts w:eastAsia="ＭＳ Ｐ明朝" w:hint="eastAsia"/>
          <w:noProof/>
        </w:rPr>
        <w:t>・松井会長・須賀幹事、越谷</w:t>
      </w:r>
      <w:r w:rsidRPr="007E6FD6">
        <w:rPr>
          <w:rFonts w:eastAsia="ＭＳ Ｐ明朝" w:hint="eastAsia"/>
          <w:noProof/>
        </w:rPr>
        <w:t>北</w:t>
      </w:r>
      <w:r w:rsidR="00111BF5" w:rsidRPr="007E6FD6">
        <w:rPr>
          <w:rFonts w:eastAsia="ＭＳ Ｐ明朝" w:hint="eastAsia"/>
          <w:noProof/>
        </w:rPr>
        <w:t>RC</w:t>
      </w:r>
      <w:r w:rsidRPr="007E6FD6">
        <w:rPr>
          <w:rFonts w:eastAsia="ＭＳ Ｐ明朝" w:hint="eastAsia"/>
          <w:noProof/>
        </w:rPr>
        <w:t>の皆様、新年</w:t>
      </w:r>
      <w:r>
        <w:rPr>
          <w:rFonts w:eastAsia="ＭＳ Ｐ明朝" w:hint="eastAsia"/>
          <w:noProof/>
        </w:rPr>
        <w:t>度おめでとうございます。</w:t>
      </w:r>
    </w:p>
    <w:p w:rsidR="00C510B0" w:rsidRDefault="00C510B0" w:rsidP="00C510B0">
      <w:pPr>
        <w:ind w:leftChars="66" w:left="284" w:rightChars="-28" w:right="-59" w:hangingChars="69" w:hanging="145"/>
        <w:jc w:val="left"/>
        <w:rPr>
          <w:rFonts w:eastAsia="ＭＳ Ｐ明朝"/>
          <w:b/>
          <w:noProof/>
        </w:rPr>
      </w:pPr>
      <w:r>
        <w:rPr>
          <w:rFonts w:eastAsia="ＭＳ Ｐ明朝" w:hint="eastAsia"/>
          <w:noProof/>
        </w:rPr>
        <w:t xml:space="preserve">　</w:t>
      </w:r>
      <w:r w:rsidR="007E268E">
        <w:rPr>
          <w:rFonts w:eastAsia="ＭＳ Ｐ明朝" w:hint="eastAsia"/>
          <w:noProof/>
        </w:rPr>
        <w:t xml:space="preserve">　　　　　　　　　　　　　　　　　</w:t>
      </w:r>
      <w:r>
        <w:rPr>
          <w:rFonts w:eastAsia="ＭＳ Ｐ明朝" w:hint="eastAsia"/>
          <w:b/>
          <w:noProof/>
        </w:rPr>
        <w:t>第</w:t>
      </w:r>
      <w:r>
        <w:rPr>
          <w:rFonts w:eastAsia="ＭＳ Ｐ明朝" w:hint="eastAsia"/>
          <w:b/>
          <w:noProof/>
        </w:rPr>
        <w:t>8</w:t>
      </w:r>
      <w:r>
        <w:rPr>
          <w:rFonts w:eastAsia="ＭＳ Ｐ明朝" w:hint="eastAsia"/>
          <w:b/>
          <w:noProof/>
        </w:rPr>
        <w:t>Ｇガバナー補佐</w:t>
      </w:r>
    </w:p>
    <w:p w:rsidR="00C510B0" w:rsidRDefault="00C510B0" w:rsidP="007E268E">
      <w:pPr>
        <w:ind w:rightChars="-28" w:right="-59" w:firstLineChars="600" w:firstLine="1265"/>
        <w:jc w:val="left"/>
        <w:rPr>
          <w:rFonts w:eastAsia="ＭＳ Ｐ明朝"/>
          <w:b/>
          <w:noProof/>
        </w:rPr>
      </w:pPr>
      <w:r>
        <w:rPr>
          <w:rFonts w:eastAsia="ＭＳ Ｐ明朝" w:hint="eastAsia"/>
          <w:b/>
          <w:noProof/>
        </w:rPr>
        <w:t>小林　操・同　補佐幹事　中澤　伸浩</w:t>
      </w:r>
    </w:p>
    <w:p w:rsidR="007E268E" w:rsidRDefault="007E6FD6" w:rsidP="00C510B0">
      <w:pPr>
        <w:ind w:leftChars="66" w:left="284" w:rightChars="-28" w:right="-59" w:hangingChars="69" w:hanging="145"/>
        <w:jc w:val="left"/>
        <w:rPr>
          <w:rFonts w:eastAsia="ＭＳ Ｐ明朝"/>
          <w:noProof/>
        </w:rPr>
      </w:pPr>
      <w:r>
        <w:rPr>
          <w:rFonts w:eastAsia="ＭＳ Ｐ明朝" w:hint="eastAsia"/>
          <w:noProof/>
        </w:rPr>
        <w:t>・</w:t>
      </w:r>
      <w:r w:rsidR="00A96F03">
        <w:rPr>
          <w:rFonts w:eastAsia="ＭＳ Ｐ明朝" w:hint="eastAsia"/>
          <w:noProof/>
        </w:rPr>
        <w:t>松井会長・須賀幹事、年度のスタートです。一年間宜しくお願い致します。</w:t>
      </w:r>
    </w:p>
    <w:p w:rsidR="00A96F03" w:rsidRDefault="00A96F03" w:rsidP="007E268E">
      <w:pPr>
        <w:ind w:leftChars="66" w:left="139" w:rightChars="-28" w:right="-59" w:firstLineChars="600" w:firstLine="1260"/>
        <w:jc w:val="left"/>
        <w:rPr>
          <w:rFonts w:eastAsia="ＭＳ Ｐ明朝"/>
          <w:b/>
          <w:noProof/>
        </w:rPr>
      </w:pPr>
      <w:r>
        <w:rPr>
          <w:rFonts w:eastAsia="ＭＳ Ｐ明朝" w:hint="eastAsia"/>
          <w:noProof/>
        </w:rPr>
        <w:t xml:space="preserve">　　　　　</w:t>
      </w:r>
      <w:r w:rsidR="007E268E">
        <w:rPr>
          <w:rFonts w:eastAsia="ＭＳ Ｐ明朝" w:hint="eastAsia"/>
          <w:noProof/>
        </w:rPr>
        <w:t xml:space="preserve">　　　　　　　　　　</w:t>
      </w:r>
      <w:r>
        <w:rPr>
          <w:rFonts w:eastAsia="ＭＳ Ｐ明朝" w:hint="eastAsia"/>
          <w:b/>
          <w:noProof/>
        </w:rPr>
        <w:t>一柳　昌利</w:t>
      </w:r>
    </w:p>
    <w:p w:rsidR="007E268E" w:rsidRDefault="00A96F03" w:rsidP="00C510B0">
      <w:pPr>
        <w:ind w:leftChars="66" w:left="284" w:rightChars="-28" w:right="-59" w:hangingChars="69" w:hanging="145"/>
        <w:jc w:val="left"/>
        <w:rPr>
          <w:rFonts w:eastAsia="ＭＳ Ｐ明朝"/>
          <w:noProof/>
        </w:rPr>
      </w:pPr>
      <w:r w:rsidRPr="004E4622">
        <w:rPr>
          <w:rFonts w:eastAsia="ＭＳ Ｐ明朝" w:hint="eastAsia"/>
          <w:noProof/>
        </w:rPr>
        <w:t>・第</w:t>
      </w:r>
      <w:r w:rsidRPr="004E4622">
        <w:rPr>
          <w:rFonts w:eastAsia="ＭＳ Ｐ明朝" w:hint="eastAsia"/>
          <w:noProof/>
        </w:rPr>
        <w:t>8</w:t>
      </w:r>
      <w:r w:rsidRPr="004E4622">
        <w:rPr>
          <w:rFonts w:eastAsia="ＭＳ Ｐ明朝" w:hint="eastAsia"/>
          <w:noProof/>
        </w:rPr>
        <w:t>Ｇガバナー補佐　小林　操様</w:t>
      </w:r>
      <w:r w:rsidR="004E4622" w:rsidRPr="004E4622">
        <w:rPr>
          <w:rFonts w:eastAsia="ＭＳ Ｐ明朝" w:hint="eastAsia"/>
          <w:noProof/>
        </w:rPr>
        <w:t>、いらっしゃいませ。松井会長・須賀幹事、一年間宜しくお願い致します。</w:t>
      </w:r>
    </w:p>
    <w:p w:rsidR="00A96F03" w:rsidRDefault="004E4622" w:rsidP="00C510B0">
      <w:pPr>
        <w:ind w:leftChars="66" w:left="284" w:rightChars="-28" w:right="-59" w:hangingChars="69" w:hanging="145"/>
        <w:jc w:val="left"/>
        <w:rPr>
          <w:rFonts w:eastAsia="ＭＳ Ｐ明朝"/>
          <w:b/>
          <w:noProof/>
        </w:rPr>
      </w:pPr>
      <w:r w:rsidRPr="004E4622">
        <w:rPr>
          <w:rFonts w:eastAsia="ＭＳ Ｐ明朝" w:hint="eastAsia"/>
          <w:noProof/>
        </w:rPr>
        <w:t xml:space="preserve">　　　　　　　　　　　　　　　</w:t>
      </w:r>
      <w:r w:rsidR="00170F1D">
        <w:rPr>
          <w:rFonts w:eastAsia="ＭＳ Ｐ明朝" w:hint="eastAsia"/>
          <w:noProof/>
        </w:rPr>
        <w:t xml:space="preserve">　</w:t>
      </w:r>
      <w:r w:rsidRPr="004E4622">
        <w:rPr>
          <w:rFonts w:eastAsia="ＭＳ Ｐ明朝" w:hint="eastAsia"/>
          <w:noProof/>
        </w:rPr>
        <w:t xml:space="preserve">　</w:t>
      </w:r>
      <w:r w:rsidR="007E268E">
        <w:rPr>
          <w:rFonts w:eastAsia="ＭＳ Ｐ明朝" w:hint="eastAsia"/>
          <w:noProof/>
        </w:rPr>
        <w:t xml:space="preserve">　　　　　　　</w:t>
      </w:r>
      <w:r>
        <w:rPr>
          <w:rFonts w:eastAsia="ＭＳ Ｐ明朝" w:hint="eastAsia"/>
          <w:b/>
          <w:noProof/>
        </w:rPr>
        <w:t>松﨑　義一</w:t>
      </w:r>
    </w:p>
    <w:p w:rsidR="004E4622" w:rsidRDefault="004E4622" w:rsidP="00C510B0">
      <w:pPr>
        <w:ind w:leftChars="66" w:left="284" w:rightChars="-28" w:right="-59" w:hangingChars="69" w:hanging="145"/>
        <w:jc w:val="left"/>
        <w:rPr>
          <w:rFonts w:eastAsia="ＭＳ Ｐ明朝"/>
          <w:noProof/>
        </w:rPr>
      </w:pPr>
      <w:r>
        <w:rPr>
          <w:rFonts w:eastAsia="ＭＳ Ｐ明朝" w:hint="eastAsia"/>
          <w:noProof/>
        </w:rPr>
        <w:t>・松井年度の出航・船出をお祝い申し上げます。</w:t>
      </w:r>
    </w:p>
    <w:p w:rsidR="004E4622" w:rsidRDefault="00170F1D" w:rsidP="00170F1D">
      <w:pPr>
        <w:ind w:leftChars="66" w:left="139" w:rightChars="-28" w:right="-59" w:firstLineChars="100" w:firstLine="211"/>
        <w:jc w:val="left"/>
        <w:rPr>
          <w:rFonts w:eastAsia="ＭＳ Ｐ明朝"/>
          <w:b/>
          <w:noProof/>
        </w:rPr>
      </w:pPr>
      <w:r w:rsidRPr="007E6FD6">
        <w:rPr>
          <w:rFonts w:eastAsia="ＭＳ Ｐ明朝" w:hint="eastAsia"/>
          <w:b/>
          <w:noProof/>
        </w:rPr>
        <w:t>宮﨑</w:t>
      </w:r>
      <w:r w:rsidR="004E4622" w:rsidRPr="007E6FD6">
        <w:rPr>
          <w:rFonts w:eastAsia="ＭＳ Ｐ明朝" w:hint="eastAsia"/>
          <w:b/>
          <w:noProof/>
        </w:rPr>
        <w:t xml:space="preserve">　敏博　高橋　正美　本</w:t>
      </w:r>
      <w:r w:rsidR="004E4622">
        <w:rPr>
          <w:rFonts w:eastAsia="ＭＳ Ｐ明朝" w:hint="eastAsia"/>
          <w:b/>
          <w:noProof/>
        </w:rPr>
        <w:t>間　孝　関森　初義</w:t>
      </w:r>
    </w:p>
    <w:p w:rsidR="007E6FD6" w:rsidRDefault="004E4622" w:rsidP="007E6FD6">
      <w:pPr>
        <w:ind w:leftChars="66" w:left="284" w:rightChars="-28" w:right="-59" w:hangingChars="69" w:hanging="145"/>
        <w:jc w:val="left"/>
        <w:rPr>
          <w:rFonts w:eastAsia="ＭＳ Ｐ明朝" w:hint="eastAsia"/>
          <w:b/>
          <w:noProof/>
        </w:rPr>
      </w:pPr>
      <w:r>
        <w:rPr>
          <w:rFonts w:eastAsia="ＭＳ Ｐ明朝" w:hint="eastAsia"/>
          <w:noProof/>
        </w:rPr>
        <w:t xml:space="preserve">・松井会長・須賀幹事、一年間宜しくお願い致します。　</w:t>
      </w:r>
      <w:r w:rsidR="00D31FE7">
        <w:rPr>
          <w:rFonts w:eastAsia="ＭＳ Ｐ明朝" w:hint="eastAsia"/>
          <w:noProof/>
        </w:rPr>
        <w:t xml:space="preserve">　</w:t>
      </w:r>
      <w:r w:rsidR="007E268E">
        <w:rPr>
          <w:rFonts w:eastAsia="ＭＳ Ｐ明朝" w:hint="eastAsia"/>
          <w:noProof/>
        </w:rPr>
        <w:t xml:space="preserve">　　　　　</w:t>
      </w:r>
      <w:r w:rsidR="007E6FD6">
        <w:rPr>
          <w:rFonts w:eastAsia="ＭＳ Ｐ明朝" w:hint="eastAsia"/>
          <w:noProof/>
        </w:rPr>
        <w:t xml:space="preserve">　　　　</w:t>
      </w:r>
      <w:r w:rsidR="007E268E">
        <w:rPr>
          <w:rFonts w:eastAsia="ＭＳ Ｐ明朝" w:hint="eastAsia"/>
          <w:noProof/>
        </w:rPr>
        <w:t xml:space="preserve">　　　</w:t>
      </w:r>
      <w:r>
        <w:rPr>
          <w:rFonts w:eastAsia="ＭＳ Ｐ明朝" w:hint="eastAsia"/>
          <w:b/>
          <w:noProof/>
        </w:rPr>
        <w:t xml:space="preserve">青木　清　江口　公晴　</w:t>
      </w:r>
    </w:p>
    <w:p w:rsidR="004E4622" w:rsidRDefault="004E4622" w:rsidP="007E6FD6">
      <w:pPr>
        <w:ind w:leftChars="66" w:left="139" w:rightChars="-28" w:right="-59" w:firstLineChars="100" w:firstLine="211"/>
        <w:jc w:val="left"/>
        <w:rPr>
          <w:rFonts w:eastAsia="ＭＳ Ｐ明朝" w:hint="eastAsia"/>
          <w:b/>
          <w:noProof/>
        </w:rPr>
      </w:pPr>
      <w:r>
        <w:rPr>
          <w:rFonts w:eastAsia="ＭＳ Ｐ明朝" w:hint="eastAsia"/>
          <w:b/>
          <w:noProof/>
        </w:rPr>
        <w:t>高橋　忠克</w:t>
      </w:r>
      <w:r w:rsidR="007E6FD6">
        <w:rPr>
          <w:rFonts w:eastAsia="ＭＳ Ｐ明朝" w:hint="eastAsia"/>
          <w:b/>
          <w:noProof/>
        </w:rPr>
        <w:t xml:space="preserve"> </w:t>
      </w:r>
      <w:r>
        <w:rPr>
          <w:rFonts w:eastAsia="ＭＳ Ｐ明朝" w:hint="eastAsia"/>
          <w:b/>
          <w:noProof/>
        </w:rPr>
        <w:t>吉澤　晴雄　渡辺　裕介</w:t>
      </w:r>
      <w:r w:rsidR="00111BF5">
        <w:rPr>
          <w:rFonts w:eastAsia="ＭＳ Ｐ明朝" w:hint="eastAsia"/>
          <w:b/>
          <w:noProof/>
        </w:rPr>
        <w:t xml:space="preserve"> </w:t>
      </w:r>
      <w:r w:rsidR="00111BF5">
        <w:rPr>
          <w:rFonts w:eastAsia="ＭＳ Ｐ明朝" w:hint="eastAsia"/>
          <w:b/>
          <w:noProof/>
        </w:rPr>
        <w:t>黒田　幸英</w:t>
      </w:r>
    </w:p>
    <w:p w:rsidR="007E6FD6" w:rsidRDefault="007E6FD6" w:rsidP="007E6FD6">
      <w:pPr>
        <w:ind w:leftChars="66" w:left="139" w:rightChars="-28" w:right="-59" w:firstLineChars="100" w:firstLine="211"/>
        <w:jc w:val="left"/>
        <w:rPr>
          <w:rFonts w:eastAsia="ＭＳ Ｐ明朝"/>
          <w:b/>
          <w:noProof/>
        </w:rPr>
      </w:pPr>
    </w:p>
    <w:p w:rsidR="007E268E" w:rsidRDefault="00FB1E2B" w:rsidP="004E4622">
      <w:pPr>
        <w:ind w:leftChars="66" w:left="284" w:rightChars="-28" w:right="-59" w:hangingChars="69" w:hanging="145"/>
        <w:jc w:val="left"/>
        <w:rPr>
          <w:rFonts w:eastAsia="ＭＳ Ｐ明朝"/>
          <w:noProof/>
        </w:rPr>
      </w:pPr>
      <w:r>
        <w:rPr>
          <w:rFonts w:eastAsia="ＭＳ Ｐ明朝" w:hint="eastAsia"/>
          <w:noProof/>
        </w:rPr>
        <w:lastRenderedPageBreak/>
        <w:t>・松井会長・須賀幹事、出発例会おめでとうございます。</w:t>
      </w:r>
    </w:p>
    <w:p w:rsidR="004E4622" w:rsidRDefault="00FB1E2B" w:rsidP="004E4622">
      <w:pPr>
        <w:ind w:leftChars="66" w:left="284" w:rightChars="-28" w:right="-59" w:hangingChars="69" w:hanging="145"/>
        <w:jc w:val="left"/>
        <w:rPr>
          <w:rFonts w:eastAsia="ＭＳ Ｐ明朝"/>
          <w:b/>
          <w:noProof/>
        </w:rPr>
      </w:pPr>
      <w:r>
        <w:rPr>
          <w:rFonts w:eastAsia="ＭＳ Ｐ明朝" w:hint="eastAsia"/>
          <w:noProof/>
        </w:rPr>
        <w:t xml:space="preserve">　　　　　　　　　　　　　　　　</w:t>
      </w:r>
      <w:r w:rsidR="00170F1D">
        <w:rPr>
          <w:rFonts w:eastAsia="ＭＳ Ｐ明朝" w:hint="eastAsia"/>
          <w:noProof/>
        </w:rPr>
        <w:t xml:space="preserve">　</w:t>
      </w:r>
      <w:r w:rsidR="007E268E">
        <w:rPr>
          <w:rFonts w:eastAsia="ＭＳ Ｐ明朝" w:hint="eastAsia"/>
          <w:noProof/>
        </w:rPr>
        <w:t xml:space="preserve">　　　　　　　</w:t>
      </w:r>
      <w:r>
        <w:rPr>
          <w:rFonts w:eastAsia="ＭＳ Ｐ明朝" w:hint="eastAsia"/>
          <w:b/>
          <w:noProof/>
        </w:rPr>
        <w:t>小林　政一</w:t>
      </w:r>
    </w:p>
    <w:p w:rsidR="00FB1E2B" w:rsidRDefault="00FB1E2B" w:rsidP="004E4622">
      <w:pPr>
        <w:ind w:leftChars="66" w:left="284" w:rightChars="-28" w:right="-59" w:hangingChars="69" w:hanging="145"/>
        <w:jc w:val="left"/>
        <w:rPr>
          <w:rFonts w:eastAsia="ＭＳ Ｐ明朝"/>
          <w:noProof/>
        </w:rPr>
      </w:pPr>
      <w:r>
        <w:rPr>
          <w:rFonts w:eastAsia="ＭＳ Ｐ明朝" w:hint="eastAsia"/>
          <w:noProof/>
        </w:rPr>
        <w:t>・松井会長・須賀幹事、一年間体調に気をつけて</w:t>
      </w:r>
    </w:p>
    <w:p w:rsidR="007E268E" w:rsidRDefault="00FB1E2B" w:rsidP="00111BF5">
      <w:pPr>
        <w:ind w:leftChars="66" w:left="139" w:rightChars="-28" w:right="-59" w:firstLineChars="100" w:firstLine="210"/>
        <w:jc w:val="left"/>
        <w:rPr>
          <w:rFonts w:eastAsia="ＭＳ Ｐ明朝"/>
          <w:noProof/>
        </w:rPr>
      </w:pPr>
      <w:r>
        <w:rPr>
          <w:rFonts w:eastAsia="ＭＳ Ｐ明朝" w:hint="eastAsia"/>
          <w:noProof/>
        </w:rPr>
        <w:t>活躍を祈念します。</w:t>
      </w:r>
    </w:p>
    <w:p w:rsidR="00FB1E2B" w:rsidRDefault="00FB1E2B" w:rsidP="00111BF5">
      <w:pPr>
        <w:ind w:leftChars="66" w:left="139" w:rightChars="-28" w:right="-59" w:firstLineChars="100" w:firstLine="210"/>
        <w:jc w:val="left"/>
        <w:rPr>
          <w:rFonts w:eastAsia="ＭＳ Ｐ明朝"/>
          <w:b/>
          <w:noProof/>
        </w:rPr>
      </w:pPr>
      <w:r>
        <w:rPr>
          <w:rFonts w:eastAsia="ＭＳ Ｐ明朝" w:hint="eastAsia"/>
          <w:noProof/>
        </w:rPr>
        <w:t xml:space="preserve">　　　　　　　　</w:t>
      </w:r>
      <w:r w:rsidR="00170F1D">
        <w:rPr>
          <w:rFonts w:eastAsia="ＭＳ Ｐ明朝" w:hint="eastAsia"/>
          <w:noProof/>
        </w:rPr>
        <w:t xml:space="preserve">　　　　</w:t>
      </w:r>
      <w:r w:rsidR="007E268E">
        <w:rPr>
          <w:rFonts w:eastAsia="ＭＳ Ｐ明朝" w:hint="eastAsia"/>
          <w:noProof/>
        </w:rPr>
        <w:t xml:space="preserve">　　　　　　　　　　　　</w:t>
      </w:r>
      <w:r>
        <w:rPr>
          <w:rFonts w:eastAsia="ＭＳ Ｐ明朝" w:hint="eastAsia"/>
          <w:b/>
          <w:noProof/>
        </w:rPr>
        <w:t>岡崎　勲</w:t>
      </w:r>
    </w:p>
    <w:p w:rsidR="00FB1E2B" w:rsidRDefault="00FB1E2B" w:rsidP="007E268E">
      <w:pPr>
        <w:ind w:leftChars="66" w:left="284" w:rightChars="-28" w:right="-59" w:hangingChars="69" w:hanging="145"/>
        <w:jc w:val="left"/>
        <w:rPr>
          <w:rFonts w:eastAsia="ＭＳ Ｐ明朝"/>
          <w:noProof/>
        </w:rPr>
      </w:pPr>
      <w:r>
        <w:rPr>
          <w:rFonts w:eastAsia="ＭＳ Ｐ明朝" w:hint="eastAsia"/>
          <w:noProof/>
        </w:rPr>
        <w:t>・大熊</w:t>
      </w:r>
      <w:r w:rsidR="00547204">
        <w:rPr>
          <w:rFonts w:eastAsia="ＭＳ Ｐ明朝" w:hint="eastAsia"/>
          <w:noProof/>
        </w:rPr>
        <w:t>直</w:t>
      </w:r>
      <w:r>
        <w:rPr>
          <w:rFonts w:eastAsia="ＭＳ Ｐ明朝" w:hint="eastAsia"/>
          <w:noProof/>
        </w:rPr>
        <w:t>前会長　会田</w:t>
      </w:r>
      <w:r w:rsidR="00547204">
        <w:rPr>
          <w:rFonts w:eastAsia="ＭＳ Ｐ明朝" w:hint="eastAsia"/>
          <w:noProof/>
        </w:rPr>
        <w:t>直</w:t>
      </w:r>
      <w:r>
        <w:rPr>
          <w:rFonts w:eastAsia="ＭＳ Ｐ明朝" w:hint="eastAsia"/>
          <w:noProof/>
        </w:rPr>
        <w:t>前幹事、一年間御苦労さまでした。松井会長・須賀幹事、本年度宜しくお願い致します。</w:t>
      </w:r>
    </w:p>
    <w:p w:rsidR="00FB1E2B" w:rsidRDefault="00FB1E2B" w:rsidP="004E4622">
      <w:pPr>
        <w:ind w:leftChars="66" w:left="284" w:rightChars="-28" w:right="-59" w:hangingChars="69" w:hanging="145"/>
        <w:jc w:val="left"/>
        <w:rPr>
          <w:rFonts w:ascii="ＭＳ 明朝" w:hAnsi="ＭＳ 明朝"/>
          <w:b/>
          <w:noProof/>
        </w:rPr>
      </w:pPr>
      <w:r>
        <w:rPr>
          <w:rFonts w:eastAsia="ＭＳ Ｐ明朝" w:hint="eastAsia"/>
          <w:noProof/>
        </w:rPr>
        <w:t xml:space="preserve">　</w:t>
      </w:r>
      <w:r w:rsidR="00681B51">
        <w:rPr>
          <w:rFonts w:eastAsia="ＭＳ Ｐ明朝" w:hint="eastAsia"/>
          <w:noProof/>
        </w:rPr>
        <w:t xml:space="preserve">　　　</w:t>
      </w:r>
      <w:r w:rsidR="00170F1D">
        <w:rPr>
          <w:rFonts w:eastAsia="ＭＳ Ｐ明朝" w:hint="eastAsia"/>
          <w:noProof/>
        </w:rPr>
        <w:t xml:space="preserve">　　</w:t>
      </w:r>
      <w:r>
        <w:rPr>
          <w:rFonts w:eastAsia="ＭＳ Ｐ明朝" w:hint="eastAsia"/>
          <w:noProof/>
        </w:rPr>
        <w:t xml:space="preserve">　</w:t>
      </w:r>
      <w:r>
        <w:rPr>
          <w:rFonts w:eastAsia="ＭＳ Ｐ明朝" w:hint="eastAsia"/>
          <w:b/>
          <w:noProof/>
        </w:rPr>
        <w:t xml:space="preserve">今井　英治　小宮山　大介　堀野　</w:t>
      </w:r>
      <w:r>
        <w:rPr>
          <w:rFonts w:ascii="ＭＳ 明朝" w:hAnsi="ＭＳ 明朝" w:hint="eastAsia"/>
          <w:b/>
          <w:noProof/>
        </w:rPr>
        <w:t>眞孝</w:t>
      </w:r>
    </w:p>
    <w:p w:rsidR="007E268E" w:rsidRDefault="00547204" w:rsidP="004E4622">
      <w:pPr>
        <w:ind w:leftChars="66" w:left="284" w:rightChars="-28" w:right="-59" w:hangingChars="69" w:hanging="145"/>
        <w:jc w:val="left"/>
        <w:rPr>
          <w:rFonts w:eastAsia="ＭＳ Ｐ明朝"/>
          <w:noProof/>
        </w:rPr>
      </w:pPr>
      <w:r>
        <w:rPr>
          <w:rFonts w:eastAsia="ＭＳ Ｐ明朝" w:hint="eastAsia"/>
          <w:noProof/>
        </w:rPr>
        <w:t>・松井会長・須賀幹事、本日はおめでとうございます。一年間頑張ってください。</w:t>
      </w:r>
    </w:p>
    <w:p w:rsidR="00FB1E2B" w:rsidRDefault="00547204" w:rsidP="004E4622">
      <w:pPr>
        <w:ind w:leftChars="66" w:left="284" w:rightChars="-28" w:right="-59" w:hangingChars="69" w:hanging="145"/>
        <w:jc w:val="left"/>
        <w:rPr>
          <w:rFonts w:eastAsia="ＭＳ Ｐ明朝"/>
          <w:b/>
          <w:noProof/>
        </w:rPr>
      </w:pPr>
      <w:r>
        <w:rPr>
          <w:rFonts w:eastAsia="ＭＳ Ｐ明朝" w:hint="eastAsia"/>
          <w:noProof/>
        </w:rPr>
        <w:t xml:space="preserve">　　</w:t>
      </w:r>
      <w:r w:rsidR="007E268E">
        <w:rPr>
          <w:rFonts w:eastAsia="ＭＳ Ｐ明朝" w:hint="eastAsia"/>
          <w:noProof/>
        </w:rPr>
        <w:t xml:space="preserve">　　　　　　　　　　　　　　　　　　　　　</w:t>
      </w:r>
      <w:r>
        <w:rPr>
          <w:rFonts w:eastAsia="ＭＳ Ｐ明朝" w:hint="eastAsia"/>
          <w:b/>
          <w:noProof/>
        </w:rPr>
        <w:t>長谷川　真也</w:t>
      </w:r>
    </w:p>
    <w:p w:rsidR="00547204" w:rsidRDefault="00547204" w:rsidP="00547204">
      <w:pPr>
        <w:ind w:leftChars="66" w:left="284" w:rightChars="-28" w:right="-59" w:hangingChars="69" w:hanging="145"/>
        <w:jc w:val="left"/>
        <w:rPr>
          <w:rFonts w:eastAsia="ＭＳ Ｐ明朝"/>
          <w:noProof/>
        </w:rPr>
      </w:pPr>
      <w:r>
        <w:rPr>
          <w:rFonts w:eastAsia="ＭＳ Ｐ明朝" w:hint="eastAsia"/>
          <w:noProof/>
        </w:rPr>
        <w:t>・松井会長・須賀幹事、健康に十分注意して一年間頑張ってください。お世話になります。</w:t>
      </w:r>
    </w:p>
    <w:p w:rsidR="00547204" w:rsidRPr="007E6FD6" w:rsidRDefault="00547204" w:rsidP="00547204">
      <w:pPr>
        <w:ind w:leftChars="66" w:left="284" w:rightChars="-28" w:right="-59" w:hangingChars="69" w:hanging="145"/>
        <w:jc w:val="left"/>
        <w:rPr>
          <w:rFonts w:eastAsia="ＭＳ Ｐ明朝"/>
          <w:b/>
          <w:noProof/>
        </w:rPr>
      </w:pPr>
      <w:r>
        <w:rPr>
          <w:rFonts w:eastAsia="ＭＳ Ｐ明朝" w:hint="eastAsia"/>
          <w:noProof/>
        </w:rPr>
        <w:t xml:space="preserve">　　　　　　　　　　　　　　　　　　　</w:t>
      </w:r>
      <w:r w:rsidR="00170F1D">
        <w:rPr>
          <w:rFonts w:eastAsia="ＭＳ Ｐ明朝" w:hint="eastAsia"/>
          <w:noProof/>
        </w:rPr>
        <w:t xml:space="preserve">　　　　　</w:t>
      </w:r>
      <w:r>
        <w:rPr>
          <w:rFonts w:eastAsia="ＭＳ Ｐ明朝" w:hint="eastAsia"/>
          <w:noProof/>
        </w:rPr>
        <w:t xml:space="preserve">　</w:t>
      </w:r>
      <w:r w:rsidR="00170F1D" w:rsidRPr="007E6FD6">
        <w:rPr>
          <w:rFonts w:eastAsia="ＭＳ Ｐ明朝" w:hint="eastAsia"/>
          <w:b/>
          <w:noProof/>
        </w:rPr>
        <w:t>櫻</w:t>
      </w:r>
      <w:r w:rsidRPr="007E6FD6">
        <w:rPr>
          <w:rFonts w:eastAsia="ＭＳ Ｐ明朝" w:hint="eastAsia"/>
          <w:b/>
          <w:noProof/>
        </w:rPr>
        <w:t>井　智之</w:t>
      </w:r>
    </w:p>
    <w:p w:rsidR="00547204" w:rsidRDefault="00547204" w:rsidP="00547204">
      <w:pPr>
        <w:ind w:leftChars="66" w:left="284" w:rightChars="-28" w:right="-59" w:hangingChars="69" w:hanging="145"/>
        <w:jc w:val="left"/>
        <w:rPr>
          <w:rFonts w:eastAsia="ＭＳ Ｐ明朝"/>
          <w:noProof/>
        </w:rPr>
      </w:pPr>
      <w:r w:rsidRPr="007E6FD6">
        <w:rPr>
          <w:rFonts w:eastAsia="ＭＳ Ｐ明朝" w:hint="eastAsia"/>
          <w:noProof/>
        </w:rPr>
        <w:t>・松井会長・須賀幹事、一年間御苦労さまです。</w:t>
      </w:r>
    </w:p>
    <w:p w:rsidR="007E268E" w:rsidRDefault="00547204" w:rsidP="00547204">
      <w:pPr>
        <w:ind w:leftChars="66" w:left="284" w:rightChars="-28" w:right="-59" w:hangingChars="69" w:hanging="145"/>
        <w:jc w:val="left"/>
        <w:rPr>
          <w:rFonts w:eastAsia="ＭＳ Ｐ明朝"/>
          <w:noProof/>
        </w:rPr>
      </w:pPr>
      <w:r>
        <w:rPr>
          <w:rFonts w:eastAsia="ＭＳ Ｐ明朝" w:hint="eastAsia"/>
          <w:noProof/>
        </w:rPr>
        <w:t>お互いに頑張りましょう。</w:t>
      </w:r>
    </w:p>
    <w:p w:rsidR="00547204" w:rsidRDefault="00547204" w:rsidP="00547204">
      <w:pPr>
        <w:ind w:leftChars="66" w:left="284" w:rightChars="-28" w:right="-59" w:hangingChars="69" w:hanging="145"/>
        <w:jc w:val="left"/>
        <w:rPr>
          <w:rFonts w:eastAsia="ＭＳ Ｐ明朝"/>
          <w:b/>
          <w:noProof/>
        </w:rPr>
      </w:pPr>
      <w:r>
        <w:rPr>
          <w:rFonts w:eastAsia="ＭＳ Ｐ明朝" w:hint="eastAsia"/>
          <w:noProof/>
        </w:rPr>
        <w:t xml:space="preserve">　　　　　</w:t>
      </w:r>
      <w:r w:rsidR="00170F1D">
        <w:rPr>
          <w:rFonts w:eastAsia="ＭＳ Ｐ明朝" w:hint="eastAsia"/>
          <w:noProof/>
        </w:rPr>
        <w:t xml:space="preserve">　　　　　</w:t>
      </w:r>
      <w:r w:rsidR="007E268E">
        <w:rPr>
          <w:rFonts w:eastAsia="ＭＳ Ｐ明朝" w:hint="eastAsia"/>
          <w:noProof/>
        </w:rPr>
        <w:t xml:space="preserve">　　　　　　　　　　　　　　　</w:t>
      </w:r>
      <w:r>
        <w:rPr>
          <w:rFonts w:eastAsia="ＭＳ Ｐ明朝" w:hint="eastAsia"/>
          <w:b/>
          <w:noProof/>
        </w:rPr>
        <w:t>太田　靖彦</w:t>
      </w:r>
    </w:p>
    <w:p w:rsidR="007E6FD6" w:rsidRDefault="00547204" w:rsidP="00681B51">
      <w:pPr>
        <w:ind w:leftChars="66" w:left="284" w:rightChars="-28" w:right="-59" w:hangingChars="69" w:hanging="145"/>
        <w:jc w:val="left"/>
        <w:rPr>
          <w:rFonts w:eastAsia="ＭＳ Ｐ明朝" w:hint="eastAsia"/>
          <w:noProof/>
        </w:rPr>
      </w:pPr>
      <w:r>
        <w:rPr>
          <w:rFonts w:eastAsia="ＭＳ Ｐ明朝" w:hint="eastAsia"/>
          <w:noProof/>
        </w:rPr>
        <w:t xml:space="preserve">・大熊直前会長・会田直前幹事、一年間大変御苦労さまです。松井会長・須賀幹事、一年間頑張ってください。身体に気をつけて。　　</w:t>
      </w:r>
      <w:r w:rsidR="00170F1D">
        <w:rPr>
          <w:rFonts w:eastAsia="ＭＳ Ｐ明朝" w:hint="eastAsia"/>
          <w:noProof/>
        </w:rPr>
        <w:t xml:space="preserve">　　</w:t>
      </w:r>
    </w:p>
    <w:p w:rsidR="00547204" w:rsidRPr="00681B51" w:rsidRDefault="00547204" w:rsidP="007E6FD6">
      <w:pPr>
        <w:ind w:leftChars="66" w:left="139" w:rightChars="-28" w:right="-59" w:firstLineChars="1600" w:firstLine="3373"/>
        <w:jc w:val="left"/>
        <w:rPr>
          <w:rFonts w:eastAsia="ＭＳ Ｐ明朝"/>
          <w:b/>
          <w:noProof/>
        </w:rPr>
      </w:pPr>
      <w:r>
        <w:rPr>
          <w:rFonts w:eastAsia="ＭＳ Ｐ明朝" w:hint="eastAsia"/>
          <w:b/>
          <w:noProof/>
        </w:rPr>
        <w:t>石井　知章</w:t>
      </w:r>
    </w:p>
    <w:p w:rsidR="007E268E" w:rsidRDefault="00547204" w:rsidP="00C510B0">
      <w:pPr>
        <w:ind w:leftChars="66" w:left="284" w:rightChars="-28" w:right="-59" w:hangingChars="69" w:hanging="145"/>
        <w:jc w:val="left"/>
        <w:rPr>
          <w:rFonts w:eastAsia="ＭＳ Ｐ明朝"/>
          <w:noProof/>
        </w:rPr>
      </w:pPr>
      <w:r>
        <w:rPr>
          <w:rFonts w:eastAsia="ＭＳ Ｐ明朝" w:hint="eastAsia"/>
          <w:noProof/>
        </w:rPr>
        <w:t>・大熊直前会長・会田直前幹事、一年間大変御苦労さまでした。松井会長・須賀幹事の出航をお祝い致します</w:t>
      </w:r>
      <w:r w:rsidR="00681B51">
        <w:rPr>
          <w:rFonts w:eastAsia="ＭＳ Ｐ明朝" w:hint="eastAsia"/>
          <w:noProof/>
        </w:rPr>
        <w:t>。　小林　操</w:t>
      </w:r>
      <w:r w:rsidR="00681B51" w:rsidRPr="007E6FD6">
        <w:rPr>
          <w:rFonts w:eastAsia="ＭＳ Ｐ明朝" w:hint="eastAsia"/>
          <w:noProof/>
        </w:rPr>
        <w:t>第</w:t>
      </w:r>
      <w:r w:rsidR="00681B51" w:rsidRPr="007E6FD6">
        <w:rPr>
          <w:rFonts w:eastAsia="ＭＳ Ｐ明朝" w:hint="eastAsia"/>
          <w:noProof/>
        </w:rPr>
        <w:t>8</w:t>
      </w:r>
      <w:r w:rsidR="00170F1D" w:rsidRPr="007E6FD6">
        <w:rPr>
          <w:rFonts w:eastAsia="ＭＳ Ｐ明朝" w:hint="eastAsia"/>
          <w:noProof/>
        </w:rPr>
        <w:t>G</w:t>
      </w:r>
      <w:r w:rsidR="00681B51" w:rsidRPr="007E6FD6">
        <w:rPr>
          <w:rFonts w:eastAsia="ＭＳ Ｐ明朝" w:hint="eastAsia"/>
          <w:noProof/>
        </w:rPr>
        <w:t>ガバナー補佐　中</w:t>
      </w:r>
      <w:r w:rsidR="00681B51">
        <w:rPr>
          <w:rFonts w:eastAsia="ＭＳ Ｐ明朝" w:hint="eastAsia"/>
          <w:noProof/>
        </w:rPr>
        <w:t>澤　伸浩ガバナー補佐幹事、一年間御活躍を祈念致します。</w:t>
      </w:r>
    </w:p>
    <w:p w:rsidR="00681B51" w:rsidRDefault="00681B51" w:rsidP="00C510B0">
      <w:pPr>
        <w:ind w:leftChars="66" w:left="284" w:rightChars="-28" w:right="-59" w:hangingChars="69" w:hanging="145"/>
        <w:jc w:val="left"/>
        <w:rPr>
          <w:rFonts w:eastAsia="ＭＳ Ｐ明朝"/>
          <w:b/>
          <w:noProof/>
        </w:rPr>
      </w:pPr>
      <w:r>
        <w:rPr>
          <w:rFonts w:eastAsia="ＭＳ Ｐ明朝" w:hint="eastAsia"/>
          <w:noProof/>
        </w:rPr>
        <w:t xml:space="preserve">　　　　　　　　　　　　</w:t>
      </w:r>
      <w:r w:rsidR="007E268E">
        <w:rPr>
          <w:rFonts w:eastAsia="ＭＳ Ｐ明朝" w:hint="eastAsia"/>
          <w:noProof/>
        </w:rPr>
        <w:t xml:space="preserve">　　　　　　　　　　　　</w:t>
      </w:r>
      <w:r>
        <w:rPr>
          <w:rFonts w:eastAsia="ＭＳ Ｐ明朝" w:hint="eastAsia"/>
          <w:noProof/>
        </w:rPr>
        <w:t xml:space="preserve">　</w:t>
      </w:r>
      <w:r>
        <w:rPr>
          <w:rFonts w:eastAsia="ＭＳ Ｐ明朝" w:hint="eastAsia"/>
          <w:b/>
          <w:noProof/>
        </w:rPr>
        <w:t>鈴木　英男</w:t>
      </w:r>
    </w:p>
    <w:p w:rsidR="007E268E" w:rsidRDefault="00681B51" w:rsidP="00C510B0">
      <w:pPr>
        <w:ind w:leftChars="66" w:left="284" w:rightChars="-28" w:right="-59" w:hangingChars="69" w:hanging="145"/>
        <w:jc w:val="left"/>
        <w:rPr>
          <w:rFonts w:eastAsia="ＭＳ Ｐ明朝"/>
          <w:noProof/>
        </w:rPr>
      </w:pPr>
      <w:r>
        <w:rPr>
          <w:rFonts w:eastAsia="ＭＳ Ｐ明朝" w:hint="eastAsia"/>
          <w:noProof/>
        </w:rPr>
        <w:t>・小林　操ガバナー補佐、中澤補佐幹事、一年間宜しく。大熊直前会長、会田直前幹事、大変お疲れさまでした。</w:t>
      </w:r>
    </w:p>
    <w:p w:rsidR="00681B51" w:rsidRDefault="00681B51" w:rsidP="00C510B0">
      <w:pPr>
        <w:ind w:leftChars="66" w:left="284" w:rightChars="-28" w:right="-59" w:hangingChars="69" w:hanging="145"/>
        <w:jc w:val="left"/>
        <w:rPr>
          <w:rFonts w:eastAsia="ＭＳ Ｐ明朝" w:hint="eastAsia"/>
          <w:b/>
          <w:noProof/>
        </w:rPr>
      </w:pPr>
      <w:r>
        <w:rPr>
          <w:rFonts w:eastAsia="ＭＳ Ｐ明朝" w:hint="eastAsia"/>
          <w:noProof/>
        </w:rPr>
        <w:t xml:space="preserve">　　　　　　　　　　　　</w:t>
      </w:r>
      <w:r w:rsidR="00170F1D">
        <w:rPr>
          <w:rFonts w:eastAsia="ＭＳ Ｐ明朝" w:hint="eastAsia"/>
          <w:noProof/>
        </w:rPr>
        <w:t xml:space="preserve">　　　　</w:t>
      </w:r>
      <w:r w:rsidR="007E268E">
        <w:rPr>
          <w:rFonts w:eastAsia="ＭＳ Ｐ明朝" w:hint="eastAsia"/>
          <w:noProof/>
        </w:rPr>
        <w:t xml:space="preserve">　　　　　　　　　　</w:t>
      </w:r>
      <w:r>
        <w:rPr>
          <w:rFonts w:eastAsia="ＭＳ Ｐ明朝" w:hint="eastAsia"/>
          <w:b/>
          <w:noProof/>
        </w:rPr>
        <w:t>青木　清</w:t>
      </w:r>
    </w:p>
    <w:p w:rsidR="007E6FD6" w:rsidRDefault="007E6FD6" w:rsidP="00C510B0">
      <w:pPr>
        <w:ind w:leftChars="66" w:left="284" w:rightChars="-28" w:right="-59" w:hangingChars="69" w:hanging="145"/>
        <w:jc w:val="left"/>
        <w:rPr>
          <w:rFonts w:eastAsia="ＭＳ Ｐ明朝" w:hint="eastAsia"/>
          <w:b/>
          <w:noProof/>
        </w:rPr>
      </w:pPr>
    </w:p>
    <w:p w:rsidR="007E6FD6" w:rsidRDefault="007E6FD6" w:rsidP="00C510B0">
      <w:pPr>
        <w:ind w:leftChars="66" w:left="284" w:rightChars="-28" w:right="-59" w:hangingChars="69" w:hanging="145"/>
        <w:jc w:val="left"/>
        <w:rPr>
          <w:rFonts w:eastAsia="ＭＳ Ｐ明朝" w:hint="eastAsia"/>
          <w:b/>
          <w:noProof/>
        </w:rPr>
      </w:pPr>
    </w:p>
    <w:p w:rsidR="007E6FD6" w:rsidRDefault="007E6FD6" w:rsidP="00C510B0">
      <w:pPr>
        <w:ind w:leftChars="66" w:left="284" w:rightChars="-28" w:right="-59" w:hangingChars="69" w:hanging="145"/>
        <w:jc w:val="left"/>
        <w:rPr>
          <w:rFonts w:eastAsia="ＭＳ Ｐ明朝"/>
          <w:b/>
          <w:noProof/>
        </w:rPr>
      </w:pPr>
    </w:p>
    <w:p w:rsidR="00681B51" w:rsidRDefault="00681B51" w:rsidP="00C510B0">
      <w:pPr>
        <w:ind w:leftChars="66" w:left="284" w:rightChars="-28" w:right="-59" w:hangingChars="69" w:hanging="145"/>
        <w:jc w:val="left"/>
        <w:rPr>
          <w:rFonts w:eastAsia="ＭＳ Ｐ明朝"/>
          <w:noProof/>
        </w:rPr>
      </w:pPr>
      <w:r>
        <w:rPr>
          <w:rFonts w:eastAsia="ＭＳ Ｐ明朝" w:hint="eastAsia"/>
          <w:noProof/>
        </w:rPr>
        <w:lastRenderedPageBreak/>
        <w:t>・松井年度出発おめでとうございます。小林　操ガバナー補佐、御指導宜しくお願い致します。</w:t>
      </w:r>
    </w:p>
    <w:p w:rsidR="00681B51" w:rsidRDefault="00681B51" w:rsidP="00C510B0">
      <w:pPr>
        <w:ind w:leftChars="66" w:left="284" w:rightChars="-28" w:right="-59" w:hangingChars="69" w:hanging="145"/>
        <w:jc w:val="left"/>
        <w:rPr>
          <w:rFonts w:eastAsia="ＭＳ Ｐ明朝"/>
          <w:b/>
          <w:noProof/>
        </w:rPr>
      </w:pPr>
      <w:r>
        <w:rPr>
          <w:rFonts w:eastAsia="ＭＳ Ｐ明朝" w:hint="eastAsia"/>
          <w:noProof/>
        </w:rPr>
        <w:t xml:space="preserve">　　　　　　　　　　　　　　　　　　　　　　</w:t>
      </w:r>
      <w:r w:rsidR="00170F1D">
        <w:rPr>
          <w:rFonts w:eastAsia="ＭＳ Ｐ明朝" w:hint="eastAsia"/>
          <w:noProof/>
        </w:rPr>
        <w:t xml:space="preserve">　　　</w:t>
      </w:r>
      <w:r>
        <w:rPr>
          <w:rFonts w:eastAsia="ＭＳ Ｐ明朝" w:hint="eastAsia"/>
          <w:b/>
          <w:noProof/>
        </w:rPr>
        <w:t>稲垣　勝三</w:t>
      </w:r>
    </w:p>
    <w:p w:rsidR="007E268E" w:rsidRDefault="00681B51" w:rsidP="00C510B0">
      <w:pPr>
        <w:ind w:leftChars="66" w:left="284" w:rightChars="-28" w:right="-59" w:hangingChars="69" w:hanging="145"/>
        <w:jc w:val="left"/>
        <w:rPr>
          <w:rFonts w:eastAsia="ＭＳ Ｐ明朝"/>
          <w:noProof/>
        </w:rPr>
      </w:pPr>
      <w:r>
        <w:rPr>
          <w:rFonts w:eastAsia="ＭＳ Ｐ明朝" w:hint="eastAsia"/>
          <w:noProof/>
        </w:rPr>
        <w:t>・　大熊直前会長・会田直前幹事、一年間御苦労さまでした。松井丸の出航ですね。一年間宜しくお願い致します。</w:t>
      </w:r>
    </w:p>
    <w:p w:rsidR="00681B51" w:rsidRDefault="00681B51" w:rsidP="00C510B0">
      <w:pPr>
        <w:ind w:leftChars="66" w:left="284" w:rightChars="-28" w:right="-59" w:hangingChars="69" w:hanging="145"/>
        <w:jc w:val="left"/>
        <w:rPr>
          <w:rFonts w:eastAsia="ＭＳ Ｐ明朝"/>
          <w:b/>
          <w:noProof/>
        </w:rPr>
      </w:pPr>
      <w:r>
        <w:rPr>
          <w:rFonts w:eastAsia="ＭＳ Ｐ明朝" w:hint="eastAsia"/>
          <w:noProof/>
        </w:rPr>
        <w:t xml:space="preserve">　　　　　　　　　　</w:t>
      </w:r>
      <w:r w:rsidR="00170F1D">
        <w:rPr>
          <w:rFonts w:eastAsia="ＭＳ Ｐ明朝" w:hint="eastAsia"/>
          <w:noProof/>
        </w:rPr>
        <w:t xml:space="preserve">　　　</w:t>
      </w:r>
      <w:r>
        <w:rPr>
          <w:rFonts w:eastAsia="ＭＳ Ｐ明朝" w:hint="eastAsia"/>
          <w:noProof/>
        </w:rPr>
        <w:t xml:space="preserve">　</w:t>
      </w:r>
      <w:r w:rsidR="007E268E">
        <w:rPr>
          <w:rFonts w:eastAsia="ＭＳ Ｐ明朝" w:hint="eastAsia"/>
          <w:noProof/>
        </w:rPr>
        <w:t xml:space="preserve">　　　　　　　　　　　</w:t>
      </w:r>
      <w:r>
        <w:rPr>
          <w:rFonts w:eastAsia="ＭＳ Ｐ明朝" w:hint="eastAsia"/>
          <w:b/>
          <w:noProof/>
        </w:rPr>
        <w:t>木村　二夫</w:t>
      </w:r>
    </w:p>
    <w:p w:rsidR="007E6FD6" w:rsidRDefault="00681B51" w:rsidP="00C510B0">
      <w:pPr>
        <w:ind w:leftChars="66" w:left="284" w:rightChars="-28" w:right="-59" w:hangingChars="69" w:hanging="145"/>
        <w:jc w:val="left"/>
        <w:rPr>
          <w:rFonts w:eastAsia="ＭＳ Ｐ明朝" w:hint="eastAsia"/>
          <w:noProof/>
        </w:rPr>
      </w:pPr>
      <w:r>
        <w:rPr>
          <w:rFonts w:eastAsia="ＭＳ Ｐ明朝" w:hint="eastAsia"/>
          <w:noProof/>
        </w:rPr>
        <w:t xml:space="preserve">　</w:t>
      </w:r>
      <w:r w:rsidR="00A96F03">
        <w:rPr>
          <w:rFonts w:eastAsia="ＭＳ Ｐ明朝" w:hint="eastAsia"/>
          <w:noProof/>
        </w:rPr>
        <w:t>・松井会長、一年間宜しく</w:t>
      </w:r>
      <w:r>
        <w:rPr>
          <w:rFonts w:eastAsia="ＭＳ Ｐ明朝" w:hint="eastAsia"/>
          <w:noProof/>
        </w:rPr>
        <w:t xml:space="preserve">お願い致します。頑張ります。　　　</w:t>
      </w:r>
    </w:p>
    <w:p w:rsidR="00A96F03" w:rsidRPr="00A96F03" w:rsidRDefault="00A96F03" w:rsidP="007E6FD6">
      <w:pPr>
        <w:ind w:leftChars="66" w:left="139" w:rightChars="-28" w:right="-59" w:firstLineChars="1600" w:firstLine="3373"/>
        <w:jc w:val="left"/>
        <w:rPr>
          <w:rFonts w:eastAsia="ＭＳ Ｐ明朝"/>
          <w:noProof/>
        </w:rPr>
      </w:pPr>
      <w:r w:rsidRPr="00A96F03">
        <w:rPr>
          <w:rFonts w:eastAsia="ＭＳ Ｐ明朝" w:hint="eastAsia"/>
          <w:b/>
          <w:noProof/>
        </w:rPr>
        <w:t>丸林　綾子</w:t>
      </w:r>
    </w:p>
    <w:p w:rsidR="000959AB" w:rsidRPr="000959AB" w:rsidRDefault="000959AB" w:rsidP="0011039A">
      <w:pPr>
        <w:ind w:leftChars="66" w:left="284" w:rightChars="-28" w:right="-59" w:hangingChars="69" w:hanging="145"/>
        <w:jc w:val="left"/>
        <w:rPr>
          <w:rFonts w:eastAsia="ＭＳ Ｐ明朝"/>
          <w:noProof/>
        </w:rPr>
      </w:pPr>
      <w:r w:rsidRPr="000959AB">
        <w:rPr>
          <w:rFonts w:eastAsia="ＭＳ Ｐ明朝" w:hint="eastAsia"/>
          <w:noProof/>
        </w:rPr>
        <w:t>・一年間、スマイルのご協力宜しくお願いします。</w:t>
      </w:r>
    </w:p>
    <w:p w:rsidR="000959AB" w:rsidRPr="000959AB" w:rsidRDefault="000959AB" w:rsidP="0011039A">
      <w:pPr>
        <w:ind w:leftChars="66" w:left="284" w:rightChars="-28" w:right="-59" w:hangingChars="69" w:hanging="145"/>
        <w:jc w:val="left"/>
        <w:rPr>
          <w:rFonts w:eastAsia="ＭＳ Ｐ明朝"/>
          <w:b/>
          <w:noProof/>
        </w:rPr>
      </w:pPr>
      <w:r>
        <w:rPr>
          <w:rFonts w:eastAsia="ＭＳ Ｐ明朝" w:hint="eastAsia"/>
          <w:noProof/>
        </w:rPr>
        <w:t xml:space="preserve">　</w:t>
      </w:r>
      <w:r w:rsidR="00681B51">
        <w:rPr>
          <w:rFonts w:eastAsia="ＭＳ Ｐ明朝" w:hint="eastAsia"/>
          <w:noProof/>
        </w:rPr>
        <w:t xml:space="preserve">　　　　　　　　　　　　　　　　　</w:t>
      </w:r>
      <w:r w:rsidR="00170F1D">
        <w:rPr>
          <w:rFonts w:eastAsia="ＭＳ Ｐ明朝" w:hint="eastAsia"/>
          <w:noProof/>
        </w:rPr>
        <w:t xml:space="preserve">　　　</w:t>
      </w:r>
      <w:r w:rsidR="00681B51">
        <w:rPr>
          <w:rFonts w:eastAsia="ＭＳ Ｐ明朝" w:hint="eastAsia"/>
          <w:noProof/>
        </w:rPr>
        <w:t xml:space="preserve">　　　</w:t>
      </w:r>
      <w:r w:rsidRPr="000959AB">
        <w:rPr>
          <w:rFonts w:eastAsia="ＭＳ Ｐ明朝" w:hint="eastAsia"/>
          <w:b/>
          <w:noProof/>
        </w:rPr>
        <w:t>大濱　裕広</w:t>
      </w:r>
    </w:p>
    <w:p w:rsidR="007E6FD6" w:rsidRDefault="000959AB" w:rsidP="0011039A">
      <w:pPr>
        <w:ind w:leftChars="66" w:left="284" w:rightChars="-28" w:right="-59" w:hangingChars="69" w:hanging="145"/>
        <w:jc w:val="left"/>
        <w:rPr>
          <w:rFonts w:eastAsia="ＭＳ Ｐ明朝" w:hint="eastAsia"/>
          <w:noProof/>
        </w:rPr>
      </w:pPr>
      <w:r>
        <w:rPr>
          <w:rFonts w:eastAsia="ＭＳ Ｐ明朝" w:hint="eastAsia"/>
          <w:noProof/>
        </w:rPr>
        <w:t xml:space="preserve">・今年度、プログラム委員会にご協力宜しくお願いします。　　</w:t>
      </w:r>
      <w:r w:rsidR="00681B51">
        <w:rPr>
          <w:rFonts w:eastAsia="ＭＳ Ｐ明朝" w:hint="eastAsia"/>
          <w:noProof/>
        </w:rPr>
        <w:t xml:space="preserve">　</w:t>
      </w:r>
    </w:p>
    <w:p w:rsidR="000959AB" w:rsidRDefault="000959AB" w:rsidP="007E6FD6">
      <w:pPr>
        <w:ind w:leftChars="66" w:left="139" w:rightChars="-28" w:right="-59" w:firstLineChars="1600" w:firstLine="3373"/>
        <w:jc w:val="left"/>
        <w:rPr>
          <w:rFonts w:eastAsia="ＭＳ Ｐ明朝"/>
          <w:noProof/>
        </w:rPr>
      </w:pPr>
      <w:r w:rsidRPr="000959AB">
        <w:rPr>
          <w:rFonts w:eastAsia="ＭＳ Ｐ明朝" w:hint="eastAsia"/>
          <w:b/>
          <w:noProof/>
        </w:rPr>
        <w:t>小林　光則</w:t>
      </w:r>
    </w:p>
    <w:p w:rsidR="000959AB" w:rsidRDefault="000959AB" w:rsidP="00C775DE">
      <w:pPr>
        <w:ind w:leftChars="66" w:left="139" w:rightChars="-28" w:right="-59"/>
        <w:jc w:val="left"/>
        <w:rPr>
          <w:rFonts w:eastAsia="ＭＳ Ｐ明朝"/>
          <w:noProof/>
        </w:rPr>
      </w:pPr>
      <w:r>
        <w:rPr>
          <w:rFonts w:eastAsia="ＭＳ Ｐ明朝" w:hint="eastAsia"/>
          <w:noProof/>
        </w:rPr>
        <w:t>・本年度・一年間</w:t>
      </w:r>
      <w:r w:rsidR="00C81984">
        <w:rPr>
          <w:rFonts w:eastAsia="ＭＳ Ｐ明朝" w:hint="eastAsia"/>
          <w:noProof/>
        </w:rPr>
        <w:t xml:space="preserve">宜しくお願い致します。　　　　　　</w:t>
      </w:r>
    </w:p>
    <w:p w:rsidR="003C1C0C" w:rsidRPr="000959AB" w:rsidRDefault="000959AB" w:rsidP="00170F1D">
      <w:pPr>
        <w:ind w:leftChars="66" w:left="139" w:rightChars="-28" w:right="-59" w:firstLineChars="200" w:firstLine="422"/>
        <w:jc w:val="left"/>
        <w:rPr>
          <w:rFonts w:eastAsia="ＭＳ Ｐ明朝"/>
          <w:b/>
          <w:noProof/>
        </w:rPr>
      </w:pPr>
      <w:r w:rsidRPr="000959AB">
        <w:rPr>
          <w:rFonts w:eastAsia="ＭＳ Ｐ明朝" w:hint="eastAsia"/>
          <w:b/>
          <w:noProof/>
        </w:rPr>
        <w:t>佐藤　要　新沼　徹　本間　睦人　市川　洋和</w:t>
      </w:r>
    </w:p>
    <w:p w:rsidR="007E6FD6" w:rsidRDefault="000959AB" w:rsidP="00C775DE">
      <w:pPr>
        <w:ind w:leftChars="66" w:left="139" w:rightChars="-28" w:right="-59"/>
        <w:jc w:val="left"/>
        <w:rPr>
          <w:rFonts w:eastAsia="ＭＳ Ｐ明朝" w:hint="eastAsia"/>
          <w:noProof/>
        </w:rPr>
      </w:pPr>
      <w:r>
        <w:rPr>
          <w:rFonts w:eastAsia="ＭＳ Ｐ明朝" w:hint="eastAsia"/>
          <w:noProof/>
        </w:rPr>
        <w:t xml:space="preserve">・ご迷惑おかけしております。　　</w:t>
      </w:r>
      <w:r w:rsidR="00170F1D">
        <w:rPr>
          <w:rFonts w:eastAsia="ＭＳ Ｐ明朝" w:hint="eastAsia"/>
          <w:noProof/>
        </w:rPr>
        <w:t xml:space="preserve">　　　　</w:t>
      </w:r>
    </w:p>
    <w:p w:rsidR="004730D9" w:rsidRDefault="000959AB" w:rsidP="007E6FD6">
      <w:pPr>
        <w:ind w:leftChars="66" w:left="139" w:rightChars="-28" w:right="-59" w:firstLineChars="1600" w:firstLine="3373"/>
        <w:jc w:val="left"/>
        <w:rPr>
          <w:rFonts w:eastAsia="ＭＳ Ｐ明朝"/>
          <w:noProof/>
        </w:rPr>
      </w:pPr>
      <w:r w:rsidRPr="000959AB">
        <w:rPr>
          <w:rFonts w:eastAsia="ＭＳ Ｐ明朝" w:hint="eastAsia"/>
          <w:b/>
          <w:noProof/>
        </w:rPr>
        <w:t>長島　洋一</w:t>
      </w:r>
    </w:p>
    <w:p w:rsidR="007E6FD6" w:rsidRDefault="004730D9" w:rsidP="00C775DE">
      <w:pPr>
        <w:ind w:leftChars="66" w:left="139" w:rightChars="-28" w:right="-59"/>
        <w:jc w:val="left"/>
        <w:rPr>
          <w:rFonts w:eastAsia="ＭＳ Ｐ明朝" w:hint="eastAsia"/>
          <w:noProof/>
        </w:rPr>
      </w:pPr>
      <w:r>
        <w:rPr>
          <w:rFonts w:eastAsia="ＭＳ Ｐ明朝" w:hint="eastAsia"/>
          <w:noProof/>
        </w:rPr>
        <w:t>・結婚祝いありがとうございます。</w:t>
      </w:r>
      <w:r w:rsidR="000959AB">
        <w:rPr>
          <w:rFonts w:eastAsia="ＭＳ Ｐ明朝" w:hint="eastAsia"/>
          <w:noProof/>
        </w:rPr>
        <w:t xml:space="preserve">　</w:t>
      </w:r>
      <w:r w:rsidR="00170F1D">
        <w:rPr>
          <w:rFonts w:eastAsia="ＭＳ Ｐ明朝" w:hint="eastAsia"/>
          <w:noProof/>
        </w:rPr>
        <w:t xml:space="preserve">　　</w:t>
      </w:r>
      <w:r w:rsidR="000959AB">
        <w:rPr>
          <w:rFonts w:eastAsia="ＭＳ Ｐ明朝" w:hint="eastAsia"/>
          <w:noProof/>
        </w:rPr>
        <w:t xml:space="preserve">　</w:t>
      </w:r>
    </w:p>
    <w:p w:rsidR="004730D9" w:rsidRPr="000959AB" w:rsidRDefault="000959AB" w:rsidP="007E6FD6">
      <w:pPr>
        <w:ind w:leftChars="66" w:left="139" w:rightChars="-28" w:right="-59" w:firstLineChars="1600" w:firstLine="3373"/>
        <w:jc w:val="left"/>
        <w:rPr>
          <w:rFonts w:eastAsia="ＭＳ Ｐ明朝"/>
          <w:b/>
          <w:noProof/>
        </w:rPr>
      </w:pPr>
      <w:r w:rsidRPr="000959AB">
        <w:rPr>
          <w:rFonts w:eastAsia="ＭＳ Ｐ明朝" w:hint="eastAsia"/>
          <w:b/>
          <w:noProof/>
        </w:rPr>
        <w:t>関森　初義</w:t>
      </w:r>
    </w:p>
    <w:p w:rsidR="004730D9" w:rsidRDefault="004730D9" w:rsidP="00C775DE">
      <w:pPr>
        <w:ind w:leftChars="66" w:left="139" w:rightChars="-28" w:right="-59"/>
        <w:jc w:val="left"/>
        <w:rPr>
          <w:rFonts w:eastAsia="ＭＳ Ｐ明朝"/>
          <w:noProof/>
        </w:rPr>
      </w:pPr>
      <w:r>
        <w:rPr>
          <w:rFonts w:eastAsia="ＭＳ Ｐ明朝" w:hint="eastAsia"/>
          <w:noProof/>
        </w:rPr>
        <w:t>・誕生祝いありがとうございます。</w:t>
      </w:r>
    </w:p>
    <w:p w:rsidR="00C45740" w:rsidRDefault="003C1C0C" w:rsidP="00C775DE">
      <w:pPr>
        <w:ind w:leftChars="66" w:left="139" w:rightChars="-28" w:right="-59"/>
        <w:jc w:val="left"/>
        <w:rPr>
          <w:rFonts w:eastAsia="ＭＳ Ｐ明朝"/>
          <w:b/>
          <w:noProof/>
        </w:rPr>
      </w:pPr>
      <w:r>
        <w:rPr>
          <w:rFonts w:eastAsia="ＭＳ Ｐ明朝" w:hint="eastAsia"/>
          <w:noProof/>
        </w:rPr>
        <w:t xml:space="preserve">　　</w:t>
      </w:r>
      <w:r w:rsidR="00681B51">
        <w:rPr>
          <w:rFonts w:eastAsia="ＭＳ Ｐ明朝" w:hint="eastAsia"/>
          <w:noProof/>
        </w:rPr>
        <w:t xml:space="preserve">　　　　　　　　　　　　</w:t>
      </w:r>
      <w:r w:rsidR="00170F1D">
        <w:rPr>
          <w:rFonts w:eastAsia="ＭＳ Ｐ明朝" w:hint="eastAsia"/>
          <w:noProof/>
        </w:rPr>
        <w:t xml:space="preserve">　　　</w:t>
      </w:r>
      <w:r w:rsidR="00681B51">
        <w:rPr>
          <w:rFonts w:eastAsia="ＭＳ Ｐ明朝" w:hint="eastAsia"/>
          <w:noProof/>
        </w:rPr>
        <w:t xml:space="preserve">　　</w:t>
      </w:r>
      <w:r>
        <w:rPr>
          <w:rFonts w:eastAsia="ＭＳ Ｐ明朝" w:hint="eastAsia"/>
          <w:b/>
          <w:noProof/>
        </w:rPr>
        <w:t>中澤伸浩</w:t>
      </w:r>
      <w:r w:rsidR="004730D9">
        <w:rPr>
          <w:rFonts w:eastAsia="ＭＳ Ｐ明朝" w:hint="eastAsia"/>
          <w:b/>
          <w:noProof/>
        </w:rPr>
        <w:t xml:space="preserve">　深野秀樹</w:t>
      </w:r>
    </w:p>
    <w:p w:rsidR="003C1C0C" w:rsidRPr="004730D9" w:rsidRDefault="003C1C0C" w:rsidP="004730D9">
      <w:pPr>
        <w:ind w:leftChars="66" w:left="283" w:rightChars="-28" w:right="-59" w:hanging="144"/>
        <w:jc w:val="left"/>
        <w:rPr>
          <w:rFonts w:eastAsia="ＭＳ Ｐ明朝"/>
          <w:noProof/>
        </w:rPr>
      </w:pPr>
      <w:r w:rsidRPr="003C1C0C">
        <w:rPr>
          <w:rFonts w:eastAsia="ＭＳ Ｐ明朝" w:hint="eastAsia"/>
          <w:noProof/>
        </w:rPr>
        <w:t>・</w:t>
      </w:r>
      <w:r>
        <w:rPr>
          <w:rFonts w:eastAsia="ＭＳ Ｐ明朝" w:hint="eastAsia"/>
          <w:noProof/>
        </w:rPr>
        <w:t>世界平和の為に</w:t>
      </w:r>
      <w:r w:rsidR="004730D9">
        <w:rPr>
          <w:rFonts w:eastAsia="ＭＳ Ｐ明朝" w:hint="eastAsia"/>
          <w:noProof/>
        </w:rPr>
        <w:t xml:space="preserve">　　</w:t>
      </w:r>
      <w:r w:rsidR="00681B51">
        <w:rPr>
          <w:rFonts w:eastAsia="ＭＳ Ｐ明朝" w:hint="eastAsia"/>
          <w:noProof/>
        </w:rPr>
        <w:t xml:space="preserve">　　　　　　　　　</w:t>
      </w:r>
      <w:r w:rsidR="00170F1D">
        <w:rPr>
          <w:rFonts w:eastAsia="ＭＳ Ｐ明朝" w:hint="eastAsia"/>
          <w:noProof/>
        </w:rPr>
        <w:t xml:space="preserve">　　</w:t>
      </w:r>
      <w:r w:rsidR="00681B51">
        <w:rPr>
          <w:rFonts w:eastAsia="ＭＳ Ｐ明朝" w:hint="eastAsia"/>
          <w:noProof/>
        </w:rPr>
        <w:t xml:space="preserve">　</w:t>
      </w:r>
      <w:r w:rsidRPr="003C1C0C">
        <w:rPr>
          <w:rFonts w:eastAsia="ＭＳ Ｐ明朝" w:hint="eastAsia"/>
          <w:b/>
          <w:noProof/>
        </w:rPr>
        <w:t>酒井新樹</w:t>
      </w:r>
    </w:p>
    <w:p w:rsidR="00C81984" w:rsidRDefault="00C81984" w:rsidP="007C11CA">
      <w:pPr>
        <w:ind w:leftChars="66" w:left="283" w:rightChars="-28" w:right="-59" w:hanging="144"/>
        <w:jc w:val="left"/>
        <w:rPr>
          <w:rFonts w:eastAsia="ＭＳ Ｐ明朝"/>
          <w:b/>
          <w:noProof/>
        </w:rPr>
      </w:pPr>
    </w:p>
    <w:p w:rsidR="00170F1D" w:rsidRDefault="00170F1D" w:rsidP="001A4094">
      <w:pPr>
        <w:ind w:rightChars="-28" w:right="-59"/>
        <w:jc w:val="left"/>
        <w:rPr>
          <w:rFonts w:eastAsia="ＭＳ Ｐ明朝" w:hint="eastAsia"/>
          <w:b/>
          <w:noProof/>
        </w:rPr>
      </w:pPr>
    </w:p>
    <w:p w:rsidR="007E6FD6" w:rsidRDefault="007E6FD6" w:rsidP="001A4094">
      <w:pPr>
        <w:ind w:rightChars="-28" w:right="-59"/>
        <w:jc w:val="left"/>
        <w:rPr>
          <w:rFonts w:eastAsia="ＭＳ Ｐ明朝"/>
          <w:b/>
          <w:noProof/>
        </w:rPr>
      </w:pPr>
    </w:p>
    <w:p w:rsidR="00D33C09" w:rsidRDefault="00715B5B" w:rsidP="00223BFF">
      <w:pPr>
        <w:jc w:val="center"/>
        <w:rPr>
          <w:rFonts w:eastAsia="ＭＳ Ｐ明朝"/>
          <w:b/>
          <w:bCs/>
          <w:color w:val="0000FF"/>
          <w:sz w:val="24"/>
          <w:bdr w:val="single" w:sz="4" w:space="0" w:color="auto"/>
        </w:rPr>
      </w:pPr>
      <w:r w:rsidRPr="00696066">
        <w:rPr>
          <w:rFonts w:eastAsia="ＭＳ Ｐ明朝" w:hint="eastAsia"/>
          <w:b/>
          <w:bCs/>
          <w:color w:val="0000FF"/>
          <w:sz w:val="24"/>
          <w:bdr w:val="single" w:sz="4" w:space="0" w:color="auto"/>
          <w:lang w:eastAsia="zh-TW"/>
        </w:rPr>
        <w:t>出席報告</w:t>
      </w:r>
    </w:p>
    <w:p w:rsidR="00D33C09" w:rsidRPr="00696066" w:rsidRDefault="00D33C09" w:rsidP="00533342">
      <w:pPr>
        <w:jc w:val="center"/>
        <w:rPr>
          <w:rFonts w:eastAsia="ＭＳ Ｐ明朝"/>
          <w:b/>
          <w:bCs/>
          <w:color w:val="0000FF"/>
          <w:sz w:val="24"/>
          <w:bdr w:val="single" w:sz="4" w:space="0" w:color="auto"/>
        </w:rPr>
      </w:pPr>
    </w:p>
    <w:p w:rsidR="00715B5B" w:rsidRPr="005E269C" w:rsidRDefault="00715B5B" w:rsidP="00E17E61">
      <w:pPr>
        <w:tabs>
          <w:tab w:val="left" w:pos="900"/>
          <w:tab w:val="left" w:pos="3165"/>
        </w:tabs>
        <w:ind w:firstLineChars="342" w:firstLine="718"/>
        <w:jc w:val="left"/>
        <w:rPr>
          <w:rFonts w:eastAsia="ＭＳ Ｐ明朝"/>
        </w:rPr>
      </w:pPr>
      <w:r w:rsidRPr="005E269C">
        <w:rPr>
          <w:rFonts w:eastAsia="ＭＳ Ｐ明朝" w:hint="eastAsia"/>
        </w:rPr>
        <w:t xml:space="preserve">会員数　　　　　　　　　　　　</w:t>
      </w:r>
      <w:r w:rsidR="002F565F">
        <w:rPr>
          <w:rFonts w:eastAsia="ＭＳ Ｐ明朝" w:hint="eastAsia"/>
          <w:szCs w:val="21"/>
        </w:rPr>
        <w:t>50</w:t>
      </w:r>
      <w:r w:rsidRPr="005E269C">
        <w:rPr>
          <w:rFonts w:eastAsia="ＭＳ Ｐ明朝" w:hint="eastAsia"/>
        </w:rPr>
        <w:t>名</w:t>
      </w:r>
    </w:p>
    <w:p w:rsidR="00715B5B" w:rsidRPr="005E269C" w:rsidRDefault="00715B5B" w:rsidP="00E17E61">
      <w:pPr>
        <w:tabs>
          <w:tab w:val="left" w:pos="900"/>
          <w:tab w:val="left" w:pos="3165"/>
        </w:tabs>
        <w:ind w:firstLineChars="342" w:firstLine="718"/>
        <w:jc w:val="left"/>
        <w:rPr>
          <w:rFonts w:eastAsia="ＭＳ Ｐ明朝"/>
        </w:rPr>
      </w:pPr>
      <w:r w:rsidRPr="005E269C">
        <w:rPr>
          <w:rFonts w:eastAsia="ＭＳ Ｐ明朝" w:hint="eastAsia"/>
        </w:rPr>
        <w:t xml:space="preserve">出席免除者　　　　　　　　　</w:t>
      </w:r>
      <w:r w:rsidR="002F565F">
        <w:rPr>
          <w:rFonts w:eastAsia="ＭＳ Ｐ明朝" w:hint="eastAsia"/>
          <w:szCs w:val="21"/>
        </w:rPr>
        <w:t>14</w:t>
      </w:r>
      <w:r w:rsidRPr="005E269C">
        <w:rPr>
          <w:rFonts w:eastAsia="ＭＳ Ｐ明朝" w:hint="eastAsia"/>
        </w:rPr>
        <w:t>名</w:t>
      </w:r>
    </w:p>
    <w:p w:rsidR="00715B5B" w:rsidRPr="005E269C" w:rsidRDefault="00715B5B" w:rsidP="00E17E61">
      <w:pPr>
        <w:tabs>
          <w:tab w:val="left" w:pos="900"/>
          <w:tab w:val="left" w:pos="3165"/>
        </w:tabs>
        <w:ind w:firstLineChars="342" w:firstLine="718"/>
        <w:jc w:val="left"/>
        <w:rPr>
          <w:rFonts w:eastAsia="ＭＳ Ｐ明朝"/>
        </w:rPr>
      </w:pPr>
      <w:r w:rsidRPr="005E269C">
        <w:rPr>
          <w:rFonts w:eastAsia="ＭＳ Ｐ明朝" w:hint="eastAsia"/>
        </w:rPr>
        <w:t xml:space="preserve">出席者　　　　　　　　　　</w:t>
      </w:r>
      <w:r w:rsidRPr="005E269C">
        <w:rPr>
          <w:rFonts w:eastAsia="ＭＳ Ｐ明朝" w:hint="eastAsia"/>
          <w:sz w:val="20"/>
          <w:szCs w:val="20"/>
        </w:rPr>
        <w:t xml:space="preserve">　</w:t>
      </w:r>
      <w:r w:rsidRPr="005E269C">
        <w:rPr>
          <w:rFonts w:eastAsia="ＭＳ Ｐ明朝" w:hint="eastAsia"/>
        </w:rPr>
        <w:t xml:space="preserve">　</w:t>
      </w:r>
      <w:r w:rsidR="002F565F">
        <w:rPr>
          <w:rFonts w:eastAsia="ＭＳ Ｐ明朝" w:hint="eastAsia"/>
          <w:szCs w:val="21"/>
        </w:rPr>
        <w:t>44</w:t>
      </w:r>
      <w:r w:rsidRPr="005E269C">
        <w:rPr>
          <w:rFonts w:eastAsia="ＭＳ Ｐ明朝" w:hint="eastAsia"/>
        </w:rPr>
        <w:t>名</w:t>
      </w:r>
    </w:p>
    <w:p w:rsidR="00715B5B" w:rsidRPr="005E269C" w:rsidRDefault="00715B5B" w:rsidP="00E17E61">
      <w:pPr>
        <w:tabs>
          <w:tab w:val="left" w:pos="900"/>
          <w:tab w:val="left" w:pos="3135"/>
        </w:tabs>
        <w:ind w:firstLineChars="342" w:firstLine="718"/>
        <w:jc w:val="left"/>
        <w:rPr>
          <w:rFonts w:eastAsia="ＭＳ Ｐ明朝"/>
        </w:rPr>
      </w:pPr>
      <w:r w:rsidRPr="005E269C">
        <w:rPr>
          <w:rFonts w:eastAsia="ＭＳ Ｐ明朝" w:hint="eastAsia"/>
        </w:rPr>
        <w:t xml:space="preserve">欠席者　　　　　　　　　　　</w:t>
      </w:r>
      <w:r w:rsidR="00540158" w:rsidRPr="005E269C">
        <w:rPr>
          <w:rFonts w:eastAsia="ＭＳ Ｐ明朝" w:hint="eastAsia"/>
          <w:sz w:val="20"/>
          <w:szCs w:val="20"/>
        </w:rPr>
        <w:t xml:space="preserve">　</w:t>
      </w:r>
      <w:r w:rsidR="002F565F">
        <w:rPr>
          <w:rFonts w:eastAsia="ＭＳ Ｐ明朝" w:hint="eastAsia"/>
          <w:szCs w:val="21"/>
        </w:rPr>
        <w:t xml:space="preserve">　</w:t>
      </w:r>
      <w:r w:rsidR="002F565F">
        <w:rPr>
          <w:rFonts w:eastAsia="ＭＳ Ｐ明朝" w:hint="eastAsia"/>
          <w:szCs w:val="21"/>
        </w:rPr>
        <w:t>6</w:t>
      </w:r>
      <w:r w:rsidRPr="005E269C">
        <w:rPr>
          <w:rFonts w:eastAsia="ＭＳ Ｐ明朝" w:hint="eastAsia"/>
          <w:szCs w:val="21"/>
        </w:rPr>
        <w:t>名</w:t>
      </w:r>
    </w:p>
    <w:p w:rsidR="0059227A" w:rsidRPr="005E269C" w:rsidRDefault="00715B5B" w:rsidP="00943B81">
      <w:pPr>
        <w:tabs>
          <w:tab w:val="left" w:pos="900"/>
          <w:tab w:val="left" w:pos="3165"/>
        </w:tabs>
        <w:ind w:firstLineChars="342" w:firstLine="718"/>
        <w:rPr>
          <w:rFonts w:eastAsia="ＭＳ Ｐ明朝"/>
        </w:rPr>
      </w:pPr>
      <w:r w:rsidRPr="005E269C">
        <w:rPr>
          <w:rFonts w:eastAsia="ＭＳ Ｐ明朝" w:hint="eastAsia"/>
        </w:rPr>
        <w:t xml:space="preserve">出席率　　　　　　　　　　</w:t>
      </w:r>
      <w:r w:rsidR="00F030EF" w:rsidRPr="005E269C">
        <w:rPr>
          <w:rFonts w:eastAsia="ＭＳ Ｐ明朝" w:hint="eastAsia"/>
        </w:rPr>
        <w:t xml:space="preserve">　</w:t>
      </w:r>
      <w:r w:rsidRPr="005E269C">
        <w:rPr>
          <w:rFonts w:eastAsia="ＭＳ Ｐ明朝" w:hint="eastAsia"/>
        </w:rPr>
        <w:t xml:space="preserve">　</w:t>
      </w:r>
      <w:r w:rsidR="002F565F">
        <w:rPr>
          <w:rFonts w:eastAsia="ＭＳ Ｐ明朝" w:hint="eastAsia"/>
        </w:rPr>
        <w:t>89.8</w:t>
      </w:r>
      <w:r w:rsidR="00C775DE" w:rsidRPr="005E269C">
        <w:rPr>
          <w:rFonts w:eastAsia="ＭＳ Ｐ明朝" w:hint="eastAsia"/>
        </w:rPr>
        <w:t xml:space="preserve"> </w:t>
      </w:r>
      <w:r w:rsidRPr="005E269C">
        <w:rPr>
          <w:rFonts w:eastAsia="ＭＳ Ｐ明朝"/>
        </w:rPr>
        <w:t>%</w:t>
      </w:r>
    </w:p>
    <w:p w:rsidR="00163782" w:rsidRDefault="00163782" w:rsidP="002F565F">
      <w:pPr>
        <w:jc w:val="center"/>
        <w:rPr>
          <w:rFonts w:eastAsia="ＭＳ Ｐ明朝"/>
          <w:b/>
          <w:color w:val="0000FF"/>
          <w:sz w:val="24"/>
          <w:bdr w:val="single" w:sz="4" w:space="0" w:color="auto"/>
        </w:rPr>
      </w:pPr>
    </w:p>
    <w:sectPr w:rsidR="00163782" w:rsidSect="006727DE">
      <w:headerReference w:type="default" r:id="rId34"/>
      <w:footerReference w:type="default" r:id="rId35"/>
      <w:type w:val="continuous"/>
      <w:pgSz w:w="11906" w:h="16838" w:code="9"/>
      <w:pgMar w:top="1985" w:right="1106" w:bottom="1701" w:left="1134" w:header="851" w:footer="567" w:gutter="0"/>
      <w:pgBorders>
        <w:top w:val="single" w:sz="4" w:space="1" w:color="auto"/>
        <w:left w:val="single" w:sz="4" w:space="4" w:color="auto"/>
        <w:bottom w:val="single" w:sz="4" w:space="1" w:color="auto"/>
        <w:right w:val="single" w:sz="4" w:space="4" w:color="auto"/>
      </w:pgBorders>
      <w:cols w:num="2"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D0E" w:rsidRDefault="00BF7D0E">
      <w:r>
        <w:separator/>
      </w:r>
    </w:p>
  </w:endnote>
  <w:endnote w:type="continuationSeparator" w:id="0">
    <w:p w:rsidR="00BF7D0E" w:rsidRDefault="00BF7D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Oldst">
    <w:charset w:val="00"/>
    <w:family w:val="roman"/>
    <w:pitch w:val="variable"/>
    <w:sig w:usb0="00000087" w:usb1="00000000" w:usb2="00000000" w:usb3="00000000" w:csb0="0000001B" w:csb1="00000000"/>
  </w:font>
  <w:font w:name="Courier New">
    <w:panose1 w:val="02070309020205020404"/>
    <w:charset w:val="00"/>
    <w:family w:val="modern"/>
    <w:notTrueType/>
    <w:pitch w:val="fixed"/>
    <w:sig w:usb0="00000003" w:usb1="00000000" w:usb2="00000000" w:usb3="00000000" w:csb0="00000001" w:csb1="00000000"/>
  </w:font>
  <w:font w:name="Segoe UI Symbol">
    <w:altName w:val="Cambria Math"/>
    <w:panose1 w:val="020B0502040204020203"/>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622" w:rsidRPr="000C4D35" w:rsidRDefault="004E4622" w:rsidP="00E17E61">
    <w:pPr>
      <w:pStyle w:val="a5"/>
      <w:ind w:firstLineChars="200" w:firstLine="400"/>
      <w:rPr>
        <w:sz w:val="20"/>
      </w:rPr>
    </w:pPr>
    <w:r w:rsidRPr="000C4D35">
      <w:rPr>
        <w:rFonts w:hint="eastAsia"/>
        <w:sz w:val="20"/>
      </w:rPr>
      <w:t xml:space="preserve">越谷北ロータリークラブ　</w:t>
    </w:r>
    <w:r w:rsidRPr="00C00DBB">
      <w:rPr>
        <w:rFonts w:ascii="Times New Roman" w:hAnsi="Times New Roman"/>
        <w:sz w:val="20"/>
        <w:szCs w:val="21"/>
      </w:rPr>
      <w:t xml:space="preserve"> </w:t>
    </w:r>
    <w:r w:rsidRPr="00C00DBB">
      <w:rPr>
        <w:rFonts w:ascii="Times New Roman" w:hAnsi="Times New Roman"/>
        <w:sz w:val="20"/>
        <w:szCs w:val="21"/>
      </w:rPr>
      <w:tab/>
    </w:r>
  </w:p>
  <w:p w:rsidR="004E4622" w:rsidRPr="00F476DA" w:rsidRDefault="004E4622" w:rsidP="00332845">
    <w:pPr>
      <w:pStyle w:val="a5"/>
      <w:ind w:firstLineChars="595" w:firstLine="1195"/>
      <w:rPr>
        <w:rFonts w:ascii="ＭＳ Ｐ明朝" w:eastAsia="ＭＳ Ｐ明朝" w:hAnsi="ＭＳ Ｐ明朝"/>
        <w:sz w:val="20"/>
      </w:rPr>
    </w:pPr>
    <w:r w:rsidRPr="00710258">
      <w:rPr>
        <w:rFonts w:hint="eastAsia"/>
        <w:b/>
        <w:color w:val="3366FF"/>
        <w:sz w:val="20"/>
      </w:rPr>
      <w:t>「</w:t>
    </w:r>
    <w:r>
      <w:rPr>
        <w:rFonts w:hint="eastAsia"/>
        <w:b/>
        <w:color w:val="000000"/>
        <w:sz w:val="22"/>
        <w:szCs w:val="22"/>
      </w:rPr>
      <w:t>高潔さを持って、奉仕と・親睦に・友情を</w:t>
    </w:r>
    <w:r w:rsidRPr="00710258">
      <w:rPr>
        <w:rFonts w:hint="eastAsia"/>
        <w:b/>
        <w:color w:val="3366FF"/>
        <w:sz w:val="20"/>
      </w:rPr>
      <w:t>」</w:t>
    </w:r>
    <w:r>
      <w:rPr>
        <w:rFonts w:hint="eastAsia"/>
        <w:color w:val="339966"/>
        <w:sz w:val="20"/>
      </w:rPr>
      <w:t xml:space="preserve">　　　</w:t>
    </w:r>
    <w:r>
      <w:rPr>
        <w:sz w:val="20"/>
      </w:rPr>
      <w:t>201</w:t>
    </w:r>
    <w:r>
      <w:rPr>
        <w:rFonts w:hint="eastAsia"/>
        <w:sz w:val="20"/>
      </w:rPr>
      <w:t>6</w:t>
    </w:r>
    <w:r>
      <w:rPr>
        <w:sz w:val="20"/>
      </w:rPr>
      <w:t>-201</w:t>
    </w:r>
    <w:r>
      <w:rPr>
        <w:rFonts w:hint="eastAsia"/>
        <w:sz w:val="20"/>
      </w:rPr>
      <w:t>7</w:t>
    </w:r>
    <w:r w:rsidRPr="000C4D35">
      <w:rPr>
        <w:rFonts w:hint="eastAsia"/>
        <w:sz w:val="20"/>
      </w:rPr>
      <w:t xml:space="preserve">　</w:t>
    </w:r>
    <w:r>
      <w:rPr>
        <w:rFonts w:hint="eastAsia"/>
        <w:sz w:val="20"/>
      </w:rPr>
      <w:t>松井</w:t>
    </w:r>
    <w:r>
      <w:rPr>
        <w:rFonts w:hint="eastAsia"/>
        <w:sz w:val="20"/>
      </w:rPr>
      <w:t xml:space="preserve"> </w:t>
    </w:r>
    <w:r>
      <w:rPr>
        <w:rFonts w:hint="eastAsia"/>
        <w:sz w:val="20"/>
      </w:rPr>
      <w:t>昭夫</w:t>
    </w:r>
    <w:r>
      <w:rPr>
        <w:rFonts w:ascii="ＭＳ Ｐ明朝" w:eastAsia="ＭＳ Ｐ明朝" w:hAnsi="ＭＳ Ｐ明朝" w:hint="eastAsia"/>
        <w:sz w:val="20"/>
      </w:rPr>
      <w:t>会長</w:t>
    </w:r>
    <w:r>
      <w:rPr>
        <w:rFonts w:ascii="ＭＳ Ｐ明朝" w:eastAsia="ＭＳ Ｐ明朝" w:hAnsi="ＭＳ Ｐ明朝"/>
        <w:sz w:val="20"/>
      </w:rPr>
      <w:t xml:space="preserve"> </w:t>
    </w:r>
    <w:r w:rsidRPr="00E96F1E">
      <w:rPr>
        <w:rFonts w:ascii="ＭＳ Ｐ明朝" w:eastAsia="ＭＳ Ｐ明朝" w:hAnsi="ＭＳ Ｐ明朝" w:hint="eastAsia"/>
        <w:sz w:val="20"/>
      </w:rPr>
      <w:t>提言</w:t>
    </w:r>
  </w:p>
  <w:p w:rsidR="004E4622" w:rsidRDefault="004E4622">
    <w:pPr>
      <w:pStyle w:val="a5"/>
      <w:ind w:firstLine="210"/>
      <w:jc w:val="center"/>
    </w:pPr>
    <w:r w:rsidRPr="000C4D35">
      <w:rPr>
        <w:rFonts w:hint="eastAsia"/>
        <w:sz w:val="20"/>
      </w:rPr>
      <w:t>ホームページアドレス</w:t>
    </w:r>
    <w:r>
      <w:rPr>
        <w:rFonts w:hint="eastAsia"/>
      </w:rPr>
      <w:t xml:space="preserve">　</w:t>
    </w:r>
    <w:hyperlink r:id="rId1" w:history="1">
      <w:r w:rsidRPr="00FB2977">
        <w:rPr>
          <w:rStyle w:val="a7"/>
        </w:rPr>
        <w:t>http://koshigayakitarc.dyndns.org/</w:t>
      </w:r>
    </w:hyperlink>
  </w:p>
  <w:p w:rsidR="004E4622" w:rsidRDefault="00D14371">
    <w:pPr>
      <w:pStyle w:val="a5"/>
      <w:ind w:firstLine="210"/>
      <w:jc w:val="center"/>
    </w:pPr>
    <w:r w:rsidRPr="00D14371">
      <w:fldChar w:fldCharType="begin"/>
    </w:r>
    <w:r w:rsidR="004E4622">
      <w:instrText xml:space="preserve"> PAGE   \* MERGEFORMAT </w:instrText>
    </w:r>
    <w:r w:rsidRPr="00D14371">
      <w:fldChar w:fldCharType="separate"/>
    </w:r>
    <w:r w:rsidR="007E6FD6" w:rsidRPr="007E6FD6">
      <w:rPr>
        <w:noProof/>
        <w:lang w:val="ja-JP"/>
      </w:rPr>
      <w:t>9</w:t>
    </w:r>
    <w:r>
      <w:rPr>
        <w:noProof/>
        <w:lang w:val="ja-JP"/>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D0E" w:rsidRDefault="00BF7D0E">
      <w:r>
        <w:separator/>
      </w:r>
    </w:p>
  </w:footnote>
  <w:footnote w:type="continuationSeparator" w:id="0">
    <w:p w:rsidR="00BF7D0E" w:rsidRDefault="00BF7D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622" w:rsidRDefault="00D14371" w:rsidP="00E17E61">
    <w:pPr>
      <w:pStyle w:val="a3"/>
      <w:rPr>
        <w:sz w:val="20"/>
      </w:rPr>
    </w:pPr>
    <w:r w:rsidRPr="00D14371">
      <w:rPr>
        <w:noProof/>
      </w:rPr>
      <w:pict>
        <v:shapetype id="_x0000_t202" coordsize="21600,21600" o:spt="202" path="m,l,21600r21600,l21600,xe">
          <v:stroke joinstyle="miter"/>
          <v:path gradientshapeok="t" o:connecttype="rect"/>
        </v:shapetype>
        <v:shape id="テキスト ボックス 2" o:spid="_x0000_s2053" type="#_x0000_t202" style="position:absolute;left:0;text-align:left;margin-left:169.15pt;margin-top:-2.8pt;width:125.55pt;height:49.4pt;z-index:251657728;visibility:visible;mso-wrap-style:none;mso-wrap-distance-top:3.6pt;mso-wrap-distance-bottom:3.6pt;mso-width-relative:margin;mso-height-relative:margin" filled="f" stroked="f">
          <v:textbox style="mso-fit-shape-to-text:t">
            <w:txbxContent>
              <w:p w:rsidR="004E4622" w:rsidRDefault="004E4622">
                <w:r>
                  <w:rPr>
                    <w:noProof/>
                  </w:rPr>
                  <w:drawing>
                    <wp:inline distT="0" distB="0" distL="0" distR="0">
                      <wp:extent cx="1400175" cy="523875"/>
                      <wp:effectExtent l="19050" t="0" r="9525" b="0"/>
                      <wp:docPr id="42" name="図 42" descr="RotaryMBS_PM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taryMBS_PMS-C"/>
                              <pic:cNvPicPr>
                                <a:picLocks noChangeAspect="1" noChangeArrowheads="1"/>
                              </pic:cNvPicPr>
                            </pic:nvPicPr>
                            <pic:blipFill>
                              <a:blip r:embed="rId1"/>
                              <a:srcRect/>
                              <a:stretch>
                                <a:fillRect/>
                              </a:stretch>
                            </pic:blipFill>
                            <pic:spPr bwMode="auto">
                              <a:xfrm>
                                <a:off x="0" y="0"/>
                                <a:ext cx="1400175" cy="523875"/>
                              </a:xfrm>
                              <a:prstGeom prst="rect">
                                <a:avLst/>
                              </a:prstGeom>
                              <a:noFill/>
                              <a:ln w="9525">
                                <a:noFill/>
                                <a:miter lim="800000"/>
                                <a:headEnd/>
                                <a:tailEnd/>
                              </a:ln>
                            </pic:spPr>
                          </pic:pic>
                        </a:graphicData>
                      </a:graphic>
                    </wp:inline>
                  </w:drawing>
                </w:r>
              </w:p>
            </w:txbxContent>
          </v:textbox>
          <w10:wrap type="square"/>
        </v:shape>
      </w:pict>
    </w:r>
    <w:r w:rsidR="004E4622">
      <w:rPr>
        <w:rFonts w:hint="eastAsia"/>
        <w:sz w:val="20"/>
      </w:rPr>
      <w:t>週報</w:t>
    </w:r>
    <w:r w:rsidR="004E4622" w:rsidRPr="000C4C27">
      <w:rPr>
        <w:sz w:val="20"/>
      </w:rPr>
      <w:t xml:space="preserve"> </w:t>
    </w:r>
    <w:r w:rsidR="004E4622">
      <w:t xml:space="preserve">                     </w:t>
    </w:r>
    <w:r w:rsidR="004E4622">
      <w:rPr>
        <w:rFonts w:hint="eastAsia"/>
      </w:rPr>
      <w:t xml:space="preserve">　</w:t>
    </w:r>
    <w:r w:rsidR="004E4622">
      <w:t xml:space="preserve">         </w:t>
    </w:r>
    <w:r w:rsidR="004E4622">
      <w:tab/>
    </w:r>
    <w:r w:rsidR="004E4622">
      <w:rPr>
        <w:rFonts w:hint="eastAsia"/>
      </w:rPr>
      <w:t xml:space="preserve">　　　　　　　</w:t>
    </w:r>
    <w:r w:rsidR="004E4622">
      <w:t>201</w:t>
    </w:r>
    <w:r w:rsidR="004E4622">
      <w:rPr>
        <w:rFonts w:hint="eastAsia"/>
      </w:rPr>
      <w:t>6</w:t>
    </w:r>
    <w:r w:rsidR="004E4622">
      <w:t>-201</w:t>
    </w:r>
    <w:r w:rsidR="004E4622">
      <w:rPr>
        <w:rFonts w:hint="eastAsia"/>
      </w:rPr>
      <w:t>7</w:t>
    </w:r>
    <w:r w:rsidR="004E4622" w:rsidRPr="00BC37C3">
      <w:rPr>
        <w:rFonts w:hint="eastAsia"/>
      </w:rPr>
      <w:t>国際ロータリーテーマ</w:t>
    </w:r>
  </w:p>
  <w:p w:rsidR="004E4622" w:rsidRDefault="004E4622" w:rsidP="00E17E61">
    <w:pPr>
      <w:pStyle w:val="a3"/>
      <w:jc w:val="left"/>
      <w:rPr>
        <w:b/>
        <w:color w:val="FF6600"/>
        <w:sz w:val="20"/>
        <w:u w:val="single"/>
      </w:rPr>
    </w:pPr>
    <w:r w:rsidRPr="005F6554">
      <w:rPr>
        <w:rFonts w:hint="eastAsia"/>
        <w:sz w:val="20"/>
      </w:rPr>
      <w:t>第</w:t>
    </w:r>
    <w:r>
      <w:rPr>
        <w:sz w:val="20"/>
      </w:rPr>
      <w:t>2770</w:t>
    </w:r>
    <w:r w:rsidRPr="005F6554">
      <w:rPr>
        <w:rFonts w:hint="eastAsia"/>
        <w:sz w:val="20"/>
      </w:rPr>
      <w:t xml:space="preserve">地区　</w:t>
    </w:r>
    <w:r>
      <w:rPr>
        <w:rFonts w:hint="eastAsia"/>
        <w:sz w:val="20"/>
      </w:rPr>
      <w:t>第</w:t>
    </w:r>
    <w:r>
      <w:rPr>
        <w:sz w:val="20"/>
      </w:rPr>
      <w:t>8</w:t>
    </w:r>
    <w:r w:rsidRPr="005F6554">
      <w:rPr>
        <w:rFonts w:hint="eastAsia"/>
        <w:sz w:val="20"/>
      </w:rPr>
      <w:t>グループ</w:t>
    </w:r>
    <w:r>
      <w:rPr>
        <w:rFonts w:hint="eastAsia"/>
        <w:sz w:val="20"/>
      </w:rPr>
      <w:t xml:space="preserve">　</w:t>
    </w:r>
    <w:r>
      <w:rPr>
        <w:sz w:val="20"/>
      </w:rPr>
      <w:t xml:space="preserve">          </w:t>
    </w:r>
    <w:r>
      <w:rPr>
        <w:rFonts w:hint="eastAsia"/>
        <w:sz w:val="20"/>
      </w:rPr>
      <w:t xml:space="preserve">　　</w:t>
    </w:r>
    <w:r>
      <w:rPr>
        <w:sz w:val="20"/>
      </w:rPr>
      <w:t xml:space="preserve">    </w:t>
    </w:r>
    <w:r>
      <w:rPr>
        <w:rFonts w:hint="eastAsia"/>
        <w:sz w:val="20"/>
      </w:rPr>
      <w:t xml:space="preserve">　　　　　　　　　　　“</w:t>
    </w:r>
    <w:r>
      <w:rPr>
        <w:rFonts w:hint="eastAsia"/>
        <w:b/>
        <w:sz w:val="18"/>
        <w:szCs w:val="18"/>
      </w:rPr>
      <w:t>人類に奉仕するロータリー</w:t>
    </w:r>
    <w:r>
      <w:rPr>
        <w:rFonts w:hint="eastAsia"/>
      </w:rPr>
      <w:t>”</w:t>
    </w:r>
  </w:p>
  <w:p w:rsidR="004E4622" w:rsidRDefault="004E4622" w:rsidP="00602F74">
    <w:pPr>
      <w:pStyle w:val="a3"/>
      <w:ind w:firstLineChars="1900" w:firstLine="3800"/>
    </w:pPr>
    <w:r>
      <w:rPr>
        <w:rFonts w:hint="eastAsia"/>
        <w:sz w:val="20"/>
      </w:rPr>
      <w:t xml:space="preserve">　　　　　　　　　　　　　　ＲＩ会長　</w:t>
    </w:r>
    <w:r>
      <w:rPr>
        <w:rFonts w:hint="eastAsia"/>
      </w:rPr>
      <w:t>ジョン</w:t>
    </w:r>
    <w:r>
      <w:rPr>
        <w:rFonts w:hint="eastAsia"/>
      </w:rPr>
      <w:t xml:space="preserve"> F.</w:t>
    </w:r>
    <w:r>
      <w:rPr>
        <w:rFonts w:hint="eastAsia"/>
      </w:rPr>
      <w:t>ジャーム</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regular_smile (1)" style="width:14.25pt;height:14.25pt;visibility:visible" o:bullet="t">
        <v:imagedata r:id="rId1" o:title=""/>
      </v:shape>
    </w:pict>
  </w:numPicBullet>
  <w:numPicBullet w:numPicBulletId="1">
    <w:pict>
      <v:shape id="_x0000_i1033" type="#_x0000_t75" alt="Image1" style="width:12.75pt;height:12.75pt;visibility:visible" o:bullet="t">
        <v:imagedata r:id="rId2" o:title=""/>
      </v:shape>
    </w:pict>
  </w:numPicBullet>
  <w:numPicBullet w:numPicBulletId="2">
    <w:pict>
      <v:shape id="_x0000_i1034" type="#_x0000_t75" style="width:12.75pt;height:12.75pt;visibility:visible" o:bullet="t">
        <v:imagedata r:id="rId3" o:title=""/>
      </v:shape>
    </w:pict>
  </w:numPicBullet>
  <w:abstractNum w:abstractNumId="0">
    <w:nsid w:val="05291B4D"/>
    <w:multiLevelType w:val="hybridMultilevel"/>
    <w:tmpl w:val="BB6CB9C2"/>
    <w:lvl w:ilvl="0" w:tplc="55C6121A">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07310F1D"/>
    <w:multiLevelType w:val="hybridMultilevel"/>
    <w:tmpl w:val="245070E4"/>
    <w:lvl w:ilvl="0" w:tplc="25F0AB46">
      <w:numFmt w:val="bullet"/>
      <w:lvlText w:val="・"/>
      <w:lvlJc w:val="left"/>
      <w:pPr>
        <w:tabs>
          <w:tab w:val="num" w:pos="360"/>
        </w:tabs>
        <w:ind w:left="360" w:hanging="360"/>
      </w:pPr>
      <w:rPr>
        <w:rFonts w:ascii="ＭＳ Ｐ明朝" w:eastAsia="ＭＳ Ｐ明朝" w:hAnsi="ＭＳ Ｐ明朝"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11A40528"/>
    <w:multiLevelType w:val="hybridMultilevel"/>
    <w:tmpl w:val="698A43AA"/>
    <w:lvl w:ilvl="0" w:tplc="A7282792">
      <w:numFmt w:val="bullet"/>
      <w:lvlText w:val="・"/>
      <w:lvlJc w:val="left"/>
      <w:pPr>
        <w:tabs>
          <w:tab w:val="num" w:pos="360"/>
        </w:tabs>
        <w:ind w:left="360" w:hanging="360"/>
      </w:pPr>
      <w:rPr>
        <w:rFonts w:ascii="ＭＳ Ｐ明朝" w:eastAsia="ＭＳ Ｐ明朝" w:hAnsi="ＭＳ Ｐ明朝"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12D527EB"/>
    <w:multiLevelType w:val="hybridMultilevel"/>
    <w:tmpl w:val="308CF6DE"/>
    <w:lvl w:ilvl="0" w:tplc="471A3044">
      <w:start w:val="1"/>
      <w:numFmt w:val="bullet"/>
      <w:lvlText w:val=""/>
      <w:lvlPicBulletId w:val="1"/>
      <w:lvlJc w:val="left"/>
      <w:pPr>
        <w:tabs>
          <w:tab w:val="num" w:pos="420"/>
        </w:tabs>
        <w:ind w:left="420"/>
      </w:pPr>
      <w:rPr>
        <w:rFonts w:ascii="Symbol" w:hAnsi="Symbol" w:hint="default"/>
      </w:rPr>
    </w:lvl>
    <w:lvl w:ilvl="1" w:tplc="EB966816" w:tentative="1">
      <w:start w:val="1"/>
      <w:numFmt w:val="bullet"/>
      <w:lvlText w:val=""/>
      <w:lvlJc w:val="left"/>
      <w:pPr>
        <w:tabs>
          <w:tab w:val="num" w:pos="840"/>
        </w:tabs>
        <w:ind w:left="840"/>
      </w:pPr>
      <w:rPr>
        <w:rFonts w:ascii="Symbol" w:hAnsi="Symbol" w:hint="default"/>
      </w:rPr>
    </w:lvl>
    <w:lvl w:ilvl="2" w:tplc="78188B98" w:tentative="1">
      <w:start w:val="1"/>
      <w:numFmt w:val="bullet"/>
      <w:lvlText w:val=""/>
      <w:lvlJc w:val="left"/>
      <w:pPr>
        <w:tabs>
          <w:tab w:val="num" w:pos="1260"/>
        </w:tabs>
        <w:ind w:left="1260"/>
      </w:pPr>
      <w:rPr>
        <w:rFonts w:ascii="Symbol" w:hAnsi="Symbol" w:hint="default"/>
      </w:rPr>
    </w:lvl>
    <w:lvl w:ilvl="3" w:tplc="BF7458A8" w:tentative="1">
      <w:start w:val="1"/>
      <w:numFmt w:val="bullet"/>
      <w:lvlText w:val=""/>
      <w:lvlJc w:val="left"/>
      <w:pPr>
        <w:tabs>
          <w:tab w:val="num" w:pos="1680"/>
        </w:tabs>
        <w:ind w:left="1680"/>
      </w:pPr>
      <w:rPr>
        <w:rFonts w:ascii="Symbol" w:hAnsi="Symbol" w:hint="default"/>
      </w:rPr>
    </w:lvl>
    <w:lvl w:ilvl="4" w:tplc="84123054" w:tentative="1">
      <w:start w:val="1"/>
      <w:numFmt w:val="bullet"/>
      <w:lvlText w:val=""/>
      <w:lvlJc w:val="left"/>
      <w:pPr>
        <w:tabs>
          <w:tab w:val="num" w:pos="2100"/>
        </w:tabs>
        <w:ind w:left="2100"/>
      </w:pPr>
      <w:rPr>
        <w:rFonts w:ascii="Symbol" w:hAnsi="Symbol" w:hint="default"/>
      </w:rPr>
    </w:lvl>
    <w:lvl w:ilvl="5" w:tplc="77489F78" w:tentative="1">
      <w:start w:val="1"/>
      <w:numFmt w:val="bullet"/>
      <w:lvlText w:val=""/>
      <w:lvlJc w:val="left"/>
      <w:pPr>
        <w:tabs>
          <w:tab w:val="num" w:pos="2520"/>
        </w:tabs>
        <w:ind w:left="2520"/>
      </w:pPr>
      <w:rPr>
        <w:rFonts w:ascii="Symbol" w:hAnsi="Symbol" w:hint="default"/>
      </w:rPr>
    </w:lvl>
    <w:lvl w:ilvl="6" w:tplc="36A6D406" w:tentative="1">
      <w:start w:val="1"/>
      <w:numFmt w:val="bullet"/>
      <w:lvlText w:val=""/>
      <w:lvlJc w:val="left"/>
      <w:pPr>
        <w:tabs>
          <w:tab w:val="num" w:pos="2940"/>
        </w:tabs>
        <w:ind w:left="2940"/>
      </w:pPr>
      <w:rPr>
        <w:rFonts w:ascii="Symbol" w:hAnsi="Symbol" w:hint="default"/>
      </w:rPr>
    </w:lvl>
    <w:lvl w:ilvl="7" w:tplc="AA4C978C" w:tentative="1">
      <w:start w:val="1"/>
      <w:numFmt w:val="bullet"/>
      <w:lvlText w:val=""/>
      <w:lvlJc w:val="left"/>
      <w:pPr>
        <w:tabs>
          <w:tab w:val="num" w:pos="3360"/>
        </w:tabs>
        <w:ind w:left="3360"/>
      </w:pPr>
      <w:rPr>
        <w:rFonts w:ascii="Symbol" w:hAnsi="Symbol" w:hint="default"/>
      </w:rPr>
    </w:lvl>
    <w:lvl w:ilvl="8" w:tplc="7242D3BE" w:tentative="1">
      <w:start w:val="1"/>
      <w:numFmt w:val="bullet"/>
      <w:lvlText w:val=""/>
      <w:lvlJc w:val="left"/>
      <w:pPr>
        <w:tabs>
          <w:tab w:val="num" w:pos="3780"/>
        </w:tabs>
        <w:ind w:left="3780"/>
      </w:pPr>
      <w:rPr>
        <w:rFonts w:ascii="Symbol" w:hAnsi="Symbol" w:hint="default"/>
      </w:rPr>
    </w:lvl>
  </w:abstractNum>
  <w:abstractNum w:abstractNumId="4">
    <w:nsid w:val="16EF7CD1"/>
    <w:multiLevelType w:val="hybridMultilevel"/>
    <w:tmpl w:val="9C588578"/>
    <w:lvl w:ilvl="0" w:tplc="58C4E40C">
      <w:start w:val="2"/>
      <w:numFmt w:val="decimalEnclosedCircle"/>
      <w:lvlText w:val="%1"/>
      <w:lvlJc w:val="left"/>
      <w:pPr>
        <w:tabs>
          <w:tab w:val="num" w:pos="360"/>
        </w:tabs>
        <w:ind w:left="360" w:hanging="360"/>
      </w:pPr>
      <w:rPr>
        <w:rFonts w:cs="Times New Roman" w:hint="default"/>
      </w:rPr>
    </w:lvl>
    <w:lvl w:ilvl="1" w:tplc="BDF29DFE">
      <w:start w:val="2"/>
      <w:numFmt w:val="decimal"/>
      <w:lvlText w:val="(%2)"/>
      <w:lvlJc w:val="left"/>
      <w:pPr>
        <w:tabs>
          <w:tab w:val="num" w:pos="780"/>
        </w:tabs>
        <w:ind w:left="780" w:hanging="360"/>
      </w:pPr>
      <w:rPr>
        <w:rFonts w:cs="Times New Roman" w:hint="default"/>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nsid w:val="18FC2CA6"/>
    <w:multiLevelType w:val="hybridMultilevel"/>
    <w:tmpl w:val="297E26D6"/>
    <w:lvl w:ilvl="0" w:tplc="34ECB87E">
      <w:start w:val="1"/>
      <w:numFmt w:val="bullet"/>
      <w:lvlText w:val=""/>
      <w:lvlPicBulletId w:val="1"/>
      <w:lvlJc w:val="left"/>
      <w:pPr>
        <w:tabs>
          <w:tab w:val="num" w:pos="420"/>
        </w:tabs>
        <w:ind w:left="420"/>
      </w:pPr>
      <w:rPr>
        <w:rFonts w:ascii="Symbol" w:hAnsi="Symbol" w:hint="default"/>
      </w:rPr>
    </w:lvl>
    <w:lvl w:ilvl="1" w:tplc="3E6E5F12" w:tentative="1">
      <w:start w:val="1"/>
      <w:numFmt w:val="bullet"/>
      <w:lvlText w:val=""/>
      <w:lvlJc w:val="left"/>
      <w:pPr>
        <w:tabs>
          <w:tab w:val="num" w:pos="840"/>
        </w:tabs>
        <w:ind w:left="840"/>
      </w:pPr>
      <w:rPr>
        <w:rFonts w:ascii="Symbol" w:hAnsi="Symbol" w:hint="default"/>
      </w:rPr>
    </w:lvl>
    <w:lvl w:ilvl="2" w:tplc="9044E83A" w:tentative="1">
      <w:start w:val="1"/>
      <w:numFmt w:val="bullet"/>
      <w:lvlText w:val=""/>
      <w:lvlJc w:val="left"/>
      <w:pPr>
        <w:tabs>
          <w:tab w:val="num" w:pos="1260"/>
        </w:tabs>
        <w:ind w:left="1260"/>
      </w:pPr>
      <w:rPr>
        <w:rFonts w:ascii="Symbol" w:hAnsi="Symbol" w:hint="default"/>
      </w:rPr>
    </w:lvl>
    <w:lvl w:ilvl="3" w:tplc="9B56B79A" w:tentative="1">
      <w:start w:val="1"/>
      <w:numFmt w:val="bullet"/>
      <w:lvlText w:val=""/>
      <w:lvlJc w:val="left"/>
      <w:pPr>
        <w:tabs>
          <w:tab w:val="num" w:pos="1680"/>
        </w:tabs>
        <w:ind w:left="1680"/>
      </w:pPr>
      <w:rPr>
        <w:rFonts w:ascii="Symbol" w:hAnsi="Symbol" w:hint="default"/>
      </w:rPr>
    </w:lvl>
    <w:lvl w:ilvl="4" w:tplc="3BFA52C4" w:tentative="1">
      <w:start w:val="1"/>
      <w:numFmt w:val="bullet"/>
      <w:lvlText w:val=""/>
      <w:lvlJc w:val="left"/>
      <w:pPr>
        <w:tabs>
          <w:tab w:val="num" w:pos="2100"/>
        </w:tabs>
        <w:ind w:left="2100"/>
      </w:pPr>
      <w:rPr>
        <w:rFonts w:ascii="Symbol" w:hAnsi="Symbol" w:hint="default"/>
      </w:rPr>
    </w:lvl>
    <w:lvl w:ilvl="5" w:tplc="B9A0A5F6" w:tentative="1">
      <w:start w:val="1"/>
      <w:numFmt w:val="bullet"/>
      <w:lvlText w:val=""/>
      <w:lvlJc w:val="left"/>
      <w:pPr>
        <w:tabs>
          <w:tab w:val="num" w:pos="2520"/>
        </w:tabs>
        <w:ind w:left="2520"/>
      </w:pPr>
      <w:rPr>
        <w:rFonts w:ascii="Symbol" w:hAnsi="Symbol" w:hint="default"/>
      </w:rPr>
    </w:lvl>
    <w:lvl w:ilvl="6" w:tplc="682CF7B8" w:tentative="1">
      <w:start w:val="1"/>
      <w:numFmt w:val="bullet"/>
      <w:lvlText w:val=""/>
      <w:lvlJc w:val="left"/>
      <w:pPr>
        <w:tabs>
          <w:tab w:val="num" w:pos="2940"/>
        </w:tabs>
        <w:ind w:left="2940"/>
      </w:pPr>
      <w:rPr>
        <w:rFonts w:ascii="Symbol" w:hAnsi="Symbol" w:hint="default"/>
      </w:rPr>
    </w:lvl>
    <w:lvl w:ilvl="7" w:tplc="EE84F69E" w:tentative="1">
      <w:start w:val="1"/>
      <w:numFmt w:val="bullet"/>
      <w:lvlText w:val=""/>
      <w:lvlJc w:val="left"/>
      <w:pPr>
        <w:tabs>
          <w:tab w:val="num" w:pos="3360"/>
        </w:tabs>
        <w:ind w:left="3360"/>
      </w:pPr>
      <w:rPr>
        <w:rFonts w:ascii="Symbol" w:hAnsi="Symbol" w:hint="default"/>
      </w:rPr>
    </w:lvl>
    <w:lvl w:ilvl="8" w:tplc="A148F9E4" w:tentative="1">
      <w:start w:val="1"/>
      <w:numFmt w:val="bullet"/>
      <w:lvlText w:val=""/>
      <w:lvlJc w:val="left"/>
      <w:pPr>
        <w:tabs>
          <w:tab w:val="num" w:pos="3780"/>
        </w:tabs>
        <w:ind w:left="3780"/>
      </w:pPr>
      <w:rPr>
        <w:rFonts w:ascii="Symbol" w:hAnsi="Symbol" w:hint="default"/>
      </w:rPr>
    </w:lvl>
  </w:abstractNum>
  <w:abstractNum w:abstractNumId="6">
    <w:nsid w:val="1F2E56DF"/>
    <w:multiLevelType w:val="hybridMultilevel"/>
    <w:tmpl w:val="FAFC2A04"/>
    <w:lvl w:ilvl="0" w:tplc="43F2FBBA">
      <w:start w:val="1"/>
      <w:numFmt w:val="bullet"/>
      <w:lvlText w:val=""/>
      <w:lvlPicBulletId w:val="1"/>
      <w:lvlJc w:val="left"/>
      <w:pPr>
        <w:tabs>
          <w:tab w:val="num" w:pos="420"/>
        </w:tabs>
        <w:ind w:left="420"/>
      </w:pPr>
      <w:rPr>
        <w:rFonts w:ascii="Symbol" w:hAnsi="Symbol" w:hint="default"/>
      </w:rPr>
    </w:lvl>
    <w:lvl w:ilvl="1" w:tplc="B660103E" w:tentative="1">
      <w:start w:val="1"/>
      <w:numFmt w:val="bullet"/>
      <w:lvlText w:val=""/>
      <w:lvlJc w:val="left"/>
      <w:pPr>
        <w:tabs>
          <w:tab w:val="num" w:pos="840"/>
        </w:tabs>
        <w:ind w:left="840"/>
      </w:pPr>
      <w:rPr>
        <w:rFonts w:ascii="Symbol" w:hAnsi="Symbol" w:hint="default"/>
      </w:rPr>
    </w:lvl>
    <w:lvl w:ilvl="2" w:tplc="87CC1832" w:tentative="1">
      <w:start w:val="1"/>
      <w:numFmt w:val="bullet"/>
      <w:lvlText w:val=""/>
      <w:lvlJc w:val="left"/>
      <w:pPr>
        <w:tabs>
          <w:tab w:val="num" w:pos="1260"/>
        </w:tabs>
        <w:ind w:left="1260"/>
      </w:pPr>
      <w:rPr>
        <w:rFonts w:ascii="Symbol" w:hAnsi="Symbol" w:hint="default"/>
      </w:rPr>
    </w:lvl>
    <w:lvl w:ilvl="3" w:tplc="8F54FBDE" w:tentative="1">
      <w:start w:val="1"/>
      <w:numFmt w:val="bullet"/>
      <w:lvlText w:val=""/>
      <w:lvlJc w:val="left"/>
      <w:pPr>
        <w:tabs>
          <w:tab w:val="num" w:pos="1680"/>
        </w:tabs>
        <w:ind w:left="1680"/>
      </w:pPr>
      <w:rPr>
        <w:rFonts w:ascii="Symbol" w:hAnsi="Symbol" w:hint="default"/>
      </w:rPr>
    </w:lvl>
    <w:lvl w:ilvl="4" w:tplc="FF52745C" w:tentative="1">
      <w:start w:val="1"/>
      <w:numFmt w:val="bullet"/>
      <w:lvlText w:val=""/>
      <w:lvlJc w:val="left"/>
      <w:pPr>
        <w:tabs>
          <w:tab w:val="num" w:pos="2100"/>
        </w:tabs>
        <w:ind w:left="2100"/>
      </w:pPr>
      <w:rPr>
        <w:rFonts w:ascii="Symbol" w:hAnsi="Symbol" w:hint="default"/>
      </w:rPr>
    </w:lvl>
    <w:lvl w:ilvl="5" w:tplc="6314530C" w:tentative="1">
      <w:start w:val="1"/>
      <w:numFmt w:val="bullet"/>
      <w:lvlText w:val=""/>
      <w:lvlJc w:val="left"/>
      <w:pPr>
        <w:tabs>
          <w:tab w:val="num" w:pos="2520"/>
        </w:tabs>
        <w:ind w:left="2520"/>
      </w:pPr>
      <w:rPr>
        <w:rFonts w:ascii="Symbol" w:hAnsi="Symbol" w:hint="default"/>
      </w:rPr>
    </w:lvl>
    <w:lvl w:ilvl="6" w:tplc="8AF2F39E" w:tentative="1">
      <w:start w:val="1"/>
      <w:numFmt w:val="bullet"/>
      <w:lvlText w:val=""/>
      <w:lvlJc w:val="left"/>
      <w:pPr>
        <w:tabs>
          <w:tab w:val="num" w:pos="2940"/>
        </w:tabs>
        <w:ind w:left="2940"/>
      </w:pPr>
      <w:rPr>
        <w:rFonts w:ascii="Symbol" w:hAnsi="Symbol" w:hint="default"/>
      </w:rPr>
    </w:lvl>
    <w:lvl w:ilvl="7" w:tplc="BDFC1C36" w:tentative="1">
      <w:start w:val="1"/>
      <w:numFmt w:val="bullet"/>
      <w:lvlText w:val=""/>
      <w:lvlJc w:val="left"/>
      <w:pPr>
        <w:tabs>
          <w:tab w:val="num" w:pos="3360"/>
        </w:tabs>
        <w:ind w:left="3360"/>
      </w:pPr>
      <w:rPr>
        <w:rFonts w:ascii="Symbol" w:hAnsi="Symbol" w:hint="default"/>
      </w:rPr>
    </w:lvl>
    <w:lvl w:ilvl="8" w:tplc="A3100848" w:tentative="1">
      <w:start w:val="1"/>
      <w:numFmt w:val="bullet"/>
      <w:lvlText w:val=""/>
      <w:lvlJc w:val="left"/>
      <w:pPr>
        <w:tabs>
          <w:tab w:val="num" w:pos="3780"/>
        </w:tabs>
        <w:ind w:left="3780"/>
      </w:pPr>
      <w:rPr>
        <w:rFonts w:ascii="Symbol" w:hAnsi="Symbol" w:hint="default"/>
      </w:rPr>
    </w:lvl>
  </w:abstractNum>
  <w:abstractNum w:abstractNumId="7">
    <w:nsid w:val="20FE764B"/>
    <w:multiLevelType w:val="hybridMultilevel"/>
    <w:tmpl w:val="C58E7180"/>
    <w:lvl w:ilvl="0" w:tplc="22FC644E">
      <w:start w:val="1"/>
      <w:numFmt w:val="bullet"/>
      <w:lvlText w:val=""/>
      <w:lvlPicBulletId w:val="0"/>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
    <w:nsid w:val="2492350B"/>
    <w:multiLevelType w:val="hybridMultilevel"/>
    <w:tmpl w:val="2AF8F39E"/>
    <w:lvl w:ilvl="0" w:tplc="A75A95E0">
      <w:start w:val="1"/>
      <w:numFmt w:val="decimal"/>
      <w:lvlText w:val="%1．"/>
      <w:lvlJc w:val="left"/>
      <w:pPr>
        <w:ind w:left="675" w:hanging="465"/>
      </w:pPr>
      <w:rPr>
        <w:rFonts w:ascii="Century" w:eastAsia="ＭＳ Ｐ明朝" w:hAnsi="Century" w:cs="ＭＳ 明朝"/>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9">
    <w:nsid w:val="25B55A1A"/>
    <w:multiLevelType w:val="hybridMultilevel"/>
    <w:tmpl w:val="8D6C1464"/>
    <w:lvl w:ilvl="0" w:tplc="DFB0FF2A">
      <w:start w:val="5"/>
      <w:numFmt w:val="bullet"/>
      <w:lvlText w:val="・"/>
      <w:lvlJc w:val="left"/>
      <w:pPr>
        <w:tabs>
          <w:tab w:val="num" w:pos="360"/>
        </w:tabs>
        <w:ind w:left="360" w:hanging="360"/>
      </w:pPr>
      <w:rPr>
        <w:rFonts w:ascii="ＭＳ Ｐ明朝" w:eastAsia="ＭＳ Ｐ明朝" w:hAnsi="ＭＳ Ｐ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28A3320E"/>
    <w:multiLevelType w:val="hybridMultilevel"/>
    <w:tmpl w:val="74D815BA"/>
    <w:lvl w:ilvl="0" w:tplc="1EA4FA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B5A5CC2"/>
    <w:multiLevelType w:val="hybridMultilevel"/>
    <w:tmpl w:val="AA9A502E"/>
    <w:lvl w:ilvl="0" w:tplc="5CAA3F3E">
      <w:start w:val="1"/>
      <w:numFmt w:val="bullet"/>
      <w:lvlText w:val=""/>
      <w:lvlPicBulletId w:val="1"/>
      <w:lvlJc w:val="left"/>
      <w:pPr>
        <w:tabs>
          <w:tab w:val="num" w:pos="420"/>
        </w:tabs>
        <w:ind w:left="420"/>
      </w:pPr>
      <w:rPr>
        <w:rFonts w:ascii="Symbol" w:hAnsi="Symbol" w:hint="default"/>
      </w:rPr>
    </w:lvl>
    <w:lvl w:ilvl="1" w:tplc="9C7264F8" w:tentative="1">
      <w:start w:val="1"/>
      <w:numFmt w:val="bullet"/>
      <w:lvlText w:val=""/>
      <w:lvlJc w:val="left"/>
      <w:pPr>
        <w:tabs>
          <w:tab w:val="num" w:pos="840"/>
        </w:tabs>
        <w:ind w:left="840"/>
      </w:pPr>
      <w:rPr>
        <w:rFonts w:ascii="Symbol" w:hAnsi="Symbol" w:hint="default"/>
      </w:rPr>
    </w:lvl>
    <w:lvl w:ilvl="2" w:tplc="1312DBD8" w:tentative="1">
      <w:start w:val="1"/>
      <w:numFmt w:val="bullet"/>
      <w:lvlText w:val=""/>
      <w:lvlJc w:val="left"/>
      <w:pPr>
        <w:tabs>
          <w:tab w:val="num" w:pos="1260"/>
        </w:tabs>
        <w:ind w:left="1260"/>
      </w:pPr>
      <w:rPr>
        <w:rFonts w:ascii="Symbol" w:hAnsi="Symbol" w:hint="default"/>
      </w:rPr>
    </w:lvl>
    <w:lvl w:ilvl="3" w:tplc="B194008C" w:tentative="1">
      <w:start w:val="1"/>
      <w:numFmt w:val="bullet"/>
      <w:lvlText w:val=""/>
      <w:lvlJc w:val="left"/>
      <w:pPr>
        <w:tabs>
          <w:tab w:val="num" w:pos="1680"/>
        </w:tabs>
        <w:ind w:left="1680"/>
      </w:pPr>
      <w:rPr>
        <w:rFonts w:ascii="Symbol" w:hAnsi="Symbol" w:hint="default"/>
      </w:rPr>
    </w:lvl>
    <w:lvl w:ilvl="4" w:tplc="3CC26E6C" w:tentative="1">
      <w:start w:val="1"/>
      <w:numFmt w:val="bullet"/>
      <w:lvlText w:val=""/>
      <w:lvlJc w:val="left"/>
      <w:pPr>
        <w:tabs>
          <w:tab w:val="num" w:pos="2100"/>
        </w:tabs>
        <w:ind w:left="2100"/>
      </w:pPr>
      <w:rPr>
        <w:rFonts w:ascii="Symbol" w:hAnsi="Symbol" w:hint="default"/>
      </w:rPr>
    </w:lvl>
    <w:lvl w:ilvl="5" w:tplc="B872A06E" w:tentative="1">
      <w:start w:val="1"/>
      <w:numFmt w:val="bullet"/>
      <w:lvlText w:val=""/>
      <w:lvlJc w:val="left"/>
      <w:pPr>
        <w:tabs>
          <w:tab w:val="num" w:pos="2520"/>
        </w:tabs>
        <w:ind w:left="2520"/>
      </w:pPr>
      <w:rPr>
        <w:rFonts w:ascii="Symbol" w:hAnsi="Symbol" w:hint="default"/>
      </w:rPr>
    </w:lvl>
    <w:lvl w:ilvl="6" w:tplc="1FFA2366" w:tentative="1">
      <w:start w:val="1"/>
      <w:numFmt w:val="bullet"/>
      <w:lvlText w:val=""/>
      <w:lvlJc w:val="left"/>
      <w:pPr>
        <w:tabs>
          <w:tab w:val="num" w:pos="2940"/>
        </w:tabs>
        <w:ind w:left="2940"/>
      </w:pPr>
      <w:rPr>
        <w:rFonts w:ascii="Symbol" w:hAnsi="Symbol" w:hint="default"/>
      </w:rPr>
    </w:lvl>
    <w:lvl w:ilvl="7" w:tplc="5ADE62BE" w:tentative="1">
      <w:start w:val="1"/>
      <w:numFmt w:val="bullet"/>
      <w:lvlText w:val=""/>
      <w:lvlJc w:val="left"/>
      <w:pPr>
        <w:tabs>
          <w:tab w:val="num" w:pos="3360"/>
        </w:tabs>
        <w:ind w:left="3360"/>
      </w:pPr>
      <w:rPr>
        <w:rFonts w:ascii="Symbol" w:hAnsi="Symbol" w:hint="default"/>
      </w:rPr>
    </w:lvl>
    <w:lvl w:ilvl="8" w:tplc="9B4E681C" w:tentative="1">
      <w:start w:val="1"/>
      <w:numFmt w:val="bullet"/>
      <w:lvlText w:val=""/>
      <w:lvlJc w:val="left"/>
      <w:pPr>
        <w:tabs>
          <w:tab w:val="num" w:pos="3780"/>
        </w:tabs>
        <w:ind w:left="3780"/>
      </w:pPr>
      <w:rPr>
        <w:rFonts w:ascii="Symbol" w:hAnsi="Symbol" w:hint="default"/>
      </w:rPr>
    </w:lvl>
  </w:abstractNum>
  <w:abstractNum w:abstractNumId="12">
    <w:nsid w:val="2CA61E92"/>
    <w:multiLevelType w:val="hybridMultilevel"/>
    <w:tmpl w:val="EEA240E2"/>
    <w:lvl w:ilvl="0" w:tplc="7E7CEFC2">
      <w:start w:val="1"/>
      <w:numFmt w:val="bullet"/>
      <w:lvlText w:val=""/>
      <w:lvlPicBulletId w:val="1"/>
      <w:lvlJc w:val="left"/>
      <w:pPr>
        <w:tabs>
          <w:tab w:val="num" w:pos="420"/>
        </w:tabs>
        <w:ind w:left="420"/>
      </w:pPr>
      <w:rPr>
        <w:rFonts w:ascii="Symbol" w:hAnsi="Symbol" w:hint="default"/>
      </w:rPr>
    </w:lvl>
    <w:lvl w:ilvl="1" w:tplc="AD2AD9AA" w:tentative="1">
      <w:start w:val="1"/>
      <w:numFmt w:val="bullet"/>
      <w:lvlText w:val=""/>
      <w:lvlJc w:val="left"/>
      <w:pPr>
        <w:tabs>
          <w:tab w:val="num" w:pos="840"/>
        </w:tabs>
        <w:ind w:left="840"/>
      </w:pPr>
      <w:rPr>
        <w:rFonts w:ascii="Symbol" w:hAnsi="Symbol" w:hint="default"/>
      </w:rPr>
    </w:lvl>
    <w:lvl w:ilvl="2" w:tplc="D772D2C8" w:tentative="1">
      <w:start w:val="1"/>
      <w:numFmt w:val="bullet"/>
      <w:lvlText w:val=""/>
      <w:lvlJc w:val="left"/>
      <w:pPr>
        <w:tabs>
          <w:tab w:val="num" w:pos="1260"/>
        </w:tabs>
        <w:ind w:left="1260"/>
      </w:pPr>
      <w:rPr>
        <w:rFonts w:ascii="Symbol" w:hAnsi="Symbol" w:hint="default"/>
      </w:rPr>
    </w:lvl>
    <w:lvl w:ilvl="3" w:tplc="C9C06FF0" w:tentative="1">
      <w:start w:val="1"/>
      <w:numFmt w:val="bullet"/>
      <w:lvlText w:val=""/>
      <w:lvlJc w:val="left"/>
      <w:pPr>
        <w:tabs>
          <w:tab w:val="num" w:pos="1680"/>
        </w:tabs>
        <w:ind w:left="1680"/>
      </w:pPr>
      <w:rPr>
        <w:rFonts w:ascii="Symbol" w:hAnsi="Symbol" w:hint="default"/>
      </w:rPr>
    </w:lvl>
    <w:lvl w:ilvl="4" w:tplc="B78E4A8E" w:tentative="1">
      <w:start w:val="1"/>
      <w:numFmt w:val="bullet"/>
      <w:lvlText w:val=""/>
      <w:lvlJc w:val="left"/>
      <w:pPr>
        <w:tabs>
          <w:tab w:val="num" w:pos="2100"/>
        </w:tabs>
        <w:ind w:left="2100"/>
      </w:pPr>
      <w:rPr>
        <w:rFonts w:ascii="Symbol" w:hAnsi="Symbol" w:hint="default"/>
      </w:rPr>
    </w:lvl>
    <w:lvl w:ilvl="5" w:tplc="9F62E9E8" w:tentative="1">
      <w:start w:val="1"/>
      <w:numFmt w:val="bullet"/>
      <w:lvlText w:val=""/>
      <w:lvlJc w:val="left"/>
      <w:pPr>
        <w:tabs>
          <w:tab w:val="num" w:pos="2520"/>
        </w:tabs>
        <w:ind w:left="2520"/>
      </w:pPr>
      <w:rPr>
        <w:rFonts w:ascii="Symbol" w:hAnsi="Symbol" w:hint="default"/>
      </w:rPr>
    </w:lvl>
    <w:lvl w:ilvl="6" w:tplc="1A9AFA1C" w:tentative="1">
      <w:start w:val="1"/>
      <w:numFmt w:val="bullet"/>
      <w:lvlText w:val=""/>
      <w:lvlJc w:val="left"/>
      <w:pPr>
        <w:tabs>
          <w:tab w:val="num" w:pos="2940"/>
        </w:tabs>
        <w:ind w:left="2940"/>
      </w:pPr>
      <w:rPr>
        <w:rFonts w:ascii="Symbol" w:hAnsi="Symbol" w:hint="default"/>
      </w:rPr>
    </w:lvl>
    <w:lvl w:ilvl="7" w:tplc="8C449FBE" w:tentative="1">
      <w:start w:val="1"/>
      <w:numFmt w:val="bullet"/>
      <w:lvlText w:val=""/>
      <w:lvlJc w:val="left"/>
      <w:pPr>
        <w:tabs>
          <w:tab w:val="num" w:pos="3360"/>
        </w:tabs>
        <w:ind w:left="3360"/>
      </w:pPr>
      <w:rPr>
        <w:rFonts w:ascii="Symbol" w:hAnsi="Symbol" w:hint="default"/>
      </w:rPr>
    </w:lvl>
    <w:lvl w:ilvl="8" w:tplc="EB0CAA84" w:tentative="1">
      <w:start w:val="1"/>
      <w:numFmt w:val="bullet"/>
      <w:lvlText w:val=""/>
      <w:lvlJc w:val="left"/>
      <w:pPr>
        <w:tabs>
          <w:tab w:val="num" w:pos="3780"/>
        </w:tabs>
        <w:ind w:left="3780"/>
      </w:pPr>
      <w:rPr>
        <w:rFonts w:ascii="Symbol" w:hAnsi="Symbol" w:hint="default"/>
      </w:rPr>
    </w:lvl>
  </w:abstractNum>
  <w:abstractNum w:abstractNumId="13">
    <w:nsid w:val="30043C4D"/>
    <w:multiLevelType w:val="hybridMultilevel"/>
    <w:tmpl w:val="2286D68E"/>
    <w:lvl w:ilvl="0" w:tplc="C04E0B32">
      <w:start w:val="1"/>
      <w:numFmt w:val="bullet"/>
      <w:lvlText w:val=""/>
      <w:lvlPicBulletId w:val="1"/>
      <w:lvlJc w:val="left"/>
      <w:pPr>
        <w:tabs>
          <w:tab w:val="num" w:pos="420"/>
        </w:tabs>
        <w:ind w:left="420"/>
      </w:pPr>
      <w:rPr>
        <w:rFonts w:ascii="Symbol" w:hAnsi="Symbol" w:hint="default"/>
      </w:rPr>
    </w:lvl>
    <w:lvl w:ilvl="1" w:tplc="C2B4248A" w:tentative="1">
      <w:start w:val="1"/>
      <w:numFmt w:val="bullet"/>
      <w:lvlText w:val=""/>
      <w:lvlJc w:val="left"/>
      <w:pPr>
        <w:tabs>
          <w:tab w:val="num" w:pos="840"/>
        </w:tabs>
        <w:ind w:left="840"/>
      </w:pPr>
      <w:rPr>
        <w:rFonts w:ascii="Symbol" w:hAnsi="Symbol" w:hint="default"/>
      </w:rPr>
    </w:lvl>
    <w:lvl w:ilvl="2" w:tplc="1728C878" w:tentative="1">
      <w:start w:val="1"/>
      <w:numFmt w:val="bullet"/>
      <w:lvlText w:val=""/>
      <w:lvlJc w:val="left"/>
      <w:pPr>
        <w:tabs>
          <w:tab w:val="num" w:pos="1260"/>
        </w:tabs>
        <w:ind w:left="1260"/>
      </w:pPr>
      <w:rPr>
        <w:rFonts w:ascii="Symbol" w:hAnsi="Symbol" w:hint="default"/>
      </w:rPr>
    </w:lvl>
    <w:lvl w:ilvl="3" w:tplc="5DA0482C" w:tentative="1">
      <w:start w:val="1"/>
      <w:numFmt w:val="bullet"/>
      <w:lvlText w:val=""/>
      <w:lvlJc w:val="left"/>
      <w:pPr>
        <w:tabs>
          <w:tab w:val="num" w:pos="1680"/>
        </w:tabs>
        <w:ind w:left="1680"/>
      </w:pPr>
      <w:rPr>
        <w:rFonts w:ascii="Symbol" w:hAnsi="Symbol" w:hint="default"/>
      </w:rPr>
    </w:lvl>
    <w:lvl w:ilvl="4" w:tplc="22821934" w:tentative="1">
      <w:start w:val="1"/>
      <w:numFmt w:val="bullet"/>
      <w:lvlText w:val=""/>
      <w:lvlJc w:val="left"/>
      <w:pPr>
        <w:tabs>
          <w:tab w:val="num" w:pos="2100"/>
        </w:tabs>
        <w:ind w:left="2100"/>
      </w:pPr>
      <w:rPr>
        <w:rFonts w:ascii="Symbol" w:hAnsi="Symbol" w:hint="default"/>
      </w:rPr>
    </w:lvl>
    <w:lvl w:ilvl="5" w:tplc="491C1AF0" w:tentative="1">
      <w:start w:val="1"/>
      <w:numFmt w:val="bullet"/>
      <w:lvlText w:val=""/>
      <w:lvlJc w:val="left"/>
      <w:pPr>
        <w:tabs>
          <w:tab w:val="num" w:pos="2520"/>
        </w:tabs>
        <w:ind w:left="2520"/>
      </w:pPr>
      <w:rPr>
        <w:rFonts w:ascii="Symbol" w:hAnsi="Symbol" w:hint="default"/>
      </w:rPr>
    </w:lvl>
    <w:lvl w:ilvl="6" w:tplc="C76C24BE" w:tentative="1">
      <w:start w:val="1"/>
      <w:numFmt w:val="bullet"/>
      <w:lvlText w:val=""/>
      <w:lvlJc w:val="left"/>
      <w:pPr>
        <w:tabs>
          <w:tab w:val="num" w:pos="2940"/>
        </w:tabs>
        <w:ind w:left="2940"/>
      </w:pPr>
      <w:rPr>
        <w:rFonts w:ascii="Symbol" w:hAnsi="Symbol" w:hint="default"/>
      </w:rPr>
    </w:lvl>
    <w:lvl w:ilvl="7" w:tplc="E4344B04" w:tentative="1">
      <w:start w:val="1"/>
      <w:numFmt w:val="bullet"/>
      <w:lvlText w:val=""/>
      <w:lvlJc w:val="left"/>
      <w:pPr>
        <w:tabs>
          <w:tab w:val="num" w:pos="3360"/>
        </w:tabs>
        <w:ind w:left="3360"/>
      </w:pPr>
      <w:rPr>
        <w:rFonts w:ascii="Symbol" w:hAnsi="Symbol" w:hint="default"/>
      </w:rPr>
    </w:lvl>
    <w:lvl w:ilvl="8" w:tplc="45B0CE48" w:tentative="1">
      <w:start w:val="1"/>
      <w:numFmt w:val="bullet"/>
      <w:lvlText w:val=""/>
      <w:lvlJc w:val="left"/>
      <w:pPr>
        <w:tabs>
          <w:tab w:val="num" w:pos="3780"/>
        </w:tabs>
        <w:ind w:left="3780"/>
      </w:pPr>
      <w:rPr>
        <w:rFonts w:ascii="Symbol" w:hAnsi="Symbol" w:hint="default"/>
      </w:rPr>
    </w:lvl>
  </w:abstractNum>
  <w:abstractNum w:abstractNumId="14">
    <w:nsid w:val="39FF1AD6"/>
    <w:multiLevelType w:val="hybridMultilevel"/>
    <w:tmpl w:val="02BADED6"/>
    <w:lvl w:ilvl="0" w:tplc="CCFC71E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5">
    <w:nsid w:val="3B0A3AC5"/>
    <w:multiLevelType w:val="hybridMultilevel"/>
    <w:tmpl w:val="8CD65C98"/>
    <w:lvl w:ilvl="0" w:tplc="CA6E8140">
      <w:start w:val="1"/>
      <w:numFmt w:val="bullet"/>
      <w:lvlText w:val=""/>
      <w:lvlPicBulletId w:val="2"/>
      <w:lvlJc w:val="left"/>
      <w:pPr>
        <w:tabs>
          <w:tab w:val="num" w:pos="420"/>
        </w:tabs>
        <w:ind w:left="420"/>
      </w:pPr>
      <w:rPr>
        <w:rFonts w:ascii="Symbol" w:hAnsi="Symbol" w:hint="default"/>
      </w:rPr>
    </w:lvl>
    <w:lvl w:ilvl="1" w:tplc="E68E61D6" w:tentative="1">
      <w:start w:val="1"/>
      <w:numFmt w:val="bullet"/>
      <w:lvlText w:val=""/>
      <w:lvlJc w:val="left"/>
      <w:pPr>
        <w:tabs>
          <w:tab w:val="num" w:pos="840"/>
        </w:tabs>
        <w:ind w:left="840"/>
      </w:pPr>
      <w:rPr>
        <w:rFonts w:ascii="Symbol" w:hAnsi="Symbol" w:hint="default"/>
      </w:rPr>
    </w:lvl>
    <w:lvl w:ilvl="2" w:tplc="B7164E3E" w:tentative="1">
      <w:start w:val="1"/>
      <w:numFmt w:val="bullet"/>
      <w:lvlText w:val=""/>
      <w:lvlJc w:val="left"/>
      <w:pPr>
        <w:tabs>
          <w:tab w:val="num" w:pos="1260"/>
        </w:tabs>
        <w:ind w:left="1260"/>
      </w:pPr>
      <w:rPr>
        <w:rFonts w:ascii="Symbol" w:hAnsi="Symbol" w:hint="default"/>
      </w:rPr>
    </w:lvl>
    <w:lvl w:ilvl="3" w:tplc="1C8C969C" w:tentative="1">
      <w:start w:val="1"/>
      <w:numFmt w:val="bullet"/>
      <w:lvlText w:val=""/>
      <w:lvlJc w:val="left"/>
      <w:pPr>
        <w:tabs>
          <w:tab w:val="num" w:pos="1680"/>
        </w:tabs>
        <w:ind w:left="1680"/>
      </w:pPr>
      <w:rPr>
        <w:rFonts w:ascii="Symbol" w:hAnsi="Symbol" w:hint="default"/>
      </w:rPr>
    </w:lvl>
    <w:lvl w:ilvl="4" w:tplc="80C6D068" w:tentative="1">
      <w:start w:val="1"/>
      <w:numFmt w:val="bullet"/>
      <w:lvlText w:val=""/>
      <w:lvlJc w:val="left"/>
      <w:pPr>
        <w:tabs>
          <w:tab w:val="num" w:pos="2100"/>
        </w:tabs>
        <w:ind w:left="2100"/>
      </w:pPr>
      <w:rPr>
        <w:rFonts w:ascii="Symbol" w:hAnsi="Symbol" w:hint="default"/>
      </w:rPr>
    </w:lvl>
    <w:lvl w:ilvl="5" w:tplc="CCB2656C" w:tentative="1">
      <w:start w:val="1"/>
      <w:numFmt w:val="bullet"/>
      <w:lvlText w:val=""/>
      <w:lvlJc w:val="left"/>
      <w:pPr>
        <w:tabs>
          <w:tab w:val="num" w:pos="2520"/>
        </w:tabs>
        <w:ind w:left="2520"/>
      </w:pPr>
      <w:rPr>
        <w:rFonts w:ascii="Symbol" w:hAnsi="Symbol" w:hint="default"/>
      </w:rPr>
    </w:lvl>
    <w:lvl w:ilvl="6" w:tplc="70F26CD6" w:tentative="1">
      <w:start w:val="1"/>
      <w:numFmt w:val="bullet"/>
      <w:lvlText w:val=""/>
      <w:lvlJc w:val="left"/>
      <w:pPr>
        <w:tabs>
          <w:tab w:val="num" w:pos="2940"/>
        </w:tabs>
        <w:ind w:left="2940"/>
      </w:pPr>
      <w:rPr>
        <w:rFonts w:ascii="Symbol" w:hAnsi="Symbol" w:hint="default"/>
      </w:rPr>
    </w:lvl>
    <w:lvl w:ilvl="7" w:tplc="D1C86C0C" w:tentative="1">
      <w:start w:val="1"/>
      <w:numFmt w:val="bullet"/>
      <w:lvlText w:val=""/>
      <w:lvlJc w:val="left"/>
      <w:pPr>
        <w:tabs>
          <w:tab w:val="num" w:pos="3360"/>
        </w:tabs>
        <w:ind w:left="3360"/>
      </w:pPr>
      <w:rPr>
        <w:rFonts w:ascii="Symbol" w:hAnsi="Symbol" w:hint="default"/>
      </w:rPr>
    </w:lvl>
    <w:lvl w:ilvl="8" w:tplc="8D464598" w:tentative="1">
      <w:start w:val="1"/>
      <w:numFmt w:val="bullet"/>
      <w:lvlText w:val=""/>
      <w:lvlJc w:val="left"/>
      <w:pPr>
        <w:tabs>
          <w:tab w:val="num" w:pos="3780"/>
        </w:tabs>
        <w:ind w:left="3780"/>
      </w:pPr>
      <w:rPr>
        <w:rFonts w:ascii="Symbol" w:hAnsi="Symbol" w:hint="default"/>
      </w:rPr>
    </w:lvl>
  </w:abstractNum>
  <w:abstractNum w:abstractNumId="16">
    <w:nsid w:val="3BFA18FF"/>
    <w:multiLevelType w:val="hybridMultilevel"/>
    <w:tmpl w:val="692ADFC6"/>
    <w:lvl w:ilvl="0" w:tplc="6E7ABBDE">
      <w:start w:val="1"/>
      <w:numFmt w:val="bullet"/>
      <w:lvlText w:val=""/>
      <w:lvlPicBulletId w:val="1"/>
      <w:lvlJc w:val="left"/>
      <w:pPr>
        <w:tabs>
          <w:tab w:val="num" w:pos="420"/>
        </w:tabs>
        <w:ind w:left="420"/>
      </w:pPr>
      <w:rPr>
        <w:rFonts w:ascii="Symbol" w:hAnsi="Symbol" w:hint="default"/>
      </w:rPr>
    </w:lvl>
    <w:lvl w:ilvl="1" w:tplc="B23E8AE4" w:tentative="1">
      <w:start w:val="1"/>
      <w:numFmt w:val="bullet"/>
      <w:lvlText w:val=""/>
      <w:lvlJc w:val="left"/>
      <w:pPr>
        <w:tabs>
          <w:tab w:val="num" w:pos="840"/>
        </w:tabs>
        <w:ind w:left="840"/>
      </w:pPr>
      <w:rPr>
        <w:rFonts w:ascii="Symbol" w:hAnsi="Symbol" w:hint="default"/>
      </w:rPr>
    </w:lvl>
    <w:lvl w:ilvl="2" w:tplc="D46001F6" w:tentative="1">
      <w:start w:val="1"/>
      <w:numFmt w:val="bullet"/>
      <w:lvlText w:val=""/>
      <w:lvlJc w:val="left"/>
      <w:pPr>
        <w:tabs>
          <w:tab w:val="num" w:pos="1260"/>
        </w:tabs>
        <w:ind w:left="1260"/>
      </w:pPr>
      <w:rPr>
        <w:rFonts w:ascii="Symbol" w:hAnsi="Symbol" w:hint="default"/>
      </w:rPr>
    </w:lvl>
    <w:lvl w:ilvl="3" w:tplc="A750376E" w:tentative="1">
      <w:start w:val="1"/>
      <w:numFmt w:val="bullet"/>
      <w:lvlText w:val=""/>
      <w:lvlJc w:val="left"/>
      <w:pPr>
        <w:tabs>
          <w:tab w:val="num" w:pos="1680"/>
        </w:tabs>
        <w:ind w:left="1680"/>
      </w:pPr>
      <w:rPr>
        <w:rFonts w:ascii="Symbol" w:hAnsi="Symbol" w:hint="default"/>
      </w:rPr>
    </w:lvl>
    <w:lvl w:ilvl="4" w:tplc="E6083C54" w:tentative="1">
      <w:start w:val="1"/>
      <w:numFmt w:val="bullet"/>
      <w:lvlText w:val=""/>
      <w:lvlJc w:val="left"/>
      <w:pPr>
        <w:tabs>
          <w:tab w:val="num" w:pos="2100"/>
        </w:tabs>
        <w:ind w:left="2100"/>
      </w:pPr>
      <w:rPr>
        <w:rFonts w:ascii="Symbol" w:hAnsi="Symbol" w:hint="default"/>
      </w:rPr>
    </w:lvl>
    <w:lvl w:ilvl="5" w:tplc="B3205FCC" w:tentative="1">
      <w:start w:val="1"/>
      <w:numFmt w:val="bullet"/>
      <w:lvlText w:val=""/>
      <w:lvlJc w:val="left"/>
      <w:pPr>
        <w:tabs>
          <w:tab w:val="num" w:pos="2520"/>
        </w:tabs>
        <w:ind w:left="2520"/>
      </w:pPr>
      <w:rPr>
        <w:rFonts w:ascii="Symbol" w:hAnsi="Symbol" w:hint="default"/>
      </w:rPr>
    </w:lvl>
    <w:lvl w:ilvl="6" w:tplc="B2ECBF40" w:tentative="1">
      <w:start w:val="1"/>
      <w:numFmt w:val="bullet"/>
      <w:lvlText w:val=""/>
      <w:lvlJc w:val="left"/>
      <w:pPr>
        <w:tabs>
          <w:tab w:val="num" w:pos="2940"/>
        </w:tabs>
        <w:ind w:left="2940"/>
      </w:pPr>
      <w:rPr>
        <w:rFonts w:ascii="Symbol" w:hAnsi="Symbol" w:hint="default"/>
      </w:rPr>
    </w:lvl>
    <w:lvl w:ilvl="7" w:tplc="729C6B04" w:tentative="1">
      <w:start w:val="1"/>
      <w:numFmt w:val="bullet"/>
      <w:lvlText w:val=""/>
      <w:lvlJc w:val="left"/>
      <w:pPr>
        <w:tabs>
          <w:tab w:val="num" w:pos="3360"/>
        </w:tabs>
        <w:ind w:left="3360"/>
      </w:pPr>
      <w:rPr>
        <w:rFonts w:ascii="Symbol" w:hAnsi="Symbol" w:hint="default"/>
      </w:rPr>
    </w:lvl>
    <w:lvl w:ilvl="8" w:tplc="D940EC88" w:tentative="1">
      <w:start w:val="1"/>
      <w:numFmt w:val="bullet"/>
      <w:lvlText w:val=""/>
      <w:lvlJc w:val="left"/>
      <w:pPr>
        <w:tabs>
          <w:tab w:val="num" w:pos="3780"/>
        </w:tabs>
        <w:ind w:left="3780"/>
      </w:pPr>
      <w:rPr>
        <w:rFonts w:ascii="Symbol" w:hAnsi="Symbol" w:hint="default"/>
      </w:rPr>
    </w:lvl>
  </w:abstractNum>
  <w:abstractNum w:abstractNumId="17">
    <w:nsid w:val="3D965F92"/>
    <w:multiLevelType w:val="hybridMultilevel"/>
    <w:tmpl w:val="2BA8431E"/>
    <w:lvl w:ilvl="0" w:tplc="0778C68A">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15E7D71"/>
    <w:multiLevelType w:val="hybridMultilevel"/>
    <w:tmpl w:val="5F8E6022"/>
    <w:lvl w:ilvl="0" w:tplc="6CC2B3AC">
      <w:start w:val="1"/>
      <w:numFmt w:val="decimal"/>
      <w:lvlText w:val="%1．"/>
      <w:lvlJc w:val="left"/>
      <w:pPr>
        <w:ind w:left="538" w:hanging="360"/>
      </w:pPr>
      <w:rPr>
        <w:rFonts w:hint="default"/>
      </w:rPr>
    </w:lvl>
    <w:lvl w:ilvl="1" w:tplc="04090017" w:tentative="1">
      <w:start w:val="1"/>
      <w:numFmt w:val="aiueoFullWidth"/>
      <w:lvlText w:val="(%2)"/>
      <w:lvlJc w:val="left"/>
      <w:pPr>
        <w:ind w:left="1018" w:hanging="420"/>
      </w:pPr>
    </w:lvl>
    <w:lvl w:ilvl="2" w:tplc="04090011" w:tentative="1">
      <w:start w:val="1"/>
      <w:numFmt w:val="decimalEnclosedCircle"/>
      <w:lvlText w:val="%3"/>
      <w:lvlJc w:val="left"/>
      <w:pPr>
        <w:ind w:left="1438" w:hanging="420"/>
      </w:pPr>
    </w:lvl>
    <w:lvl w:ilvl="3" w:tplc="0409000F" w:tentative="1">
      <w:start w:val="1"/>
      <w:numFmt w:val="decimal"/>
      <w:lvlText w:val="%4."/>
      <w:lvlJc w:val="left"/>
      <w:pPr>
        <w:ind w:left="1858" w:hanging="420"/>
      </w:pPr>
    </w:lvl>
    <w:lvl w:ilvl="4" w:tplc="04090017" w:tentative="1">
      <w:start w:val="1"/>
      <w:numFmt w:val="aiueoFullWidth"/>
      <w:lvlText w:val="(%5)"/>
      <w:lvlJc w:val="left"/>
      <w:pPr>
        <w:ind w:left="2278" w:hanging="420"/>
      </w:pPr>
    </w:lvl>
    <w:lvl w:ilvl="5" w:tplc="04090011" w:tentative="1">
      <w:start w:val="1"/>
      <w:numFmt w:val="decimalEnclosedCircle"/>
      <w:lvlText w:val="%6"/>
      <w:lvlJc w:val="left"/>
      <w:pPr>
        <w:ind w:left="2698" w:hanging="420"/>
      </w:pPr>
    </w:lvl>
    <w:lvl w:ilvl="6" w:tplc="0409000F" w:tentative="1">
      <w:start w:val="1"/>
      <w:numFmt w:val="decimal"/>
      <w:lvlText w:val="%7."/>
      <w:lvlJc w:val="left"/>
      <w:pPr>
        <w:ind w:left="3118" w:hanging="420"/>
      </w:pPr>
    </w:lvl>
    <w:lvl w:ilvl="7" w:tplc="04090017" w:tentative="1">
      <w:start w:val="1"/>
      <w:numFmt w:val="aiueoFullWidth"/>
      <w:lvlText w:val="(%8)"/>
      <w:lvlJc w:val="left"/>
      <w:pPr>
        <w:ind w:left="3538" w:hanging="420"/>
      </w:pPr>
    </w:lvl>
    <w:lvl w:ilvl="8" w:tplc="04090011" w:tentative="1">
      <w:start w:val="1"/>
      <w:numFmt w:val="decimalEnclosedCircle"/>
      <w:lvlText w:val="%9"/>
      <w:lvlJc w:val="left"/>
      <w:pPr>
        <w:ind w:left="3958" w:hanging="420"/>
      </w:pPr>
    </w:lvl>
  </w:abstractNum>
  <w:abstractNum w:abstractNumId="19">
    <w:nsid w:val="459C2370"/>
    <w:multiLevelType w:val="hybridMultilevel"/>
    <w:tmpl w:val="54522ABA"/>
    <w:lvl w:ilvl="0" w:tplc="752EEA8A">
      <w:start w:val="1"/>
      <w:numFmt w:val="bullet"/>
      <w:lvlText w:val=""/>
      <w:lvlPicBulletId w:val="1"/>
      <w:lvlJc w:val="left"/>
      <w:pPr>
        <w:tabs>
          <w:tab w:val="num" w:pos="420"/>
        </w:tabs>
        <w:ind w:left="420"/>
      </w:pPr>
      <w:rPr>
        <w:rFonts w:ascii="Symbol" w:hAnsi="Symbol" w:hint="default"/>
      </w:rPr>
    </w:lvl>
    <w:lvl w:ilvl="1" w:tplc="504AB312" w:tentative="1">
      <w:start w:val="1"/>
      <w:numFmt w:val="bullet"/>
      <w:lvlText w:val=""/>
      <w:lvlJc w:val="left"/>
      <w:pPr>
        <w:tabs>
          <w:tab w:val="num" w:pos="840"/>
        </w:tabs>
        <w:ind w:left="840"/>
      </w:pPr>
      <w:rPr>
        <w:rFonts w:ascii="Symbol" w:hAnsi="Symbol" w:hint="default"/>
      </w:rPr>
    </w:lvl>
    <w:lvl w:ilvl="2" w:tplc="6F5C78AC" w:tentative="1">
      <w:start w:val="1"/>
      <w:numFmt w:val="bullet"/>
      <w:lvlText w:val=""/>
      <w:lvlJc w:val="left"/>
      <w:pPr>
        <w:tabs>
          <w:tab w:val="num" w:pos="1260"/>
        </w:tabs>
        <w:ind w:left="1260"/>
      </w:pPr>
      <w:rPr>
        <w:rFonts w:ascii="Symbol" w:hAnsi="Symbol" w:hint="default"/>
      </w:rPr>
    </w:lvl>
    <w:lvl w:ilvl="3" w:tplc="F8F0BDBE" w:tentative="1">
      <w:start w:val="1"/>
      <w:numFmt w:val="bullet"/>
      <w:lvlText w:val=""/>
      <w:lvlJc w:val="left"/>
      <w:pPr>
        <w:tabs>
          <w:tab w:val="num" w:pos="1680"/>
        </w:tabs>
        <w:ind w:left="1680"/>
      </w:pPr>
      <w:rPr>
        <w:rFonts w:ascii="Symbol" w:hAnsi="Symbol" w:hint="default"/>
      </w:rPr>
    </w:lvl>
    <w:lvl w:ilvl="4" w:tplc="C1182D7C" w:tentative="1">
      <w:start w:val="1"/>
      <w:numFmt w:val="bullet"/>
      <w:lvlText w:val=""/>
      <w:lvlJc w:val="left"/>
      <w:pPr>
        <w:tabs>
          <w:tab w:val="num" w:pos="2100"/>
        </w:tabs>
        <w:ind w:left="2100"/>
      </w:pPr>
      <w:rPr>
        <w:rFonts w:ascii="Symbol" w:hAnsi="Symbol" w:hint="default"/>
      </w:rPr>
    </w:lvl>
    <w:lvl w:ilvl="5" w:tplc="7D56BB2C" w:tentative="1">
      <w:start w:val="1"/>
      <w:numFmt w:val="bullet"/>
      <w:lvlText w:val=""/>
      <w:lvlJc w:val="left"/>
      <w:pPr>
        <w:tabs>
          <w:tab w:val="num" w:pos="2520"/>
        </w:tabs>
        <w:ind w:left="2520"/>
      </w:pPr>
      <w:rPr>
        <w:rFonts w:ascii="Symbol" w:hAnsi="Symbol" w:hint="default"/>
      </w:rPr>
    </w:lvl>
    <w:lvl w:ilvl="6" w:tplc="3982A39E" w:tentative="1">
      <w:start w:val="1"/>
      <w:numFmt w:val="bullet"/>
      <w:lvlText w:val=""/>
      <w:lvlJc w:val="left"/>
      <w:pPr>
        <w:tabs>
          <w:tab w:val="num" w:pos="2940"/>
        </w:tabs>
        <w:ind w:left="2940"/>
      </w:pPr>
      <w:rPr>
        <w:rFonts w:ascii="Symbol" w:hAnsi="Symbol" w:hint="default"/>
      </w:rPr>
    </w:lvl>
    <w:lvl w:ilvl="7" w:tplc="69B83C62" w:tentative="1">
      <w:start w:val="1"/>
      <w:numFmt w:val="bullet"/>
      <w:lvlText w:val=""/>
      <w:lvlJc w:val="left"/>
      <w:pPr>
        <w:tabs>
          <w:tab w:val="num" w:pos="3360"/>
        </w:tabs>
        <w:ind w:left="3360"/>
      </w:pPr>
      <w:rPr>
        <w:rFonts w:ascii="Symbol" w:hAnsi="Symbol" w:hint="default"/>
      </w:rPr>
    </w:lvl>
    <w:lvl w:ilvl="8" w:tplc="FEDCD49E" w:tentative="1">
      <w:start w:val="1"/>
      <w:numFmt w:val="bullet"/>
      <w:lvlText w:val=""/>
      <w:lvlJc w:val="left"/>
      <w:pPr>
        <w:tabs>
          <w:tab w:val="num" w:pos="3780"/>
        </w:tabs>
        <w:ind w:left="3780"/>
      </w:pPr>
      <w:rPr>
        <w:rFonts w:ascii="Symbol" w:hAnsi="Symbol" w:hint="default"/>
      </w:rPr>
    </w:lvl>
  </w:abstractNum>
  <w:abstractNum w:abstractNumId="20">
    <w:nsid w:val="48924474"/>
    <w:multiLevelType w:val="hybridMultilevel"/>
    <w:tmpl w:val="8772A8A6"/>
    <w:lvl w:ilvl="0" w:tplc="F3AA7358">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1">
    <w:nsid w:val="4D0C1BF9"/>
    <w:multiLevelType w:val="hybridMultilevel"/>
    <w:tmpl w:val="9392B122"/>
    <w:lvl w:ilvl="0" w:tplc="19146E50">
      <w:start w:val="2"/>
      <w:numFmt w:val="decimalEnclosedCircle"/>
      <w:lvlText w:val="(%1"/>
      <w:lvlJc w:val="left"/>
      <w:pPr>
        <w:tabs>
          <w:tab w:val="num" w:pos="570"/>
        </w:tabs>
        <w:ind w:left="570" w:hanging="36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22">
    <w:nsid w:val="4EFB2805"/>
    <w:multiLevelType w:val="hybridMultilevel"/>
    <w:tmpl w:val="E816142C"/>
    <w:lvl w:ilvl="0" w:tplc="349EF3C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514F7817"/>
    <w:multiLevelType w:val="hybridMultilevel"/>
    <w:tmpl w:val="B9AEC820"/>
    <w:lvl w:ilvl="0" w:tplc="EB2C74F4">
      <w:start w:val="1"/>
      <w:numFmt w:val="bullet"/>
      <w:lvlText w:val=""/>
      <w:lvlPicBulletId w:val="1"/>
      <w:lvlJc w:val="left"/>
      <w:pPr>
        <w:tabs>
          <w:tab w:val="num" w:pos="420"/>
        </w:tabs>
        <w:ind w:left="420"/>
      </w:pPr>
      <w:rPr>
        <w:rFonts w:ascii="Symbol" w:hAnsi="Symbol" w:hint="default"/>
      </w:rPr>
    </w:lvl>
    <w:lvl w:ilvl="1" w:tplc="34446026" w:tentative="1">
      <w:start w:val="1"/>
      <w:numFmt w:val="bullet"/>
      <w:lvlText w:val=""/>
      <w:lvlJc w:val="left"/>
      <w:pPr>
        <w:tabs>
          <w:tab w:val="num" w:pos="840"/>
        </w:tabs>
        <w:ind w:left="840"/>
      </w:pPr>
      <w:rPr>
        <w:rFonts w:ascii="Symbol" w:hAnsi="Symbol" w:hint="default"/>
      </w:rPr>
    </w:lvl>
    <w:lvl w:ilvl="2" w:tplc="17C06BC2" w:tentative="1">
      <w:start w:val="1"/>
      <w:numFmt w:val="bullet"/>
      <w:lvlText w:val=""/>
      <w:lvlJc w:val="left"/>
      <w:pPr>
        <w:tabs>
          <w:tab w:val="num" w:pos="1260"/>
        </w:tabs>
        <w:ind w:left="1260"/>
      </w:pPr>
      <w:rPr>
        <w:rFonts w:ascii="Symbol" w:hAnsi="Symbol" w:hint="default"/>
      </w:rPr>
    </w:lvl>
    <w:lvl w:ilvl="3" w:tplc="4BAA21B0" w:tentative="1">
      <w:start w:val="1"/>
      <w:numFmt w:val="bullet"/>
      <w:lvlText w:val=""/>
      <w:lvlJc w:val="left"/>
      <w:pPr>
        <w:tabs>
          <w:tab w:val="num" w:pos="1680"/>
        </w:tabs>
        <w:ind w:left="1680"/>
      </w:pPr>
      <w:rPr>
        <w:rFonts w:ascii="Symbol" w:hAnsi="Symbol" w:hint="default"/>
      </w:rPr>
    </w:lvl>
    <w:lvl w:ilvl="4" w:tplc="D4042FA8" w:tentative="1">
      <w:start w:val="1"/>
      <w:numFmt w:val="bullet"/>
      <w:lvlText w:val=""/>
      <w:lvlJc w:val="left"/>
      <w:pPr>
        <w:tabs>
          <w:tab w:val="num" w:pos="2100"/>
        </w:tabs>
        <w:ind w:left="2100"/>
      </w:pPr>
      <w:rPr>
        <w:rFonts w:ascii="Symbol" w:hAnsi="Symbol" w:hint="default"/>
      </w:rPr>
    </w:lvl>
    <w:lvl w:ilvl="5" w:tplc="BE14A3BE" w:tentative="1">
      <w:start w:val="1"/>
      <w:numFmt w:val="bullet"/>
      <w:lvlText w:val=""/>
      <w:lvlJc w:val="left"/>
      <w:pPr>
        <w:tabs>
          <w:tab w:val="num" w:pos="2520"/>
        </w:tabs>
        <w:ind w:left="2520"/>
      </w:pPr>
      <w:rPr>
        <w:rFonts w:ascii="Symbol" w:hAnsi="Symbol" w:hint="default"/>
      </w:rPr>
    </w:lvl>
    <w:lvl w:ilvl="6" w:tplc="2556C54A" w:tentative="1">
      <w:start w:val="1"/>
      <w:numFmt w:val="bullet"/>
      <w:lvlText w:val=""/>
      <w:lvlJc w:val="left"/>
      <w:pPr>
        <w:tabs>
          <w:tab w:val="num" w:pos="2940"/>
        </w:tabs>
        <w:ind w:left="2940"/>
      </w:pPr>
      <w:rPr>
        <w:rFonts w:ascii="Symbol" w:hAnsi="Symbol" w:hint="default"/>
      </w:rPr>
    </w:lvl>
    <w:lvl w:ilvl="7" w:tplc="3E8CD804" w:tentative="1">
      <w:start w:val="1"/>
      <w:numFmt w:val="bullet"/>
      <w:lvlText w:val=""/>
      <w:lvlJc w:val="left"/>
      <w:pPr>
        <w:tabs>
          <w:tab w:val="num" w:pos="3360"/>
        </w:tabs>
        <w:ind w:left="3360"/>
      </w:pPr>
      <w:rPr>
        <w:rFonts w:ascii="Symbol" w:hAnsi="Symbol" w:hint="default"/>
      </w:rPr>
    </w:lvl>
    <w:lvl w:ilvl="8" w:tplc="AC98C83C" w:tentative="1">
      <w:start w:val="1"/>
      <w:numFmt w:val="bullet"/>
      <w:lvlText w:val=""/>
      <w:lvlJc w:val="left"/>
      <w:pPr>
        <w:tabs>
          <w:tab w:val="num" w:pos="3780"/>
        </w:tabs>
        <w:ind w:left="3780"/>
      </w:pPr>
      <w:rPr>
        <w:rFonts w:ascii="Symbol" w:hAnsi="Symbol" w:hint="default"/>
      </w:rPr>
    </w:lvl>
  </w:abstractNum>
  <w:abstractNum w:abstractNumId="24">
    <w:nsid w:val="51B138D8"/>
    <w:multiLevelType w:val="hybridMultilevel"/>
    <w:tmpl w:val="B136FB2E"/>
    <w:lvl w:ilvl="0" w:tplc="BCE8A83C">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4324ED8"/>
    <w:multiLevelType w:val="hybridMultilevel"/>
    <w:tmpl w:val="91F619C8"/>
    <w:lvl w:ilvl="0" w:tplc="BFD4979A">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6">
    <w:nsid w:val="5A386412"/>
    <w:multiLevelType w:val="hybridMultilevel"/>
    <w:tmpl w:val="B97C4272"/>
    <w:lvl w:ilvl="0" w:tplc="A55C2332">
      <w:start w:val="1"/>
      <w:numFmt w:val="bullet"/>
      <w:lvlText w:val=""/>
      <w:lvlPicBulletId w:val="1"/>
      <w:lvlJc w:val="left"/>
      <w:pPr>
        <w:tabs>
          <w:tab w:val="num" w:pos="420"/>
        </w:tabs>
        <w:ind w:left="420"/>
      </w:pPr>
      <w:rPr>
        <w:rFonts w:ascii="Symbol" w:hAnsi="Symbol" w:hint="default"/>
      </w:rPr>
    </w:lvl>
    <w:lvl w:ilvl="1" w:tplc="98522E50" w:tentative="1">
      <w:start w:val="1"/>
      <w:numFmt w:val="bullet"/>
      <w:lvlText w:val=""/>
      <w:lvlJc w:val="left"/>
      <w:pPr>
        <w:tabs>
          <w:tab w:val="num" w:pos="840"/>
        </w:tabs>
        <w:ind w:left="840"/>
      </w:pPr>
      <w:rPr>
        <w:rFonts w:ascii="Symbol" w:hAnsi="Symbol" w:hint="default"/>
      </w:rPr>
    </w:lvl>
    <w:lvl w:ilvl="2" w:tplc="1034FED4" w:tentative="1">
      <w:start w:val="1"/>
      <w:numFmt w:val="bullet"/>
      <w:lvlText w:val=""/>
      <w:lvlJc w:val="left"/>
      <w:pPr>
        <w:tabs>
          <w:tab w:val="num" w:pos="1260"/>
        </w:tabs>
        <w:ind w:left="1260"/>
      </w:pPr>
      <w:rPr>
        <w:rFonts w:ascii="Symbol" w:hAnsi="Symbol" w:hint="default"/>
      </w:rPr>
    </w:lvl>
    <w:lvl w:ilvl="3" w:tplc="D37E1786" w:tentative="1">
      <w:start w:val="1"/>
      <w:numFmt w:val="bullet"/>
      <w:lvlText w:val=""/>
      <w:lvlJc w:val="left"/>
      <w:pPr>
        <w:tabs>
          <w:tab w:val="num" w:pos="1680"/>
        </w:tabs>
        <w:ind w:left="1680"/>
      </w:pPr>
      <w:rPr>
        <w:rFonts w:ascii="Symbol" w:hAnsi="Symbol" w:hint="default"/>
      </w:rPr>
    </w:lvl>
    <w:lvl w:ilvl="4" w:tplc="B89A875A" w:tentative="1">
      <w:start w:val="1"/>
      <w:numFmt w:val="bullet"/>
      <w:lvlText w:val=""/>
      <w:lvlJc w:val="left"/>
      <w:pPr>
        <w:tabs>
          <w:tab w:val="num" w:pos="2100"/>
        </w:tabs>
        <w:ind w:left="2100"/>
      </w:pPr>
      <w:rPr>
        <w:rFonts w:ascii="Symbol" w:hAnsi="Symbol" w:hint="default"/>
      </w:rPr>
    </w:lvl>
    <w:lvl w:ilvl="5" w:tplc="0D4A3380" w:tentative="1">
      <w:start w:val="1"/>
      <w:numFmt w:val="bullet"/>
      <w:lvlText w:val=""/>
      <w:lvlJc w:val="left"/>
      <w:pPr>
        <w:tabs>
          <w:tab w:val="num" w:pos="2520"/>
        </w:tabs>
        <w:ind w:left="2520"/>
      </w:pPr>
      <w:rPr>
        <w:rFonts w:ascii="Symbol" w:hAnsi="Symbol" w:hint="default"/>
      </w:rPr>
    </w:lvl>
    <w:lvl w:ilvl="6" w:tplc="355ECAFA" w:tentative="1">
      <w:start w:val="1"/>
      <w:numFmt w:val="bullet"/>
      <w:lvlText w:val=""/>
      <w:lvlJc w:val="left"/>
      <w:pPr>
        <w:tabs>
          <w:tab w:val="num" w:pos="2940"/>
        </w:tabs>
        <w:ind w:left="2940"/>
      </w:pPr>
      <w:rPr>
        <w:rFonts w:ascii="Symbol" w:hAnsi="Symbol" w:hint="default"/>
      </w:rPr>
    </w:lvl>
    <w:lvl w:ilvl="7" w:tplc="821AB048" w:tentative="1">
      <w:start w:val="1"/>
      <w:numFmt w:val="bullet"/>
      <w:lvlText w:val=""/>
      <w:lvlJc w:val="left"/>
      <w:pPr>
        <w:tabs>
          <w:tab w:val="num" w:pos="3360"/>
        </w:tabs>
        <w:ind w:left="3360"/>
      </w:pPr>
      <w:rPr>
        <w:rFonts w:ascii="Symbol" w:hAnsi="Symbol" w:hint="default"/>
      </w:rPr>
    </w:lvl>
    <w:lvl w:ilvl="8" w:tplc="44783316" w:tentative="1">
      <w:start w:val="1"/>
      <w:numFmt w:val="bullet"/>
      <w:lvlText w:val=""/>
      <w:lvlJc w:val="left"/>
      <w:pPr>
        <w:tabs>
          <w:tab w:val="num" w:pos="3780"/>
        </w:tabs>
        <w:ind w:left="3780"/>
      </w:pPr>
      <w:rPr>
        <w:rFonts w:ascii="Symbol" w:hAnsi="Symbol" w:hint="default"/>
      </w:rPr>
    </w:lvl>
  </w:abstractNum>
  <w:abstractNum w:abstractNumId="27">
    <w:nsid w:val="600C7CB5"/>
    <w:multiLevelType w:val="hybridMultilevel"/>
    <w:tmpl w:val="07B85E5E"/>
    <w:lvl w:ilvl="0" w:tplc="9482B7A4">
      <w:start w:val="1"/>
      <w:numFmt w:val="bullet"/>
      <w:lvlText w:val=""/>
      <w:lvlPicBulletId w:val="1"/>
      <w:lvlJc w:val="left"/>
      <w:pPr>
        <w:tabs>
          <w:tab w:val="num" w:pos="420"/>
        </w:tabs>
        <w:ind w:left="420"/>
      </w:pPr>
      <w:rPr>
        <w:rFonts w:ascii="Symbol" w:hAnsi="Symbol" w:hint="default"/>
      </w:rPr>
    </w:lvl>
    <w:lvl w:ilvl="1" w:tplc="7EB8F35A" w:tentative="1">
      <w:start w:val="1"/>
      <w:numFmt w:val="bullet"/>
      <w:lvlText w:val=""/>
      <w:lvlJc w:val="left"/>
      <w:pPr>
        <w:tabs>
          <w:tab w:val="num" w:pos="840"/>
        </w:tabs>
        <w:ind w:left="840"/>
      </w:pPr>
      <w:rPr>
        <w:rFonts w:ascii="Symbol" w:hAnsi="Symbol" w:hint="default"/>
      </w:rPr>
    </w:lvl>
    <w:lvl w:ilvl="2" w:tplc="84A40A38" w:tentative="1">
      <w:start w:val="1"/>
      <w:numFmt w:val="bullet"/>
      <w:lvlText w:val=""/>
      <w:lvlJc w:val="left"/>
      <w:pPr>
        <w:tabs>
          <w:tab w:val="num" w:pos="1260"/>
        </w:tabs>
        <w:ind w:left="1260"/>
      </w:pPr>
      <w:rPr>
        <w:rFonts w:ascii="Symbol" w:hAnsi="Symbol" w:hint="default"/>
      </w:rPr>
    </w:lvl>
    <w:lvl w:ilvl="3" w:tplc="4642A050" w:tentative="1">
      <w:start w:val="1"/>
      <w:numFmt w:val="bullet"/>
      <w:lvlText w:val=""/>
      <w:lvlJc w:val="left"/>
      <w:pPr>
        <w:tabs>
          <w:tab w:val="num" w:pos="1680"/>
        </w:tabs>
        <w:ind w:left="1680"/>
      </w:pPr>
      <w:rPr>
        <w:rFonts w:ascii="Symbol" w:hAnsi="Symbol" w:hint="default"/>
      </w:rPr>
    </w:lvl>
    <w:lvl w:ilvl="4" w:tplc="BA26EDA2" w:tentative="1">
      <w:start w:val="1"/>
      <w:numFmt w:val="bullet"/>
      <w:lvlText w:val=""/>
      <w:lvlJc w:val="left"/>
      <w:pPr>
        <w:tabs>
          <w:tab w:val="num" w:pos="2100"/>
        </w:tabs>
        <w:ind w:left="2100"/>
      </w:pPr>
      <w:rPr>
        <w:rFonts w:ascii="Symbol" w:hAnsi="Symbol" w:hint="default"/>
      </w:rPr>
    </w:lvl>
    <w:lvl w:ilvl="5" w:tplc="2122637C" w:tentative="1">
      <w:start w:val="1"/>
      <w:numFmt w:val="bullet"/>
      <w:lvlText w:val=""/>
      <w:lvlJc w:val="left"/>
      <w:pPr>
        <w:tabs>
          <w:tab w:val="num" w:pos="2520"/>
        </w:tabs>
        <w:ind w:left="2520"/>
      </w:pPr>
      <w:rPr>
        <w:rFonts w:ascii="Symbol" w:hAnsi="Symbol" w:hint="default"/>
      </w:rPr>
    </w:lvl>
    <w:lvl w:ilvl="6" w:tplc="15DC20F6" w:tentative="1">
      <w:start w:val="1"/>
      <w:numFmt w:val="bullet"/>
      <w:lvlText w:val=""/>
      <w:lvlJc w:val="left"/>
      <w:pPr>
        <w:tabs>
          <w:tab w:val="num" w:pos="2940"/>
        </w:tabs>
        <w:ind w:left="2940"/>
      </w:pPr>
      <w:rPr>
        <w:rFonts w:ascii="Symbol" w:hAnsi="Symbol" w:hint="default"/>
      </w:rPr>
    </w:lvl>
    <w:lvl w:ilvl="7" w:tplc="F50A0EE0" w:tentative="1">
      <w:start w:val="1"/>
      <w:numFmt w:val="bullet"/>
      <w:lvlText w:val=""/>
      <w:lvlJc w:val="left"/>
      <w:pPr>
        <w:tabs>
          <w:tab w:val="num" w:pos="3360"/>
        </w:tabs>
        <w:ind w:left="3360"/>
      </w:pPr>
      <w:rPr>
        <w:rFonts w:ascii="Symbol" w:hAnsi="Symbol" w:hint="default"/>
      </w:rPr>
    </w:lvl>
    <w:lvl w:ilvl="8" w:tplc="EED63440" w:tentative="1">
      <w:start w:val="1"/>
      <w:numFmt w:val="bullet"/>
      <w:lvlText w:val=""/>
      <w:lvlJc w:val="left"/>
      <w:pPr>
        <w:tabs>
          <w:tab w:val="num" w:pos="3780"/>
        </w:tabs>
        <w:ind w:left="3780"/>
      </w:pPr>
      <w:rPr>
        <w:rFonts w:ascii="Symbol" w:hAnsi="Symbol" w:hint="default"/>
      </w:rPr>
    </w:lvl>
  </w:abstractNum>
  <w:abstractNum w:abstractNumId="28">
    <w:nsid w:val="642F2071"/>
    <w:multiLevelType w:val="hybridMultilevel"/>
    <w:tmpl w:val="3FBA1CFC"/>
    <w:lvl w:ilvl="0" w:tplc="128256B8">
      <w:start w:val="1"/>
      <w:numFmt w:val="bullet"/>
      <w:lvlText w:val=""/>
      <w:lvlPicBulletId w:val="0"/>
      <w:lvlJc w:val="left"/>
      <w:pPr>
        <w:tabs>
          <w:tab w:val="num" w:pos="5295"/>
        </w:tabs>
        <w:ind w:left="5295"/>
      </w:pPr>
      <w:rPr>
        <w:rFonts w:ascii="Symbol" w:hAnsi="Symbol" w:hint="default"/>
      </w:rPr>
    </w:lvl>
    <w:lvl w:ilvl="1" w:tplc="0409000B" w:tentative="1">
      <w:start w:val="1"/>
      <w:numFmt w:val="bullet"/>
      <w:lvlText w:val=""/>
      <w:lvlJc w:val="left"/>
      <w:pPr>
        <w:ind w:left="5715" w:hanging="420"/>
      </w:pPr>
      <w:rPr>
        <w:rFonts w:ascii="Wingdings" w:hAnsi="Wingdings" w:hint="default"/>
      </w:rPr>
    </w:lvl>
    <w:lvl w:ilvl="2" w:tplc="0409000D" w:tentative="1">
      <w:start w:val="1"/>
      <w:numFmt w:val="bullet"/>
      <w:lvlText w:val=""/>
      <w:lvlJc w:val="left"/>
      <w:pPr>
        <w:ind w:left="6135" w:hanging="420"/>
      </w:pPr>
      <w:rPr>
        <w:rFonts w:ascii="Wingdings" w:hAnsi="Wingdings" w:hint="default"/>
      </w:rPr>
    </w:lvl>
    <w:lvl w:ilvl="3" w:tplc="04090001" w:tentative="1">
      <w:start w:val="1"/>
      <w:numFmt w:val="bullet"/>
      <w:lvlText w:val=""/>
      <w:lvlJc w:val="left"/>
      <w:pPr>
        <w:ind w:left="6555" w:hanging="420"/>
      </w:pPr>
      <w:rPr>
        <w:rFonts w:ascii="Wingdings" w:hAnsi="Wingdings" w:hint="default"/>
      </w:rPr>
    </w:lvl>
    <w:lvl w:ilvl="4" w:tplc="0409000B" w:tentative="1">
      <w:start w:val="1"/>
      <w:numFmt w:val="bullet"/>
      <w:lvlText w:val=""/>
      <w:lvlJc w:val="left"/>
      <w:pPr>
        <w:ind w:left="6975" w:hanging="420"/>
      </w:pPr>
      <w:rPr>
        <w:rFonts w:ascii="Wingdings" w:hAnsi="Wingdings" w:hint="default"/>
      </w:rPr>
    </w:lvl>
    <w:lvl w:ilvl="5" w:tplc="F758AE0E">
      <w:start w:val="1"/>
      <w:numFmt w:val="bullet"/>
      <w:lvlText w:val=""/>
      <w:lvlPicBulletId w:val="0"/>
      <w:lvlJc w:val="left"/>
      <w:pPr>
        <w:ind w:left="7395" w:hanging="420"/>
      </w:pPr>
      <w:rPr>
        <w:rFonts w:ascii="Symbol" w:hAnsi="Symbol" w:hint="default"/>
      </w:rPr>
    </w:lvl>
    <w:lvl w:ilvl="6" w:tplc="04090001" w:tentative="1">
      <w:start w:val="1"/>
      <w:numFmt w:val="bullet"/>
      <w:lvlText w:val=""/>
      <w:lvlJc w:val="left"/>
      <w:pPr>
        <w:ind w:left="7815" w:hanging="420"/>
      </w:pPr>
      <w:rPr>
        <w:rFonts w:ascii="Wingdings" w:hAnsi="Wingdings" w:hint="default"/>
      </w:rPr>
    </w:lvl>
    <w:lvl w:ilvl="7" w:tplc="0409000B" w:tentative="1">
      <w:start w:val="1"/>
      <w:numFmt w:val="bullet"/>
      <w:lvlText w:val=""/>
      <w:lvlJc w:val="left"/>
      <w:pPr>
        <w:ind w:left="8235" w:hanging="420"/>
      </w:pPr>
      <w:rPr>
        <w:rFonts w:ascii="Wingdings" w:hAnsi="Wingdings" w:hint="default"/>
      </w:rPr>
    </w:lvl>
    <w:lvl w:ilvl="8" w:tplc="0409000D" w:tentative="1">
      <w:start w:val="1"/>
      <w:numFmt w:val="bullet"/>
      <w:lvlText w:val=""/>
      <w:lvlJc w:val="left"/>
      <w:pPr>
        <w:ind w:left="8655" w:hanging="420"/>
      </w:pPr>
      <w:rPr>
        <w:rFonts w:ascii="Wingdings" w:hAnsi="Wingdings" w:hint="default"/>
      </w:rPr>
    </w:lvl>
  </w:abstractNum>
  <w:abstractNum w:abstractNumId="29">
    <w:nsid w:val="666C0377"/>
    <w:multiLevelType w:val="hybridMultilevel"/>
    <w:tmpl w:val="8E443DB0"/>
    <w:lvl w:ilvl="0" w:tplc="0524A5D6">
      <w:start w:val="3"/>
      <w:numFmt w:val="bullet"/>
      <w:lvlText w:val="・"/>
      <w:lvlJc w:val="left"/>
      <w:pPr>
        <w:ind w:left="720" w:hanging="360"/>
      </w:pPr>
      <w:rPr>
        <w:rFonts w:ascii="ＭＳ Ｐ明朝" w:eastAsia="ＭＳ Ｐ明朝" w:hAnsi="ＭＳ Ｐ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0">
    <w:nsid w:val="68E85FB2"/>
    <w:multiLevelType w:val="hybridMultilevel"/>
    <w:tmpl w:val="0E1EDF0E"/>
    <w:lvl w:ilvl="0" w:tplc="BA98E652">
      <w:start w:val="1"/>
      <w:numFmt w:val="bullet"/>
      <w:lvlText w:val=""/>
      <w:lvlPicBulletId w:val="2"/>
      <w:lvlJc w:val="left"/>
      <w:pPr>
        <w:tabs>
          <w:tab w:val="num" w:pos="420"/>
        </w:tabs>
        <w:ind w:left="420"/>
      </w:pPr>
      <w:rPr>
        <w:rFonts w:ascii="Symbol" w:hAnsi="Symbol" w:hint="default"/>
      </w:rPr>
    </w:lvl>
    <w:lvl w:ilvl="1" w:tplc="8716E958" w:tentative="1">
      <w:start w:val="1"/>
      <w:numFmt w:val="bullet"/>
      <w:lvlText w:val=""/>
      <w:lvlJc w:val="left"/>
      <w:pPr>
        <w:tabs>
          <w:tab w:val="num" w:pos="840"/>
        </w:tabs>
        <w:ind w:left="840"/>
      </w:pPr>
      <w:rPr>
        <w:rFonts w:ascii="Symbol" w:hAnsi="Symbol" w:hint="default"/>
      </w:rPr>
    </w:lvl>
    <w:lvl w:ilvl="2" w:tplc="94FC2D7A" w:tentative="1">
      <w:start w:val="1"/>
      <w:numFmt w:val="bullet"/>
      <w:lvlText w:val=""/>
      <w:lvlJc w:val="left"/>
      <w:pPr>
        <w:tabs>
          <w:tab w:val="num" w:pos="1260"/>
        </w:tabs>
        <w:ind w:left="1260"/>
      </w:pPr>
      <w:rPr>
        <w:rFonts w:ascii="Symbol" w:hAnsi="Symbol" w:hint="default"/>
      </w:rPr>
    </w:lvl>
    <w:lvl w:ilvl="3" w:tplc="E8DE2846" w:tentative="1">
      <w:start w:val="1"/>
      <w:numFmt w:val="bullet"/>
      <w:lvlText w:val=""/>
      <w:lvlJc w:val="left"/>
      <w:pPr>
        <w:tabs>
          <w:tab w:val="num" w:pos="1680"/>
        </w:tabs>
        <w:ind w:left="1680"/>
      </w:pPr>
      <w:rPr>
        <w:rFonts w:ascii="Symbol" w:hAnsi="Symbol" w:hint="default"/>
      </w:rPr>
    </w:lvl>
    <w:lvl w:ilvl="4" w:tplc="7966A6F4" w:tentative="1">
      <w:start w:val="1"/>
      <w:numFmt w:val="bullet"/>
      <w:lvlText w:val=""/>
      <w:lvlJc w:val="left"/>
      <w:pPr>
        <w:tabs>
          <w:tab w:val="num" w:pos="2100"/>
        </w:tabs>
        <w:ind w:left="2100"/>
      </w:pPr>
      <w:rPr>
        <w:rFonts w:ascii="Symbol" w:hAnsi="Symbol" w:hint="default"/>
      </w:rPr>
    </w:lvl>
    <w:lvl w:ilvl="5" w:tplc="8CA8A822" w:tentative="1">
      <w:start w:val="1"/>
      <w:numFmt w:val="bullet"/>
      <w:lvlText w:val=""/>
      <w:lvlJc w:val="left"/>
      <w:pPr>
        <w:tabs>
          <w:tab w:val="num" w:pos="2520"/>
        </w:tabs>
        <w:ind w:left="2520"/>
      </w:pPr>
      <w:rPr>
        <w:rFonts w:ascii="Symbol" w:hAnsi="Symbol" w:hint="default"/>
      </w:rPr>
    </w:lvl>
    <w:lvl w:ilvl="6" w:tplc="9F3A080C" w:tentative="1">
      <w:start w:val="1"/>
      <w:numFmt w:val="bullet"/>
      <w:lvlText w:val=""/>
      <w:lvlJc w:val="left"/>
      <w:pPr>
        <w:tabs>
          <w:tab w:val="num" w:pos="2940"/>
        </w:tabs>
        <w:ind w:left="2940"/>
      </w:pPr>
      <w:rPr>
        <w:rFonts w:ascii="Symbol" w:hAnsi="Symbol" w:hint="default"/>
      </w:rPr>
    </w:lvl>
    <w:lvl w:ilvl="7" w:tplc="18DAB6CA" w:tentative="1">
      <w:start w:val="1"/>
      <w:numFmt w:val="bullet"/>
      <w:lvlText w:val=""/>
      <w:lvlJc w:val="left"/>
      <w:pPr>
        <w:tabs>
          <w:tab w:val="num" w:pos="3360"/>
        </w:tabs>
        <w:ind w:left="3360"/>
      </w:pPr>
      <w:rPr>
        <w:rFonts w:ascii="Symbol" w:hAnsi="Symbol" w:hint="default"/>
      </w:rPr>
    </w:lvl>
    <w:lvl w:ilvl="8" w:tplc="0BBA3DC2" w:tentative="1">
      <w:start w:val="1"/>
      <w:numFmt w:val="bullet"/>
      <w:lvlText w:val=""/>
      <w:lvlJc w:val="left"/>
      <w:pPr>
        <w:tabs>
          <w:tab w:val="num" w:pos="3780"/>
        </w:tabs>
        <w:ind w:left="3780"/>
      </w:pPr>
      <w:rPr>
        <w:rFonts w:ascii="Symbol" w:hAnsi="Symbol" w:hint="default"/>
      </w:rPr>
    </w:lvl>
  </w:abstractNum>
  <w:abstractNum w:abstractNumId="31">
    <w:nsid w:val="6B597A99"/>
    <w:multiLevelType w:val="hybridMultilevel"/>
    <w:tmpl w:val="416C2DAE"/>
    <w:lvl w:ilvl="0" w:tplc="D158A5EC">
      <w:start w:val="1"/>
      <w:numFmt w:val="decimalFullWidth"/>
      <w:lvlText w:val="%1．"/>
      <w:lvlJc w:val="left"/>
      <w:pPr>
        <w:tabs>
          <w:tab w:val="num" w:pos="420"/>
        </w:tabs>
        <w:ind w:left="420" w:hanging="420"/>
      </w:pPr>
      <w:rPr>
        <w:rFonts w:cs="Times New Roman" w:hint="eastAsia"/>
      </w:rPr>
    </w:lvl>
    <w:lvl w:ilvl="1" w:tplc="14069714">
      <w:start w:val="1"/>
      <w:numFmt w:val="decimalFullWidth"/>
      <w:lvlText w:val="%2)"/>
      <w:lvlJc w:val="left"/>
      <w:pPr>
        <w:tabs>
          <w:tab w:val="num" w:pos="780"/>
        </w:tabs>
        <w:ind w:left="780" w:hanging="360"/>
      </w:pPr>
      <w:rPr>
        <w:rFonts w:cs="Times New Roman" w:hint="eastAsia"/>
      </w:rPr>
    </w:lvl>
    <w:lvl w:ilvl="2" w:tplc="F52429E8">
      <w:numFmt w:val="bullet"/>
      <w:lvlText w:val="・"/>
      <w:lvlJc w:val="left"/>
      <w:pPr>
        <w:tabs>
          <w:tab w:val="num" w:pos="1200"/>
        </w:tabs>
        <w:ind w:left="1200" w:hanging="360"/>
      </w:pPr>
      <w:rPr>
        <w:rFonts w:ascii="ＭＳ 明朝" w:eastAsia="ＭＳ 明朝" w:hAnsi="ＭＳ 明朝" w:hint="eastAsia"/>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2">
    <w:nsid w:val="6B7C3366"/>
    <w:multiLevelType w:val="hybridMultilevel"/>
    <w:tmpl w:val="2AEC0390"/>
    <w:lvl w:ilvl="0" w:tplc="342ABF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6BD17987"/>
    <w:multiLevelType w:val="hybridMultilevel"/>
    <w:tmpl w:val="6A62D2F2"/>
    <w:lvl w:ilvl="0" w:tplc="36141D54">
      <w:start w:val="2"/>
      <w:numFmt w:val="decimalFullWidth"/>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4">
    <w:nsid w:val="75CA0A2C"/>
    <w:multiLevelType w:val="hybridMultilevel"/>
    <w:tmpl w:val="85C42462"/>
    <w:lvl w:ilvl="0" w:tplc="BE50B1F4">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5">
    <w:nsid w:val="763A59DE"/>
    <w:multiLevelType w:val="hybridMultilevel"/>
    <w:tmpl w:val="1C7E6834"/>
    <w:lvl w:ilvl="0" w:tplc="F61416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796A1D4C"/>
    <w:multiLevelType w:val="hybridMultilevel"/>
    <w:tmpl w:val="302C9514"/>
    <w:lvl w:ilvl="0" w:tplc="BD96C970">
      <w:start w:val="1"/>
      <w:numFmt w:val="bullet"/>
      <w:lvlText w:val=""/>
      <w:lvlPicBulletId w:val="1"/>
      <w:lvlJc w:val="left"/>
      <w:pPr>
        <w:tabs>
          <w:tab w:val="num" w:pos="420"/>
        </w:tabs>
        <w:ind w:left="420"/>
      </w:pPr>
      <w:rPr>
        <w:rFonts w:ascii="Symbol" w:hAnsi="Symbol" w:hint="default"/>
      </w:rPr>
    </w:lvl>
    <w:lvl w:ilvl="1" w:tplc="769C9F6C" w:tentative="1">
      <w:start w:val="1"/>
      <w:numFmt w:val="bullet"/>
      <w:lvlText w:val=""/>
      <w:lvlJc w:val="left"/>
      <w:pPr>
        <w:tabs>
          <w:tab w:val="num" w:pos="840"/>
        </w:tabs>
        <w:ind w:left="840"/>
      </w:pPr>
      <w:rPr>
        <w:rFonts w:ascii="Symbol" w:hAnsi="Symbol" w:hint="default"/>
      </w:rPr>
    </w:lvl>
    <w:lvl w:ilvl="2" w:tplc="5E0EB42A" w:tentative="1">
      <w:start w:val="1"/>
      <w:numFmt w:val="bullet"/>
      <w:lvlText w:val=""/>
      <w:lvlJc w:val="left"/>
      <w:pPr>
        <w:tabs>
          <w:tab w:val="num" w:pos="1260"/>
        </w:tabs>
        <w:ind w:left="1260"/>
      </w:pPr>
      <w:rPr>
        <w:rFonts w:ascii="Symbol" w:hAnsi="Symbol" w:hint="default"/>
      </w:rPr>
    </w:lvl>
    <w:lvl w:ilvl="3" w:tplc="324044D2" w:tentative="1">
      <w:start w:val="1"/>
      <w:numFmt w:val="bullet"/>
      <w:lvlText w:val=""/>
      <w:lvlJc w:val="left"/>
      <w:pPr>
        <w:tabs>
          <w:tab w:val="num" w:pos="1680"/>
        </w:tabs>
        <w:ind w:left="1680"/>
      </w:pPr>
      <w:rPr>
        <w:rFonts w:ascii="Symbol" w:hAnsi="Symbol" w:hint="default"/>
      </w:rPr>
    </w:lvl>
    <w:lvl w:ilvl="4" w:tplc="B8A2947C" w:tentative="1">
      <w:start w:val="1"/>
      <w:numFmt w:val="bullet"/>
      <w:lvlText w:val=""/>
      <w:lvlJc w:val="left"/>
      <w:pPr>
        <w:tabs>
          <w:tab w:val="num" w:pos="2100"/>
        </w:tabs>
        <w:ind w:left="2100"/>
      </w:pPr>
      <w:rPr>
        <w:rFonts w:ascii="Symbol" w:hAnsi="Symbol" w:hint="default"/>
      </w:rPr>
    </w:lvl>
    <w:lvl w:ilvl="5" w:tplc="E9005B6A" w:tentative="1">
      <w:start w:val="1"/>
      <w:numFmt w:val="bullet"/>
      <w:lvlText w:val=""/>
      <w:lvlJc w:val="left"/>
      <w:pPr>
        <w:tabs>
          <w:tab w:val="num" w:pos="2520"/>
        </w:tabs>
        <w:ind w:left="2520"/>
      </w:pPr>
      <w:rPr>
        <w:rFonts w:ascii="Symbol" w:hAnsi="Symbol" w:hint="default"/>
      </w:rPr>
    </w:lvl>
    <w:lvl w:ilvl="6" w:tplc="787C96A8" w:tentative="1">
      <w:start w:val="1"/>
      <w:numFmt w:val="bullet"/>
      <w:lvlText w:val=""/>
      <w:lvlJc w:val="left"/>
      <w:pPr>
        <w:tabs>
          <w:tab w:val="num" w:pos="2940"/>
        </w:tabs>
        <w:ind w:left="2940"/>
      </w:pPr>
      <w:rPr>
        <w:rFonts w:ascii="Symbol" w:hAnsi="Symbol" w:hint="default"/>
      </w:rPr>
    </w:lvl>
    <w:lvl w:ilvl="7" w:tplc="16E22892" w:tentative="1">
      <w:start w:val="1"/>
      <w:numFmt w:val="bullet"/>
      <w:lvlText w:val=""/>
      <w:lvlJc w:val="left"/>
      <w:pPr>
        <w:tabs>
          <w:tab w:val="num" w:pos="3360"/>
        </w:tabs>
        <w:ind w:left="3360"/>
      </w:pPr>
      <w:rPr>
        <w:rFonts w:ascii="Symbol" w:hAnsi="Symbol" w:hint="default"/>
      </w:rPr>
    </w:lvl>
    <w:lvl w:ilvl="8" w:tplc="D996CA84" w:tentative="1">
      <w:start w:val="1"/>
      <w:numFmt w:val="bullet"/>
      <w:lvlText w:val=""/>
      <w:lvlJc w:val="left"/>
      <w:pPr>
        <w:tabs>
          <w:tab w:val="num" w:pos="3780"/>
        </w:tabs>
        <w:ind w:left="3780"/>
      </w:pPr>
      <w:rPr>
        <w:rFonts w:ascii="Symbol" w:hAnsi="Symbol" w:hint="default"/>
      </w:rPr>
    </w:lvl>
  </w:abstractNum>
  <w:abstractNum w:abstractNumId="37">
    <w:nsid w:val="79A74405"/>
    <w:multiLevelType w:val="hybridMultilevel"/>
    <w:tmpl w:val="1982E238"/>
    <w:lvl w:ilvl="0" w:tplc="40B4A0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E961608"/>
    <w:multiLevelType w:val="hybridMultilevel"/>
    <w:tmpl w:val="041617F4"/>
    <w:lvl w:ilvl="0" w:tplc="33000458">
      <w:numFmt w:val="bullet"/>
      <w:lvlText w:val="・"/>
      <w:lvlJc w:val="left"/>
      <w:pPr>
        <w:tabs>
          <w:tab w:val="num" w:pos="360"/>
        </w:tabs>
        <w:ind w:left="360" w:hanging="360"/>
      </w:pPr>
      <w:rPr>
        <w:rFonts w:ascii="ＭＳ Ｐ明朝" w:eastAsia="ＭＳ Ｐ明朝" w:hAnsi="ＭＳ Ｐ明朝"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nsid w:val="7EB074B4"/>
    <w:multiLevelType w:val="hybridMultilevel"/>
    <w:tmpl w:val="2794D0B6"/>
    <w:lvl w:ilvl="0" w:tplc="5A2E1D04">
      <w:start w:val="1"/>
      <w:numFmt w:val="decimalEnclosedCircle"/>
      <w:lvlText w:val="%1"/>
      <w:lvlJc w:val="left"/>
      <w:pPr>
        <w:ind w:left="360" w:hanging="360"/>
      </w:pPr>
      <w:rPr>
        <w:rFonts w:cs="Times New Roman" w:hint="default"/>
        <w:b w:val="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8"/>
  </w:num>
  <w:num w:numId="2">
    <w:abstractNumId w:val="7"/>
  </w:num>
  <w:num w:numId="3">
    <w:abstractNumId w:val="38"/>
  </w:num>
  <w:num w:numId="4">
    <w:abstractNumId w:val="31"/>
  </w:num>
  <w:num w:numId="5">
    <w:abstractNumId w:val="0"/>
  </w:num>
  <w:num w:numId="6">
    <w:abstractNumId w:val="39"/>
  </w:num>
  <w:num w:numId="7">
    <w:abstractNumId w:val="8"/>
  </w:num>
  <w:num w:numId="8">
    <w:abstractNumId w:val="14"/>
  </w:num>
  <w:num w:numId="9">
    <w:abstractNumId w:val="19"/>
  </w:num>
  <w:num w:numId="10">
    <w:abstractNumId w:val="36"/>
  </w:num>
  <w:num w:numId="11">
    <w:abstractNumId w:val="3"/>
  </w:num>
  <w:num w:numId="12">
    <w:abstractNumId w:val="26"/>
  </w:num>
  <w:num w:numId="13">
    <w:abstractNumId w:val="13"/>
  </w:num>
  <w:num w:numId="14">
    <w:abstractNumId w:val="25"/>
  </w:num>
  <w:num w:numId="15">
    <w:abstractNumId w:val="27"/>
  </w:num>
  <w:num w:numId="16">
    <w:abstractNumId w:val="12"/>
  </w:num>
  <w:num w:numId="17">
    <w:abstractNumId w:val="23"/>
  </w:num>
  <w:num w:numId="18">
    <w:abstractNumId w:val="1"/>
  </w:num>
  <w:num w:numId="19">
    <w:abstractNumId w:val="20"/>
  </w:num>
  <w:num w:numId="20">
    <w:abstractNumId w:val="6"/>
  </w:num>
  <w:num w:numId="21">
    <w:abstractNumId w:val="11"/>
  </w:num>
  <w:num w:numId="22">
    <w:abstractNumId w:val="2"/>
  </w:num>
  <w:num w:numId="23">
    <w:abstractNumId w:val="34"/>
  </w:num>
  <w:num w:numId="24">
    <w:abstractNumId w:val="21"/>
  </w:num>
  <w:num w:numId="25">
    <w:abstractNumId w:val="33"/>
  </w:num>
  <w:num w:numId="26">
    <w:abstractNumId w:val="4"/>
  </w:num>
  <w:num w:numId="27">
    <w:abstractNumId w:val="16"/>
  </w:num>
  <w:num w:numId="28">
    <w:abstractNumId w:val="5"/>
  </w:num>
  <w:num w:numId="29">
    <w:abstractNumId w:val="30"/>
  </w:num>
  <w:num w:numId="30">
    <w:abstractNumId w:val="15"/>
  </w:num>
  <w:num w:numId="31">
    <w:abstractNumId w:val="9"/>
  </w:num>
  <w:num w:numId="32">
    <w:abstractNumId w:val="17"/>
  </w:num>
  <w:num w:numId="33">
    <w:abstractNumId w:val="22"/>
  </w:num>
  <w:num w:numId="34">
    <w:abstractNumId w:val="24"/>
  </w:num>
  <w:num w:numId="35">
    <w:abstractNumId w:val="10"/>
  </w:num>
  <w:num w:numId="36">
    <w:abstractNumId w:val="18"/>
  </w:num>
  <w:num w:numId="37">
    <w:abstractNumId w:val="32"/>
  </w:num>
  <w:num w:numId="38">
    <w:abstractNumId w:val="37"/>
  </w:num>
  <w:num w:numId="39">
    <w:abstractNumId w:val="35"/>
  </w:num>
  <w:num w:numId="40">
    <w:abstractNumId w:val="29"/>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lignBordersAndEdges/>
  <w:bordersDoNotSurroundHeader/>
  <w:bordersDoNotSurroundFooter/>
  <w:proofState w:spelling="clean" w:grammar="dirty"/>
  <w:attachedTemplate r:id="rId1"/>
  <w:stylePaneFormatFilter w:val="3F01"/>
  <w:defaultTabStop w:val="840"/>
  <w:displayHorizontalDrawingGridEvery w:val="0"/>
  <w:displayVerticalDrawingGridEvery w:val="2"/>
  <w:characterSpacingControl w:val="compressPunctuation"/>
  <w:hdrShapeDefaults>
    <o:shapedefaults v:ext="edit" spidmax="8194">
      <v:textbox inset="5.85pt,.7pt,5.85pt,.7pt"/>
      <o:colormru v:ext="edit" colors="#ff9"/>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56C28"/>
    <w:rsid w:val="000003E4"/>
    <w:rsid w:val="00000AF9"/>
    <w:rsid w:val="00000E0F"/>
    <w:rsid w:val="000014CF"/>
    <w:rsid w:val="0000152E"/>
    <w:rsid w:val="000023C6"/>
    <w:rsid w:val="000025CA"/>
    <w:rsid w:val="00002800"/>
    <w:rsid w:val="00002ACE"/>
    <w:rsid w:val="000032A9"/>
    <w:rsid w:val="000036E6"/>
    <w:rsid w:val="00003C0A"/>
    <w:rsid w:val="00003D62"/>
    <w:rsid w:val="00004045"/>
    <w:rsid w:val="0000405A"/>
    <w:rsid w:val="00004085"/>
    <w:rsid w:val="00004169"/>
    <w:rsid w:val="000047FA"/>
    <w:rsid w:val="00004993"/>
    <w:rsid w:val="00004A35"/>
    <w:rsid w:val="000051B6"/>
    <w:rsid w:val="00005B79"/>
    <w:rsid w:val="0000606B"/>
    <w:rsid w:val="0000625F"/>
    <w:rsid w:val="000063CB"/>
    <w:rsid w:val="00006842"/>
    <w:rsid w:val="00006970"/>
    <w:rsid w:val="00006AD9"/>
    <w:rsid w:val="00006C82"/>
    <w:rsid w:val="0001015B"/>
    <w:rsid w:val="000101F9"/>
    <w:rsid w:val="00010EDB"/>
    <w:rsid w:val="000110A1"/>
    <w:rsid w:val="00012056"/>
    <w:rsid w:val="00012266"/>
    <w:rsid w:val="00012671"/>
    <w:rsid w:val="00012C59"/>
    <w:rsid w:val="00012E6C"/>
    <w:rsid w:val="0001317C"/>
    <w:rsid w:val="0001387B"/>
    <w:rsid w:val="00013BEE"/>
    <w:rsid w:val="00013E9D"/>
    <w:rsid w:val="0001426F"/>
    <w:rsid w:val="00014A59"/>
    <w:rsid w:val="00014CC6"/>
    <w:rsid w:val="00014D47"/>
    <w:rsid w:val="00014EA6"/>
    <w:rsid w:val="00015A70"/>
    <w:rsid w:val="00015B8D"/>
    <w:rsid w:val="00015BF3"/>
    <w:rsid w:val="0001687A"/>
    <w:rsid w:val="00016EF2"/>
    <w:rsid w:val="00016FE1"/>
    <w:rsid w:val="00017687"/>
    <w:rsid w:val="0002076E"/>
    <w:rsid w:val="00021700"/>
    <w:rsid w:val="000222D2"/>
    <w:rsid w:val="00022D9F"/>
    <w:rsid w:val="00023623"/>
    <w:rsid w:val="000236A0"/>
    <w:rsid w:val="00023925"/>
    <w:rsid w:val="000244AE"/>
    <w:rsid w:val="00024842"/>
    <w:rsid w:val="00024E8B"/>
    <w:rsid w:val="000258DC"/>
    <w:rsid w:val="00025FD1"/>
    <w:rsid w:val="000261A8"/>
    <w:rsid w:val="000262B9"/>
    <w:rsid w:val="000267E6"/>
    <w:rsid w:val="00026D0F"/>
    <w:rsid w:val="0002766F"/>
    <w:rsid w:val="000276BA"/>
    <w:rsid w:val="00027772"/>
    <w:rsid w:val="00027881"/>
    <w:rsid w:val="00027F90"/>
    <w:rsid w:val="00030897"/>
    <w:rsid w:val="00030972"/>
    <w:rsid w:val="00030B53"/>
    <w:rsid w:val="000310E5"/>
    <w:rsid w:val="00031A97"/>
    <w:rsid w:val="00031C6E"/>
    <w:rsid w:val="0003208D"/>
    <w:rsid w:val="000322D1"/>
    <w:rsid w:val="00032792"/>
    <w:rsid w:val="000327EC"/>
    <w:rsid w:val="00033396"/>
    <w:rsid w:val="00033C49"/>
    <w:rsid w:val="00033D84"/>
    <w:rsid w:val="00033E27"/>
    <w:rsid w:val="00033EEA"/>
    <w:rsid w:val="000340D5"/>
    <w:rsid w:val="00034410"/>
    <w:rsid w:val="000347C5"/>
    <w:rsid w:val="00034AF4"/>
    <w:rsid w:val="00034C2D"/>
    <w:rsid w:val="000350C7"/>
    <w:rsid w:val="00035A77"/>
    <w:rsid w:val="00035ABD"/>
    <w:rsid w:val="00036087"/>
    <w:rsid w:val="00036224"/>
    <w:rsid w:val="00036917"/>
    <w:rsid w:val="00036E37"/>
    <w:rsid w:val="00037A8F"/>
    <w:rsid w:val="00037BA6"/>
    <w:rsid w:val="00040237"/>
    <w:rsid w:val="00040423"/>
    <w:rsid w:val="0004062E"/>
    <w:rsid w:val="00040907"/>
    <w:rsid w:val="00040CC9"/>
    <w:rsid w:val="00041208"/>
    <w:rsid w:val="00041267"/>
    <w:rsid w:val="000413B0"/>
    <w:rsid w:val="00041ABB"/>
    <w:rsid w:val="00041E04"/>
    <w:rsid w:val="00041E6D"/>
    <w:rsid w:val="000425B4"/>
    <w:rsid w:val="00042A54"/>
    <w:rsid w:val="00042D04"/>
    <w:rsid w:val="00042D3A"/>
    <w:rsid w:val="00043AC8"/>
    <w:rsid w:val="00043B75"/>
    <w:rsid w:val="0004416F"/>
    <w:rsid w:val="00045B2A"/>
    <w:rsid w:val="00045BED"/>
    <w:rsid w:val="00045C44"/>
    <w:rsid w:val="00045EB3"/>
    <w:rsid w:val="00045FE1"/>
    <w:rsid w:val="0004602C"/>
    <w:rsid w:val="000469CC"/>
    <w:rsid w:val="0004717F"/>
    <w:rsid w:val="000474A8"/>
    <w:rsid w:val="000478D7"/>
    <w:rsid w:val="000504B5"/>
    <w:rsid w:val="00050A6F"/>
    <w:rsid w:val="00051274"/>
    <w:rsid w:val="000514EB"/>
    <w:rsid w:val="00051C49"/>
    <w:rsid w:val="00051EC2"/>
    <w:rsid w:val="000521B3"/>
    <w:rsid w:val="000522FD"/>
    <w:rsid w:val="000524D6"/>
    <w:rsid w:val="00052F6B"/>
    <w:rsid w:val="00053559"/>
    <w:rsid w:val="00053675"/>
    <w:rsid w:val="0005427F"/>
    <w:rsid w:val="00054623"/>
    <w:rsid w:val="00054650"/>
    <w:rsid w:val="00054C48"/>
    <w:rsid w:val="00054E10"/>
    <w:rsid w:val="00054F7B"/>
    <w:rsid w:val="00055071"/>
    <w:rsid w:val="00055085"/>
    <w:rsid w:val="00055491"/>
    <w:rsid w:val="0005550D"/>
    <w:rsid w:val="00055593"/>
    <w:rsid w:val="0005563B"/>
    <w:rsid w:val="0005571E"/>
    <w:rsid w:val="000559E3"/>
    <w:rsid w:val="00055DF8"/>
    <w:rsid w:val="000565E8"/>
    <w:rsid w:val="000568E2"/>
    <w:rsid w:val="00056D11"/>
    <w:rsid w:val="00056E20"/>
    <w:rsid w:val="00057422"/>
    <w:rsid w:val="000576EC"/>
    <w:rsid w:val="00057776"/>
    <w:rsid w:val="000577EB"/>
    <w:rsid w:val="00057F47"/>
    <w:rsid w:val="00060048"/>
    <w:rsid w:val="000604D8"/>
    <w:rsid w:val="00060698"/>
    <w:rsid w:val="000607C7"/>
    <w:rsid w:val="0006127B"/>
    <w:rsid w:val="000616E7"/>
    <w:rsid w:val="000618FC"/>
    <w:rsid w:val="00062CCD"/>
    <w:rsid w:val="00062F2C"/>
    <w:rsid w:val="000631F2"/>
    <w:rsid w:val="0006370B"/>
    <w:rsid w:val="000645F2"/>
    <w:rsid w:val="00064743"/>
    <w:rsid w:val="00064A48"/>
    <w:rsid w:val="000658EB"/>
    <w:rsid w:val="00065DFA"/>
    <w:rsid w:val="00065F8D"/>
    <w:rsid w:val="00066D24"/>
    <w:rsid w:val="00066EC9"/>
    <w:rsid w:val="000670BE"/>
    <w:rsid w:val="0006715B"/>
    <w:rsid w:val="000672E0"/>
    <w:rsid w:val="0006735B"/>
    <w:rsid w:val="00067ACB"/>
    <w:rsid w:val="00067BEA"/>
    <w:rsid w:val="000704F5"/>
    <w:rsid w:val="00070543"/>
    <w:rsid w:val="00070976"/>
    <w:rsid w:val="00070A16"/>
    <w:rsid w:val="00070E2C"/>
    <w:rsid w:val="00071753"/>
    <w:rsid w:val="000725AE"/>
    <w:rsid w:val="00073720"/>
    <w:rsid w:val="00073732"/>
    <w:rsid w:val="00073AC0"/>
    <w:rsid w:val="00073B08"/>
    <w:rsid w:val="00076ED8"/>
    <w:rsid w:val="00076F5D"/>
    <w:rsid w:val="000771CC"/>
    <w:rsid w:val="0007789C"/>
    <w:rsid w:val="00077BB6"/>
    <w:rsid w:val="00077FEF"/>
    <w:rsid w:val="0008004E"/>
    <w:rsid w:val="000806C9"/>
    <w:rsid w:val="00080ACB"/>
    <w:rsid w:val="00080F25"/>
    <w:rsid w:val="00080F2B"/>
    <w:rsid w:val="000811D6"/>
    <w:rsid w:val="00081E83"/>
    <w:rsid w:val="0008258F"/>
    <w:rsid w:val="00082948"/>
    <w:rsid w:val="00082CBB"/>
    <w:rsid w:val="00082D1C"/>
    <w:rsid w:val="00083093"/>
    <w:rsid w:val="000831D1"/>
    <w:rsid w:val="000836BE"/>
    <w:rsid w:val="00083B8A"/>
    <w:rsid w:val="00083C37"/>
    <w:rsid w:val="00083DBC"/>
    <w:rsid w:val="00083FF8"/>
    <w:rsid w:val="00084368"/>
    <w:rsid w:val="00084445"/>
    <w:rsid w:val="00084971"/>
    <w:rsid w:val="00084B78"/>
    <w:rsid w:val="00084F7E"/>
    <w:rsid w:val="00085E87"/>
    <w:rsid w:val="00086401"/>
    <w:rsid w:val="000866E6"/>
    <w:rsid w:val="00086801"/>
    <w:rsid w:val="0008794F"/>
    <w:rsid w:val="00087EEF"/>
    <w:rsid w:val="0009021E"/>
    <w:rsid w:val="00090503"/>
    <w:rsid w:val="000909E4"/>
    <w:rsid w:val="00091390"/>
    <w:rsid w:val="00091627"/>
    <w:rsid w:val="00091755"/>
    <w:rsid w:val="00091787"/>
    <w:rsid w:val="00091A1A"/>
    <w:rsid w:val="00091D0E"/>
    <w:rsid w:val="00092874"/>
    <w:rsid w:val="00092EBF"/>
    <w:rsid w:val="000930E4"/>
    <w:rsid w:val="00093B8A"/>
    <w:rsid w:val="00094085"/>
    <w:rsid w:val="0009426D"/>
    <w:rsid w:val="000947CE"/>
    <w:rsid w:val="00094C21"/>
    <w:rsid w:val="00094D89"/>
    <w:rsid w:val="00095485"/>
    <w:rsid w:val="000959AB"/>
    <w:rsid w:val="00095BCA"/>
    <w:rsid w:val="00095C54"/>
    <w:rsid w:val="00095C9B"/>
    <w:rsid w:val="00095D12"/>
    <w:rsid w:val="00096333"/>
    <w:rsid w:val="00096978"/>
    <w:rsid w:val="000969E9"/>
    <w:rsid w:val="00096D85"/>
    <w:rsid w:val="00097255"/>
    <w:rsid w:val="000A0546"/>
    <w:rsid w:val="000A07D1"/>
    <w:rsid w:val="000A09FD"/>
    <w:rsid w:val="000A1BBC"/>
    <w:rsid w:val="000A23FF"/>
    <w:rsid w:val="000A267E"/>
    <w:rsid w:val="000A31D7"/>
    <w:rsid w:val="000A3325"/>
    <w:rsid w:val="000A3368"/>
    <w:rsid w:val="000A362B"/>
    <w:rsid w:val="000A36FC"/>
    <w:rsid w:val="000A3835"/>
    <w:rsid w:val="000A3875"/>
    <w:rsid w:val="000A3B51"/>
    <w:rsid w:val="000A3DA7"/>
    <w:rsid w:val="000A3E70"/>
    <w:rsid w:val="000A4036"/>
    <w:rsid w:val="000A426C"/>
    <w:rsid w:val="000A4AD6"/>
    <w:rsid w:val="000A4D6C"/>
    <w:rsid w:val="000A5B3A"/>
    <w:rsid w:val="000A617F"/>
    <w:rsid w:val="000A633D"/>
    <w:rsid w:val="000A642A"/>
    <w:rsid w:val="000A67F4"/>
    <w:rsid w:val="000A688C"/>
    <w:rsid w:val="000A70A3"/>
    <w:rsid w:val="000A75A6"/>
    <w:rsid w:val="000A7BA7"/>
    <w:rsid w:val="000A7BE4"/>
    <w:rsid w:val="000B0039"/>
    <w:rsid w:val="000B004E"/>
    <w:rsid w:val="000B0384"/>
    <w:rsid w:val="000B0B37"/>
    <w:rsid w:val="000B0C70"/>
    <w:rsid w:val="000B18AE"/>
    <w:rsid w:val="000B19B2"/>
    <w:rsid w:val="000B201E"/>
    <w:rsid w:val="000B2F55"/>
    <w:rsid w:val="000B402F"/>
    <w:rsid w:val="000B43EC"/>
    <w:rsid w:val="000B4B73"/>
    <w:rsid w:val="000B50F9"/>
    <w:rsid w:val="000B51FF"/>
    <w:rsid w:val="000B521D"/>
    <w:rsid w:val="000B5707"/>
    <w:rsid w:val="000B6212"/>
    <w:rsid w:val="000B62A3"/>
    <w:rsid w:val="000B63FD"/>
    <w:rsid w:val="000B743A"/>
    <w:rsid w:val="000C015A"/>
    <w:rsid w:val="000C0669"/>
    <w:rsid w:val="000C0A8E"/>
    <w:rsid w:val="000C0E28"/>
    <w:rsid w:val="000C131F"/>
    <w:rsid w:val="000C2511"/>
    <w:rsid w:val="000C31C1"/>
    <w:rsid w:val="000C33D3"/>
    <w:rsid w:val="000C3E80"/>
    <w:rsid w:val="000C3F3C"/>
    <w:rsid w:val="000C434A"/>
    <w:rsid w:val="000C4C27"/>
    <w:rsid w:val="000C4D35"/>
    <w:rsid w:val="000C51EF"/>
    <w:rsid w:val="000C5C69"/>
    <w:rsid w:val="000C5FDC"/>
    <w:rsid w:val="000C6714"/>
    <w:rsid w:val="000C67FF"/>
    <w:rsid w:val="000C686E"/>
    <w:rsid w:val="000C69F4"/>
    <w:rsid w:val="000C6C90"/>
    <w:rsid w:val="000C7058"/>
    <w:rsid w:val="000C777E"/>
    <w:rsid w:val="000C787F"/>
    <w:rsid w:val="000C79E0"/>
    <w:rsid w:val="000C7BA8"/>
    <w:rsid w:val="000C7BCB"/>
    <w:rsid w:val="000C7F64"/>
    <w:rsid w:val="000D04A3"/>
    <w:rsid w:val="000D094F"/>
    <w:rsid w:val="000D0A60"/>
    <w:rsid w:val="000D1817"/>
    <w:rsid w:val="000D22D0"/>
    <w:rsid w:val="000D27CF"/>
    <w:rsid w:val="000D2EFF"/>
    <w:rsid w:val="000D3646"/>
    <w:rsid w:val="000D38D1"/>
    <w:rsid w:val="000D3A70"/>
    <w:rsid w:val="000D3CE0"/>
    <w:rsid w:val="000D403B"/>
    <w:rsid w:val="000D4297"/>
    <w:rsid w:val="000D48C5"/>
    <w:rsid w:val="000D53E5"/>
    <w:rsid w:val="000D5847"/>
    <w:rsid w:val="000D5982"/>
    <w:rsid w:val="000D5B00"/>
    <w:rsid w:val="000D695B"/>
    <w:rsid w:val="000D6BD5"/>
    <w:rsid w:val="000D70FB"/>
    <w:rsid w:val="000D7173"/>
    <w:rsid w:val="000D79D8"/>
    <w:rsid w:val="000D7A2F"/>
    <w:rsid w:val="000D7D83"/>
    <w:rsid w:val="000E034E"/>
    <w:rsid w:val="000E10A8"/>
    <w:rsid w:val="000E1166"/>
    <w:rsid w:val="000E1746"/>
    <w:rsid w:val="000E17FC"/>
    <w:rsid w:val="000E1935"/>
    <w:rsid w:val="000E1BD9"/>
    <w:rsid w:val="000E395E"/>
    <w:rsid w:val="000E3D49"/>
    <w:rsid w:val="000E3F92"/>
    <w:rsid w:val="000E5D41"/>
    <w:rsid w:val="000E68E5"/>
    <w:rsid w:val="000E6A9F"/>
    <w:rsid w:val="000E6BB7"/>
    <w:rsid w:val="000E7E7B"/>
    <w:rsid w:val="000F0396"/>
    <w:rsid w:val="000F081B"/>
    <w:rsid w:val="000F0EF1"/>
    <w:rsid w:val="000F126C"/>
    <w:rsid w:val="000F1315"/>
    <w:rsid w:val="000F13CD"/>
    <w:rsid w:val="000F16AD"/>
    <w:rsid w:val="000F18FD"/>
    <w:rsid w:val="000F1EDC"/>
    <w:rsid w:val="000F26AA"/>
    <w:rsid w:val="000F2A04"/>
    <w:rsid w:val="000F2E55"/>
    <w:rsid w:val="000F2F26"/>
    <w:rsid w:val="000F3996"/>
    <w:rsid w:val="000F3D8B"/>
    <w:rsid w:val="000F4AD8"/>
    <w:rsid w:val="000F4B59"/>
    <w:rsid w:val="000F4C0D"/>
    <w:rsid w:val="000F5083"/>
    <w:rsid w:val="000F5249"/>
    <w:rsid w:val="000F58B7"/>
    <w:rsid w:val="000F5AA1"/>
    <w:rsid w:val="000F6016"/>
    <w:rsid w:val="000F6AE2"/>
    <w:rsid w:val="000F6E0F"/>
    <w:rsid w:val="000F6F28"/>
    <w:rsid w:val="000F7315"/>
    <w:rsid w:val="000F7DE9"/>
    <w:rsid w:val="00100A49"/>
    <w:rsid w:val="00100C8B"/>
    <w:rsid w:val="001010D8"/>
    <w:rsid w:val="00102908"/>
    <w:rsid w:val="00102B08"/>
    <w:rsid w:val="0010360B"/>
    <w:rsid w:val="001037EC"/>
    <w:rsid w:val="00103869"/>
    <w:rsid w:val="00103974"/>
    <w:rsid w:val="001046E0"/>
    <w:rsid w:val="00104A43"/>
    <w:rsid w:val="00104EF6"/>
    <w:rsid w:val="0010564B"/>
    <w:rsid w:val="001058AA"/>
    <w:rsid w:val="00106004"/>
    <w:rsid w:val="001060AC"/>
    <w:rsid w:val="001060EF"/>
    <w:rsid w:val="0010653A"/>
    <w:rsid w:val="00106ED1"/>
    <w:rsid w:val="00107461"/>
    <w:rsid w:val="00107EBF"/>
    <w:rsid w:val="0011039A"/>
    <w:rsid w:val="001104E8"/>
    <w:rsid w:val="0011077D"/>
    <w:rsid w:val="001109D5"/>
    <w:rsid w:val="00110D35"/>
    <w:rsid w:val="0011115C"/>
    <w:rsid w:val="001111C3"/>
    <w:rsid w:val="001113A7"/>
    <w:rsid w:val="00111459"/>
    <w:rsid w:val="0011199A"/>
    <w:rsid w:val="00111BF5"/>
    <w:rsid w:val="00111D3A"/>
    <w:rsid w:val="00111DF9"/>
    <w:rsid w:val="0011238B"/>
    <w:rsid w:val="00112542"/>
    <w:rsid w:val="0011310A"/>
    <w:rsid w:val="0011336A"/>
    <w:rsid w:val="00113429"/>
    <w:rsid w:val="00113C2F"/>
    <w:rsid w:val="00113DC8"/>
    <w:rsid w:val="001145FA"/>
    <w:rsid w:val="0011476E"/>
    <w:rsid w:val="00114B71"/>
    <w:rsid w:val="00114BB9"/>
    <w:rsid w:val="00114D2F"/>
    <w:rsid w:val="0011517D"/>
    <w:rsid w:val="001156E2"/>
    <w:rsid w:val="0011575B"/>
    <w:rsid w:val="001160EA"/>
    <w:rsid w:val="0011642D"/>
    <w:rsid w:val="00116AD2"/>
    <w:rsid w:val="001172DF"/>
    <w:rsid w:val="00117354"/>
    <w:rsid w:val="001174B4"/>
    <w:rsid w:val="0011751B"/>
    <w:rsid w:val="00117605"/>
    <w:rsid w:val="00117687"/>
    <w:rsid w:val="00117691"/>
    <w:rsid w:val="001177F6"/>
    <w:rsid w:val="00117E82"/>
    <w:rsid w:val="00117F40"/>
    <w:rsid w:val="001208E1"/>
    <w:rsid w:val="00120923"/>
    <w:rsid w:val="00121630"/>
    <w:rsid w:val="00121E90"/>
    <w:rsid w:val="001221D3"/>
    <w:rsid w:val="00122642"/>
    <w:rsid w:val="00122DAE"/>
    <w:rsid w:val="00122EF4"/>
    <w:rsid w:val="0012340A"/>
    <w:rsid w:val="001235EF"/>
    <w:rsid w:val="001240EF"/>
    <w:rsid w:val="00124193"/>
    <w:rsid w:val="0012476A"/>
    <w:rsid w:val="00124AB4"/>
    <w:rsid w:val="001250B5"/>
    <w:rsid w:val="001254A7"/>
    <w:rsid w:val="00125AD1"/>
    <w:rsid w:val="00125D4A"/>
    <w:rsid w:val="001260A0"/>
    <w:rsid w:val="00126E9B"/>
    <w:rsid w:val="001270F1"/>
    <w:rsid w:val="001272F4"/>
    <w:rsid w:val="0012756D"/>
    <w:rsid w:val="001276E0"/>
    <w:rsid w:val="00130294"/>
    <w:rsid w:val="001302DB"/>
    <w:rsid w:val="00130652"/>
    <w:rsid w:val="00130836"/>
    <w:rsid w:val="00130A8F"/>
    <w:rsid w:val="00130EAB"/>
    <w:rsid w:val="0013132E"/>
    <w:rsid w:val="001320EF"/>
    <w:rsid w:val="001329FB"/>
    <w:rsid w:val="001335F4"/>
    <w:rsid w:val="0013382F"/>
    <w:rsid w:val="001338BC"/>
    <w:rsid w:val="00133DE5"/>
    <w:rsid w:val="00134762"/>
    <w:rsid w:val="00134CA6"/>
    <w:rsid w:val="00135063"/>
    <w:rsid w:val="00135A22"/>
    <w:rsid w:val="0013608E"/>
    <w:rsid w:val="001363AF"/>
    <w:rsid w:val="00136402"/>
    <w:rsid w:val="001369C4"/>
    <w:rsid w:val="00137396"/>
    <w:rsid w:val="0013766D"/>
    <w:rsid w:val="001377D1"/>
    <w:rsid w:val="001406D2"/>
    <w:rsid w:val="00141165"/>
    <w:rsid w:val="00141877"/>
    <w:rsid w:val="00142345"/>
    <w:rsid w:val="001426FA"/>
    <w:rsid w:val="00142DAE"/>
    <w:rsid w:val="00143157"/>
    <w:rsid w:val="0014358C"/>
    <w:rsid w:val="00144315"/>
    <w:rsid w:val="00144F13"/>
    <w:rsid w:val="0014590D"/>
    <w:rsid w:val="0014644D"/>
    <w:rsid w:val="00146FCF"/>
    <w:rsid w:val="0014734E"/>
    <w:rsid w:val="001479BB"/>
    <w:rsid w:val="00147B11"/>
    <w:rsid w:val="00147B85"/>
    <w:rsid w:val="0015046C"/>
    <w:rsid w:val="00150B17"/>
    <w:rsid w:val="00150B4D"/>
    <w:rsid w:val="00150D45"/>
    <w:rsid w:val="0015108F"/>
    <w:rsid w:val="0015125B"/>
    <w:rsid w:val="00151305"/>
    <w:rsid w:val="00151BD1"/>
    <w:rsid w:val="00151C4A"/>
    <w:rsid w:val="00152C9E"/>
    <w:rsid w:val="0015362E"/>
    <w:rsid w:val="001536C2"/>
    <w:rsid w:val="00153D3B"/>
    <w:rsid w:val="00153DC4"/>
    <w:rsid w:val="00153DF8"/>
    <w:rsid w:val="0015412A"/>
    <w:rsid w:val="0015418C"/>
    <w:rsid w:val="001545D8"/>
    <w:rsid w:val="001547DF"/>
    <w:rsid w:val="00154B9F"/>
    <w:rsid w:val="00154E44"/>
    <w:rsid w:val="0015560C"/>
    <w:rsid w:val="0015591B"/>
    <w:rsid w:val="0015618B"/>
    <w:rsid w:val="00156BE5"/>
    <w:rsid w:val="00156D2B"/>
    <w:rsid w:val="00160779"/>
    <w:rsid w:val="00161086"/>
    <w:rsid w:val="001617CF"/>
    <w:rsid w:val="001618F7"/>
    <w:rsid w:val="00161E02"/>
    <w:rsid w:val="001620C1"/>
    <w:rsid w:val="0016217D"/>
    <w:rsid w:val="001634BE"/>
    <w:rsid w:val="00163619"/>
    <w:rsid w:val="00163782"/>
    <w:rsid w:val="00163C52"/>
    <w:rsid w:val="0016428D"/>
    <w:rsid w:val="0016433D"/>
    <w:rsid w:val="001649A4"/>
    <w:rsid w:val="00164D9B"/>
    <w:rsid w:val="00164E34"/>
    <w:rsid w:val="001654E0"/>
    <w:rsid w:val="0016553F"/>
    <w:rsid w:val="0016561E"/>
    <w:rsid w:val="00165CFC"/>
    <w:rsid w:val="00166578"/>
    <w:rsid w:val="00167120"/>
    <w:rsid w:val="00167604"/>
    <w:rsid w:val="00167898"/>
    <w:rsid w:val="00167992"/>
    <w:rsid w:val="00167A01"/>
    <w:rsid w:val="00167ED4"/>
    <w:rsid w:val="00170566"/>
    <w:rsid w:val="001705E2"/>
    <w:rsid w:val="0017077C"/>
    <w:rsid w:val="001708EF"/>
    <w:rsid w:val="00170C3F"/>
    <w:rsid w:val="00170C8F"/>
    <w:rsid w:val="00170F1D"/>
    <w:rsid w:val="00170F88"/>
    <w:rsid w:val="00171509"/>
    <w:rsid w:val="0017233B"/>
    <w:rsid w:val="0017239C"/>
    <w:rsid w:val="00173C36"/>
    <w:rsid w:val="00173C80"/>
    <w:rsid w:val="00173C93"/>
    <w:rsid w:val="00174050"/>
    <w:rsid w:val="001740C2"/>
    <w:rsid w:val="00174CD1"/>
    <w:rsid w:val="00174DC3"/>
    <w:rsid w:val="00175090"/>
    <w:rsid w:val="0017543E"/>
    <w:rsid w:val="001754AC"/>
    <w:rsid w:val="001754B3"/>
    <w:rsid w:val="001759AE"/>
    <w:rsid w:val="00175D81"/>
    <w:rsid w:val="00175EA7"/>
    <w:rsid w:val="00175F3A"/>
    <w:rsid w:val="001769A1"/>
    <w:rsid w:val="00176D88"/>
    <w:rsid w:val="00177157"/>
    <w:rsid w:val="001771F8"/>
    <w:rsid w:val="001773B3"/>
    <w:rsid w:val="001774C5"/>
    <w:rsid w:val="00177B6A"/>
    <w:rsid w:val="00177DEF"/>
    <w:rsid w:val="00177FF4"/>
    <w:rsid w:val="00180EEE"/>
    <w:rsid w:val="0018161B"/>
    <w:rsid w:val="0018181D"/>
    <w:rsid w:val="00181B7A"/>
    <w:rsid w:val="001820A3"/>
    <w:rsid w:val="0018235D"/>
    <w:rsid w:val="001826EA"/>
    <w:rsid w:val="001828ED"/>
    <w:rsid w:val="00182914"/>
    <w:rsid w:val="00182E0F"/>
    <w:rsid w:val="00182E3E"/>
    <w:rsid w:val="0018351D"/>
    <w:rsid w:val="00183538"/>
    <w:rsid w:val="0018387C"/>
    <w:rsid w:val="00183911"/>
    <w:rsid w:val="00183D62"/>
    <w:rsid w:val="00183E07"/>
    <w:rsid w:val="00183F79"/>
    <w:rsid w:val="00184177"/>
    <w:rsid w:val="00184823"/>
    <w:rsid w:val="0018589C"/>
    <w:rsid w:val="001861F6"/>
    <w:rsid w:val="001866EC"/>
    <w:rsid w:val="00187507"/>
    <w:rsid w:val="00187701"/>
    <w:rsid w:val="00187EE3"/>
    <w:rsid w:val="0019003B"/>
    <w:rsid w:val="001900C2"/>
    <w:rsid w:val="001900D0"/>
    <w:rsid w:val="001900DC"/>
    <w:rsid w:val="0019160D"/>
    <w:rsid w:val="00191BCA"/>
    <w:rsid w:val="00191F31"/>
    <w:rsid w:val="001920FB"/>
    <w:rsid w:val="001924B3"/>
    <w:rsid w:val="00192EE5"/>
    <w:rsid w:val="001932E7"/>
    <w:rsid w:val="001941E6"/>
    <w:rsid w:val="00194424"/>
    <w:rsid w:val="0019469F"/>
    <w:rsid w:val="00194743"/>
    <w:rsid w:val="00194927"/>
    <w:rsid w:val="0019496F"/>
    <w:rsid w:val="00194BD3"/>
    <w:rsid w:val="00194EAA"/>
    <w:rsid w:val="0019513D"/>
    <w:rsid w:val="0019531E"/>
    <w:rsid w:val="001955B8"/>
    <w:rsid w:val="001955D9"/>
    <w:rsid w:val="001957E7"/>
    <w:rsid w:val="00196115"/>
    <w:rsid w:val="001961B1"/>
    <w:rsid w:val="00196503"/>
    <w:rsid w:val="00196BF0"/>
    <w:rsid w:val="00196C1B"/>
    <w:rsid w:val="00196F49"/>
    <w:rsid w:val="00196F6D"/>
    <w:rsid w:val="0019732F"/>
    <w:rsid w:val="00197D91"/>
    <w:rsid w:val="00197F21"/>
    <w:rsid w:val="001A028F"/>
    <w:rsid w:val="001A0609"/>
    <w:rsid w:val="001A06C2"/>
    <w:rsid w:val="001A14AE"/>
    <w:rsid w:val="001A1F76"/>
    <w:rsid w:val="001A2054"/>
    <w:rsid w:val="001A2100"/>
    <w:rsid w:val="001A2DF8"/>
    <w:rsid w:val="001A2F9D"/>
    <w:rsid w:val="001A3325"/>
    <w:rsid w:val="001A3987"/>
    <w:rsid w:val="001A3988"/>
    <w:rsid w:val="001A3D1F"/>
    <w:rsid w:val="001A3E00"/>
    <w:rsid w:val="001A4094"/>
    <w:rsid w:val="001A43B0"/>
    <w:rsid w:val="001A43EF"/>
    <w:rsid w:val="001A47E6"/>
    <w:rsid w:val="001A48CF"/>
    <w:rsid w:val="001A4D67"/>
    <w:rsid w:val="001A592A"/>
    <w:rsid w:val="001A59E4"/>
    <w:rsid w:val="001A5A5B"/>
    <w:rsid w:val="001A5C7C"/>
    <w:rsid w:val="001A6381"/>
    <w:rsid w:val="001A6408"/>
    <w:rsid w:val="001A642C"/>
    <w:rsid w:val="001A6AAF"/>
    <w:rsid w:val="001A6E2F"/>
    <w:rsid w:val="001A6F14"/>
    <w:rsid w:val="001A6F68"/>
    <w:rsid w:val="001A72D8"/>
    <w:rsid w:val="001A7575"/>
    <w:rsid w:val="001A79CC"/>
    <w:rsid w:val="001A7A1A"/>
    <w:rsid w:val="001B021B"/>
    <w:rsid w:val="001B0506"/>
    <w:rsid w:val="001B054B"/>
    <w:rsid w:val="001B0B1D"/>
    <w:rsid w:val="001B11BE"/>
    <w:rsid w:val="001B14E7"/>
    <w:rsid w:val="001B14FF"/>
    <w:rsid w:val="001B1A9F"/>
    <w:rsid w:val="001B2165"/>
    <w:rsid w:val="001B2585"/>
    <w:rsid w:val="001B2655"/>
    <w:rsid w:val="001B2C9F"/>
    <w:rsid w:val="001B3A0E"/>
    <w:rsid w:val="001B3DFB"/>
    <w:rsid w:val="001B3E57"/>
    <w:rsid w:val="001B3EAB"/>
    <w:rsid w:val="001B4729"/>
    <w:rsid w:val="001B50A2"/>
    <w:rsid w:val="001B5627"/>
    <w:rsid w:val="001B57AC"/>
    <w:rsid w:val="001B601A"/>
    <w:rsid w:val="001B62BF"/>
    <w:rsid w:val="001B655F"/>
    <w:rsid w:val="001B69B2"/>
    <w:rsid w:val="001B6BA2"/>
    <w:rsid w:val="001B7040"/>
    <w:rsid w:val="001B7431"/>
    <w:rsid w:val="001B7543"/>
    <w:rsid w:val="001B7937"/>
    <w:rsid w:val="001B7AE2"/>
    <w:rsid w:val="001C02D4"/>
    <w:rsid w:val="001C0728"/>
    <w:rsid w:val="001C0F5C"/>
    <w:rsid w:val="001C15AA"/>
    <w:rsid w:val="001C3933"/>
    <w:rsid w:val="001C397A"/>
    <w:rsid w:val="001C428A"/>
    <w:rsid w:val="001C4323"/>
    <w:rsid w:val="001C4660"/>
    <w:rsid w:val="001C47EA"/>
    <w:rsid w:val="001C4830"/>
    <w:rsid w:val="001C4A54"/>
    <w:rsid w:val="001C4BB4"/>
    <w:rsid w:val="001C4CA1"/>
    <w:rsid w:val="001C52F3"/>
    <w:rsid w:val="001C581C"/>
    <w:rsid w:val="001C6463"/>
    <w:rsid w:val="001C6662"/>
    <w:rsid w:val="001C6B96"/>
    <w:rsid w:val="001C6E2A"/>
    <w:rsid w:val="001C6F7E"/>
    <w:rsid w:val="001C74CA"/>
    <w:rsid w:val="001C7872"/>
    <w:rsid w:val="001D043C"/>
    <w:rsid w:val="001D16B7"/>
    <w:rsid w:val="001D19F3"/>
    <w:rsid w:val="001D29BB"/>
    <w:rsid w:val="001D2F32"/>
    <w:rsid w:val="001D3063"/>
    <w:rsid w:val="001D30B9"/>
    <w:rsid w:val="001D36D9"/>
    <w:rsid w:val="001D3A7E"/>
    <w:rsid w:val="001D3DDF"/>
    <w:rsid w:val="001D4630"/>
    <w:rsid w:val="001D4BFB"/>
    <w:rsid w:val="001D521D"/>
    <w:rsid w:val="001D617B"/>
    <w:rsid w:val="001D63FE"/>
    <w:rsid w:val="001D6B6F"/>
    <w:rsid w:val="001D7380"/>
    <w:rsid w:val="001D742F"/>
    <w:rsid w:val="001D7589"/>
    <w:rsid w:val="001D75DA"/>
    <w:rsid w:val="001D7819"/>
    <w:rsid w:val="001D7E0D"/>
    <w:rsid w:val="001E0516"/>
    <w:rsid w:val="001E0E97"/>
    <w:rsid w:val="001E1211"/>
    <w:rsid w:val="001E153B"/>
    <w:rsid w:val="001E169A"/>
    <w:rsid w:val="001E16C2"/>
    <w:rsid w:val="001E1AED"/>
    <w:rsid w:val="001E1E83"/>
    <w:rsid w:val="001E245C"/>
    <w:rsid w:val="001E2AED"/>
    <w:rsid w:val="001E2D0B"/>
    <w:rsid w:val="001E2F1E"/>
    <w:rsid w:val="001E3976"/>
    <w:rsid w:val="001E3D96"/>
    <w:rsid w:val="001E42D9"/>
    <w:rsid w:val="001E43FD"/>
    <w:rsid w:val="001E4510"/>
    <w:rsid w:val="001E45B4"/>
    <w:rsid w:val="001E46AB"/>
    <w:rsid w:val="001E499E"/>
    <w:rsid w:val="001E4A02"/>
    <w:rsid w:val="001E523F"/>
    <w:rsid w:val="001E5E37"/>
    <w:rsid w:val="001E5F56"/>
    <w:rsid w:val="001E616B"/>
    <w:rsid w:val="001E6558"/>
    <w:rsid w:val="001E6650"/>
    <w:rsid w:val="001E6826"/>
    <w:rsid w:val="001E6F91"/>
    <w:rsid w:val="001E763E"/>
    <w:rsid w:val="001E777A"/>
    <w:rsid w:val="001E796E"/>
    <w:rsid w:val="001E7CF9"/>
    <w:rsid w:val="001F089E"/>
    <w:rsid w:val="001F0ABB"/>
    <w:rsid w:val="001F0BD4"/>
    <w:rsid w:val="001F1041"/>
    <w:rsid w:val="001F1086"/>
    <w:rsid w:val="001F1817"/>
    <w:rsid w:val="001F1D75"/>
    <w:rsid w:val="001F1E5D"/>
    <w:rsid w:val="001F3105"/>
    <w:rsid w:val="001F37B7"/>
    <w:rsid w:val="001F3B5B"/>
    <w:rsid w:val="001F3EFD"/>
    <w:rsid w:val="001F4106"/>
    <w:rsid w:val="001F4196"/>
    <w:rsid w:val="001F495F"/>
    <w:rsid w:val="001F4D5C"/>
    <w:rsid w:val="001F4D61"/>
    <w:rsid w:val="001F516D"/>
    <w:rsid w:val="001F5F5F"/>
    <w:rsid w:val="001F670D"/>
    <w:rsid w:val="001F6726"/>
    <w:rsid w:val="001F6800"/>
    <w:rsid w:val="001F713B"/>
    <w:rsid w:val="001F726C"/>
    <w:rsid w:val="001F734B"/>
    <w:rsid w:val="001F7531"/>
    <w:rsid w:val="001F79BB"/>
    <w:rsid w:val="001F7C3B"/>
    <w:rsid w:val="001F7FC2"/>
    <w:rsid w:val="001F7FC3"/>
    <w:rsid w:val="00200496"/>
    <w:rsid w:val="002004C8"/>
    <w:rsid w:val="00200BFB"/>
    <w:rsid w:val="00201906"/>
    <w:rsid w:val="00201A64"/>
    <w:rsid w:val="00202DC0"/>
    <w:rsid w:val="0020329B"/>
    <w:rsid w:val="00203892"/>
    <w:rsid w:val="00203B8E"/>
    <w:rsid w:val="00203EB9"/>
    <w:rsid w:val="00204138"/>
    <w:rsid w:val="00204273"/>
    <w:rsid w:val="00204330"/>
    <w:rsid w:val="002049F2"/>
    <w:rsid w:val="00204BD1"/>
    <w:rsid w:val="00204CAB"/>
    <w:rsid w:val="00204D16"/>
    <w:rsid w:val="00205CB6"/>
    <w:rsid w:val="00206086"/>
    <w:rsid w:val="0020622A"/>
    <w:rsid w:val="00206A1E"/>
    <w:rsid w:val="00207538"/>
    <w:rsid w:val="002076D0"/>
    <w:rsid w:val="002077FE"/>
    <w:rsid w:val="002079F2"/>
    <w:rsid w:val="00210BC0"/>
    <w:rsid w:val="00210E50"/>
    <w:rsid w:val="0021121A"/>
    <w:rsid w:val="00212051"/>
    <w:rsid w:val="002124CB"/>
    <w:rsid w:val="0021273E"/>
    <w:rsid w:val="00212B63"/>
    <w:rsid w:val="002130F4"/>
    <w:rsid w:val="00213111"/>
    <w:rsid w:val="002136CE"/>
    <w:rsid w:val="0021385B"/>
    <w:rsid w:val="00213C3A"/>
    <w:rsid w:val="00213CF0"/>
    <w:rsid w:val="00213E3F"/>
    <w:rsid w:val="00214303"/>
    <w:rsid w:val="00214A5B"/>
    <w:rsid w:val="00215DBA"/>
    <w:rsid w:val="00216104"/>
    <w:rsid w:val="002163B7"/>
    <w:rsid w:val="002168FD"/>
    <w:rsid w:val="00216957"/>
    <w:rsid w:val="00216E01"/>
    <w:rsid w:val="00216E7C"/>
    <w:rsid w:val="00217416"/>
    <w:rsid w:val="002174BE"/>
    <w:rsid w:val="00217B93"/>
    <w:rsid w:val="0022039A"/>
    <w:rsid w:val="00220D57"/>
    <w:rsid w:val="002215E1"/>
    <w:rsid w:val="00221957"/>
    <w:rsid w:val="00221BD5"/>
    <w:rsid w:val="00221C9C"/>
    <w:rsid w:val="00222452"/>
    <w:rsid w:val="002227B4"/>
    <w:rsid w:val="0022297A"/>
    <w:rsid w:val="00222990"/>
    <w:rsid w:val="00222E05"/>
    <w:rsid w:val="00222F2E"/>
    <w:rsid w:val="00223356"/>
    <w:rsid w:val="00223BFF"/>
    <w:rsid w:val="00223DA3"/>
    <w:rsid w:val="002240EB"/>
    <w:rsid w:val="00224218"/>
    <w:rsid w:val="00224298"/>
    <w:rsid w:val="002247BE"/>
    <w:rsid w:val="002248DE"/>
    <w:rsid w:val="00224DD7"/>
    <w:rsid w:val="00225AC6"/>
    <w:rsid w:val="00225DAA"/>
    <w:rsid w:val="00226476"/>
    <w:rsid w:val="00226A1E"/>
    <w:rsid w:val="00227407"/>
    <w:rsid w:val="0022759C"/>
    <w:rsid w:val="002278EF"/>
    <w:rsid w:val="00230017"/>
    <w:rsid w:val="002300EB"/>
    <w:rsid w:val="0023256C"/>
    <w:rsid w:val="00232B69"/>
    <w:rsid w:val="00232C9B"/>
    <w:rsid w:val="0023365B"/>
    <w:rsid w:val="00233A18"/>
    <w:rsid w:val="0023417E"/>
    <w:rsid w:val="002348D4"/>
    <w:rsid w:val="00234A3B"/>
    <w:rsid w:val="00234ADD"/>
    <w:rsid w:val="00235109"/>
    <w:rsid w:val="00235870"/>
    <w:rsid w:val="0023656A"/>
    <w:rsid w:val="00237001"/>
    <w:rsid w:val="00237275"/>
    <w:rsid w:val="00237644"/>
    <w:rsid w:val="00237836"/>
    <w:rsid w:val="002378AB"/>
    <w:rsid w:val="00237A66"/>
    <w:rsid w:val="00240729"/>
    <w:rsid w:val="00240A3E"/>
    <w:rsid w:val="00240A99"/>
    <w:rsid w:val="00240EE1"/>
    <w:rsid w:val="00240EF8"/>
    <w:rsid w:val="0024127D"/>
    <w:rsid w:val="002415A2"/>
    <w:rsid w:val="0024265C"/>
    <w:rsid w:val="00242A4D"/>
    <w:rsid w:val="002437FF"/>
    <w:rsid w:val="00243B96"/>
    <w:rsid w:val="00244DC3"/>
    <w:rsid w:val="00245409"/>
    <w:rsid w:val="00245758"/>
    <w:rsid w:val="00245FE8"/>
    <w:rsid w:val="0024628E"/>
    <w:rsid w:val="0024649F"/>
    <w:rsid w:val="00246F17"/>
    <w:rsid w:val="0024750D"/>
    <w:rsid w:val="0024784B"/>
    <w:rsid w:val="00247DB0"/>
    <w:rsid w:val="0025001F"/>
    <w:rsid w:val="0025013D"/>
    <w:rsid w:val="00250B10"/>
    <w:rsid w:val="00250C70"/>
    <w:rsid w:val="00251046"/>
    <w:rsid w:val="00251654"/>
    <w:rsid w:val="00251923"/>
    <w:rsid w:val="00251D97"/>
    <w:rsid w:val="00251DE6"/>
    <w:rsid w:val="00251F18"/>
    <w:rsid w:val="00251F83"/>
    <w:rsid w:val="0025263A"/>
    <w:rsid w:val="00252868"/>
    <w:rsid w:val="00252AC6"/>
    <w:rsid w:val="002537A3"/>
    <w:rsid w:val="002539DB"/>
    <w:rsid w:val="00254CA2"/>
    <w:rsid w:val="002551FB"/>
    <w:rsid w:val="002555A3"/>
    <w:rsid w:val="00255917"/>
    <w:rsid w:val="002559EC"/>
    <w:rsid w:val="00255C0B"/>
    <w:rsid w:val="00255DD1"/>
    <w:rsid w:val="002560CC"/>
    <w:rsid w:val="0025610D"/>
    <w:rsid w:val="00256180"/>
    <w:rsid w:val="002563F7"/>
    <w:rsid w:val="002564A9"/>
    <w:rsid w:val="00256A19"/>
    <w:rsid w:val="00256F5E"/>
    <w:rsid w:val="00257405"/>
    <w:rsid w:val="00257A79"/>
    <w:rsid w:val="00257A7B"/>
    <w:rsid w:val="00257D75"/>
    <w:rsid w:val="00260258"/>
    <w:rsid w:val="00260A7E"/>
    <w:rsid w:val="00260CB0"/>
    <w:rsid w:val="00260EF0"/>
    <w:rsid w:val="002611D8"/>
    <w:rsid w:val="00261335"/>
    <w:rsid w:val="00261AAF"/>
    <w:rsid w:val="002622D3"/>
    <w:rsid w:val="0026269A"/>
    <w:rsid w:val="00262766"/>
    <w:rsid w:val="00262918"/>
    <w:rsid w:val="00262BA4"/>
    <w:rsid w:val="00263042"/>
    <w:rsid w:val="002632F9"/>
    <w:rsid w:val="00263417"/>
    <w:rsid w:val="00263790"/>
    <w:rsid w:val="00263B0C"/>
    <w:rsid w:val="00263DA7"/>
    <w:rsid w:val="002642CE"/>
    <w:rsid w:val="002643B0"/>
    <w:rsid w:val="002648A9"/>
    <w:rsid w:val="00264AEE"/>
    <w:rsid w:val="00264B51"/>
    <w:rsid w:val="00264CE7"/>
    <w:rsid w:val="00265174"/>
    <w:rsid w:val="002652AB"/>
    <w:rsid w:val="0026618B"/>
    <w:rsid w:val="00266608"/>
    <w:rsid w:val="0026667B"/>
    <w:rsid w:val="002667C1"/>
    <w:rsid w:val="002667EE"/>
    <w:rsid w:val="00266A17"/>
    <w:rsid w:val="002672EA"/>
    <w:rsid w:val="00267339"/>
    <w:rsid w:val="0026793A"/>
    <w:rsid w:val="002701D6"/>
    <w:rsid w:val="002711EC"/>
    <w:rsid w:val="002712A6"/>
    <w:rsid w:val="0027149D"/>
    <w:rsid w:val="00271663"/>
    <w:rsid w:val="002716D3"/>
    <w:rsid w:val="00271B59"/>
    <w:rsid w:val="00271D11"/>
    <w:rsid w:val="00272140"/>
    <w:rsid w:val="002721A7"/>
    <w:rsid w:val="00272219"/>
    <w:rsid w:val="00273338"/>
    <w:rsid w:val="00273D77"/>
    <w:rsid w:val="00274332"/>
    <w:rsid w:val="00274736"/>
    <w:rsid w:val="002749F7"/>
    <w:rsid w:val="00274CDE"/>
    <w:rsid w:val="00274FCF"/>
    <w:rsid w:val="002751D8"/>
    <w:rsid w:val="00275593"/>
    <w:rsid w:val="00276077"/>
    <w:rsid w:val="002760FE"/>
    <w:rsid w:val="0027614E"/>
    <w:rsid w:val="0027623B"/>
    <w:rsid w:val="00276496"/>
    <w:rsid w:val="00276728"/>
    <w:rsid w:val="00277140"/>
    <w:rsid w:val="002772BA"/>
    <w:rsid w:val="0027763C"/>
    <w:rsid w:val="00277804"/>
    <w:rsid w:val="00277C44"/>
    <w:rsid w:val="00277C80"/>
    <w:rsid w:val="002800D4"/>
    <w:rsid w:val="0028010A"/>
    <w:rsid w:val="0028099E"/>
    <w:rsid w:val="00280A48"/>
    <w:rsid w:val="00281438"/>
    <w:rsid w:val="002814BB"/>
    <w:rsid w:val="00281551"/>
    <w:rsid w:val="00281574"/>
    <w:rsid w:val="002815C2"/>
    <w:rsid w:val="002821DF"/>
    <w:rsid w:val="0028239B"/>
    <w:rsid w:val="00282589"/>
    <w:rsid w:val="00283067"/>
    <w:rsid w:val="002830A9"/>
    <w:rsid w:val="00283607"/>
    <w:rsid w:val="002836CD"/>
    <w:rsid w:val="00283821"/>
    <w:rsid w:val="00284055"/>
    <w:rsid w:val="002840F6"/>
    <w:rsid w:val="0028410E"/>
    <w:rsid w:val="00284AE9"/>
    <w:rsid w:val="00284F87"/>
    <w:rsid w:val="00284FF8"/>
    <w:rsid w:val="0028521C"/>
    <w:rsid w:val="002852E4"/>
    <w:rsid w:val="0028561E"/>
    <w:rsid w:val="002859B1"/>
    <w:rsid w:val="002859F2"/>
    <w:rsid w:val="00285B70"/>
    <w:rsid w:val="0028667A"/>
    <w:rsid w:val="00286D13"/>
    <w:rsid w:val="0028709B"/>
    <w:rsid w:val="00287407"/>
    <w:rsid w:val="002875D8"/>
    <w:rsid w:val="0028762A"/>
    <w:rsid w:val="00287D91"/>
    <w:rsid w:val="00287DDC"/>
    <w:rsid w:val="0029075D"/>
    <w:rsid w:val="00290945"/>
    <w:rsid w:val="00290B9C"/>
    <w:rsid w:val="00290BB3"/>
    <w:rsid w:val="00290CBE"/>
    <w:rsid w:val="00290DDA"/>
    <w:rsid w:val="00291020"/>
    <w:rsid w:val="0029145B"/>
    <w:rsid w:val="00291DF1"/>
    <w:rsid w:val="00291ED6"/>
    <w:rsid w:val="002921D8"/>
    <w:rsid w:val="00292E80"/>
    <w:rsid w:val="00293326"/>
    <w:rsid w:val="0029372D"/>
    <w:rsid w:val="00293BDB"/>
    <w:rsid w:val="00293E91"/>
    <w:rsid w:val="00294500"/>
    <w:rsid w:val="00294BCA"/>
    <w:rsid w:val="00295B67"/>
    <w:rsid w:val="00295E6A"/>
    <w:rsid w:val="002964AE"/>
    <w:rsid w:val="002965F4"/>
    <w:rsid w:val="00296EB2"/>
    <w:rsid w:val="00297120"/>
    <w:rsid w:val="002973C6"/>
    <w:rsid w:val="00297681"/>
    <w:rsid w:val="00297DB5"/>
    <w:rsid w:val="002A0A9C"/>
    <w:rsid w:val="002A0AB3"/>
    <w:rsid w:val="002A15BA"/>
    <w:rsid w:val="002A16D6"/>
    <w:rsid w:val="002A1A5E"/>
    <w:rsid w:val="002A1D7C"/>
    <w:rsid w:val="002A21C6"/>
    <w:rsid w:val="002A224F"/>
    <w:rsid w:val="002A23D6"/>
    <w:rsid w:val="002A2C90"/>
    <w:rsid w:val="002A2F18"/>
    <w:rsid w:val="002A2F7B"/>
    <w:rsid w:val="002A2FDD"/>
    <w:rsid w:val="002A308D"/>
    <w:rsid w:val="002A3DCA"/>
    <w:rsid w:val="002A4090"/>
    <w:rsid w:val="002A44F5"/>
    <w:rsid w:val="002A4681"/>
    <w:rsid w:val="002A49FB"/>
    <w:rsid w:val="002A507A"/>
    <w:rsid w:val="002A561F"/>
    <w:rsid w:val="002A58E5"/>
    <w:rsid w:val="002A5B3E"/>
    <w:rsid w:val="002A5F2C"/>
    <w:rsid w:val="002A6EF3"/>
    <w:rsid w:val="002A6F21"/>
    <w:rsid w:val="002A6FDA"/>
    <w:rsid w:val="002A7772"/>
    <w:rsid w:val="002A7CA0"/>
    <w:rsid w:val="002B0698"/>
    <w:rsid w:val="002B072D"/>
    <w:rsid w:val="002B0860"/>
    <w:rsid w:val="002B0E20"/>
    <w:rsid w:val="002B102A"/>
    <w:rsid w:val="002B121B"/>
    <w:rsid w:val="002B165B"/>
    <w:rsid w:val="002B1923"/>
    <w:rsid w:val="002B1A29"/>
    <w:rsid w:val="002B2744"/>
    <w:rsid w:val="002B2CBF"/>
    <w:rsid w:val="002B2D18"/>
    <w:rsid w:val="002B2EB5"/>
    <w:rsid w:val="002B314F"/>
    <w:rsid w:val="002B3514"/>
    <w:rsid w:val="002B409C"/>
    <w:rsid w:val="002B4171"/>
    <w:rsid w:val="002B4E1C"/>
    <w:rsid w:val="002B5578"/>
    <w:rsid w:val="002B6433"/>
    <w:rsid w:val="002B67EA"/>
    <w:rsid w:val="002B6CAB"/>
    <w:rsid w:val="002B7713"/>
    <w:rsid w:val="002B7C0F"/>
    <w:rsid w:val="002B7CF4"/>
    <w:rsid w:val="002B7EFB"/>
    <w:rsid w:val="002C036A"/>
    <w:rsid w:val="002C0813"/>
    <w:rsid w:val="002C08CA"/>
    <w:rsid w:val="002C0BD5"/>
    <w:rsid w:val="002C0FFE"/>
    <w:rsid w:val="002C113A"/>
    <w:rsid w:val="002C1270"/>
    <w:rsid w:val="002C1C82"/>
    <w:rsid w:val="002C1E77"/>
    <w:rsid w:val="002C21CF"/>
    <w:rsid w:val="002C225F"/>
    <w:rsid w:val="002C2302"/>
    <w:rsid w:val="002C2958"/>
    <w:rsid w:val="002C3810"/>
    <w:rsid w:val="002C3A68"/>
    <w:rsid w:val="002C46E8"/>
    <w:rsid w:val="002C4B6D"/>
    <w:rsid w:val="002C580C"/>
    <w:rsid w:val="002C5E6F"/>
    <w:rsid w:val="002C5F5D"/>
    <w:rsid w:val="002C621C"/>
    <w:rsid w:val="002C65EA"/>
    <w:rsid w:val="002C68DF"/>
    <w:rsid w:val="002C6B6B"/>
    <w:rsid w:val="002C6E36"/>
    <w:rsid w:val="002C70EE"/>
    <w:rsid w:val="002C7279"/>
    <w:rsid w:val="002C7461"/>
    <w:rsid w:val="002C75D8"/>
    <w:rsid w:val="002C763E"/>
    <w:rsid w:val="002D028A"/>
    <w:rsid w:val="002D09F6"/>
    <w:rsid w:val="002D13A4"/>
    <w:rsid w:val="002D1942"/>
    <w:rsid w:val="002D19BF"/>
    <w:rsid w:val="002D1FFB"/>
    <w:rsid w:val="002D2121"/>
    <w:rsid w:val="002D2225"/>
    <w:rsid w:val="002D2228"/>
    <w:rsid w:val="002D2518"/>
    <w:rsid w:val="002D363E"/>
    <w:rsid w:val="002D3E66"/>
    <w:rsid w:val="002D401C"/>
    <w:rsid w:val="002D41AD"/>
    <w:rsid w:val="002D481A"/>
    <w:rsid w:val="002D51FD"/>
    <w:rsid w:val="002D522C"/>
    <w:rsid w:val="002D530A"/>
    <w:rsid w:val="002D5556"/>
    <w:rsid w:val="002D55F5"/>
    <w:rsid w:val="002D5ADA"/>
    <w:rsid w:val="002D5CFD"/>
    <w:rsid w:val="002D610A"/>
    <w:rsid w:val="002D677E"/>
    <w:rsid w:val="002D6D1D"/>
    <w:rsid w:val="002D7083"/>
    <w:rsid w:val="002D70FE"/>
    <w:rsid w:val="002E0153"/>
    <w:rsid w:val="002E094D"/>
    <w:rsid w:val="002E0A86"/>
    <w:rsid w:val="002E17F3"/>
    <w:rsid w:val="002E246E"/>
    <w:rsid w:val="002E298A"/>
    <w:rsid w:val="002E3110"/>
    <w:rsid w:val="002E3880"/>
    <w:rsid w:val="002E3F0E"/>
    <w:rsid w:val="002E44A3"/>
    <w:rsid w:val="002E4B1C"/>
    <w:rsid w:val="002E51FF"/>
    <w:rsid w:val="002E58B0"/>
    <w:rsid w:val="002E595E"/>
    <w:rsid w:val="002E5C85"/>
    <w:rsid w:val="002E5F74"/>
    <w:rsid w:val="002E607F"/>
    <w:rsid w:val="002E65A2"/>
    <w:rsid w:val="002E674F"/>
    <w:rsid w:val="002E6F86"/>
    <w:rsid w:val="002E755C"/>
    <w:rsid w:val="002E789D"/>
    <w:rsid w:val="002F0D66"/>
    <w:rsid w:val="002F112E"/>
    <w:rsid w:val="002F152A"/>
    <w:rsid w:val="002F1D78"/>
    <w:rsid w:val="002F21C7"/>
    <w:rsid w:val="002F2310"/>
    <w:rsid w:val="002F2D9A"/>
    <w:rsid w:val="002F2E59"/>
    <w:rsid w:val="002F2EF1"/>
    <w:rsid w:val="002F301F"/>
    <w:rsid w:val="002F345B"/>
    <w:rsid w:val="002F3A57"/>
    <w:rsid w:val="002F3A58"/>
    <w:rsid w:val="002F3E56"/>
    <w:rsid w:val="002F3E86"/>
    <w:rsid w:val="002F4AB6"/>
    <w:rsid w:val="002F5092"/>
    <w:rsid w:val="002F50F0"/>
    <w:rsid w:val="002F527E"/>
    <w:rsid w:val="002F565F"/>
    <w:rsid w:val="002F599E"/>
    <w:rsid w:val="002F6049"/>
    <w:rsid w:val="002F6789"/>
    <w:rsid w:val="002F7460"/>
    <w:rsid w:val="0030060A"/>
    <w:rsid w:val="003008BF"/>
    <w:rsid w:val="00300A7D"/>
    <w:rsid w:val="00300CE7"/>
    <w:rsid w:val="0030182D"/>
    <w:rsid w:val="00301A0A"/>
    <w:rsid w:val="00301FC5"/>
    <w:rsid w:val="0030232A"/>
    <w:rsid w:val="003029EC"/>
    <w:rsid w:val="00302B37"/>
    <w:rsid w:val="003031AB"/>
    <w:rsid w:val="0030385F"/>
    <w:rsid w:val="0030388D"/>
    <w:rsid w:val="00303E00"/>
    <w:rsid w:val="00303F1B"/>
    <w:rsid w:val="0030405D"/>
    <w:rsid w:val="00304227"/>
    <w:rsid w:val="00304581"/>
    <w:rsid w:val="003046F8"/>
    <w:rsid w:val="00304BF8"/>
    <w:rsid w:val="00304C5F"/>
    <w:rsid w:val="00304CAD"/>
    <w:rsid w:val="00304D9B"/>
    <w:rsid w:val="00306055"/>
    <w:rsid w:val="0030626D"/>
    <w:rsid w:val="003065A4"/>
    <w:rsid w:val="003065F2"/>
    <w:rsid w:val="00306725"/>
    <w:rsid w:val="00306EB6"/>
    <w:rsid w:val="003073D1"/>
    <w:rsid w:val="003074AA"/>
    <w:rsid w:val="00307B2F"/>
    <w:rsid w:val="00307E54"/>
    <w:rsid w:val="00310011"/>
    <w:rsid w:val="0031026F"/>
    <w:rsid w:val="0031052B"/>
    <w:rsid w:val="00310916"/>
    <w:rsid w:val="00310ECA"/>
    <w:rsid w:val="00311BF8"/>
    <w:rsid w:val="0031248F"/>
    <w:rsid w:val="003125BB"/>
    <w:rsid w:val="00312B6A"/>
    <w:rsid w:val="003131E6"/>
    <w:rsid w:val="00313D25"/>
    <w:rsid w:val="003140F1"/>
    <w:rsid w:val="00315033"/>
    <w:rsid w:val="00315B8B"/>
    <w:rsid w:val="0031621D"/>
    <w:rsid w:val="00316282"/>
    <w:rsid w:val="003164CE"/>
    <w:rsid w:val="003167A3"/>
    <w:rsid w:val="0031694A"/>
    <w:rsid w:val="00316B19"/>
    <w:rsid w:val="00316CC3"/>
    <w:rsid w:val="00316CE0"/>
    <w:rsid w:val="00316D3C"/>
    <w:rsid w:val="003175CE"/>
    <w:rsid w:val="00320011"/>
    <w:rsid w:val="003202A4"/>
    <w:rsid w:val="00320668"/>
    <w:rsid w:val="003207BB"/>
    <w:rsid w:val="00320C7E"/>
    <w:rsid w:val="0032106B"/>
    <w:rsid w:val="00321265"/>
    <w:rsid w:val="003215E3"/>
    <w:rsid w:val="00321675"/>
    <w:rsid w:val="00321D57"/>
    <w:rsid w:val="00321F75"/>
    <w:rsid w:val="003223A3"/>
    <w:rsid w:val="00322B69"/>
    <w:rsid w:val="00322D32"/>
    <w:rsid w:val="00322E97"/>
    <w:rsid w:val="00323058"/>
    <w:rsid w:val="003231E3"/>
    <w:rsid w:val="003235C1"/>
    <w:rsid w:val="00323EDE"/>
    <w:rsid w:val="003240A3"/>
    <w:rsid w:val="00324295"/>
    <w:rsid w:val="003249EA"/>
    <w:rsid w:val="00324EAE"/>
    <w:rsid w:val="003253A2"/>
    <w:rsid w:val="0032552A"/>
    <w:rsid w:val="00325D38"/>
    <w:rsid w:val="0032671B"/>
    <w:rsid w:val="0032684B"/>
    <w:rsid w:val="00326C75"/>
    <w:rsid w:val="00327179"/>
    <w:rsid w:val="003278C4"/>
    <w:rsid w:val="00327A6A"/>
    <w:rsid w:val="0033064B"/>
    <w:rsid w:val="00330CFD"/>
    <w:rsid w:val="00330DC0"/>
    <w:rsid w:val="00331290"/>
    <w:rsid w:val="003313B8"/>
    <w:rsid w:val="0033219A"/>
    <w:rsid w:val="0033246B"/>
    <w:rsid w:val="003327D5"/>
    <w:rsid w:val="00332845"/>
    <w:rsid w:val="00332BE3"/>
    <w:rsid w:val="00332F63"/>
    <w:rsid w:val="00332FE5"/>
    <w:rsid w:val="003338BA"/>
    <w:rsid w:val="003339FC"/>
    <w:rsid w:val="00334304"/>
    <w:rsid w:val="00335763"/>
    <w:rsid w:val="00335D76"/>
    <w:rsid w:val="00335F32"/>
    <w:rsid w:val="003363B5"/>
    <w:rsid w:val="0033687D"/>
    <w:rsid w:val="00336E37"/>
    <w:rsid w:val="00337709"/>
    <w:rsid w:val="003404D2"/>
    <w:rsid w:val="00340739"/>
    <w:rsid w:val="003409D1"/>
    <w:rsid w:val="00340AC7"/>
    <w:rsid w:val="00340AE8"/>
    <w:rsid w:val="003410B0"/>
    <w:rsid w:val="00341403"/>
    <w:rsid w:val="0034144C"/>
    <w:rsid w:val="00341970"/>
    <w:rsid w:val="00341A42"/>
    <w:rsid w:val="00341F9B"/>
    <w:rsid w:val="00342026"/>
    <w:rsid w:val="00342141"/>
    <w:rsid w:val="0034214F"/>
    <w:rsid w:val="00342319"/>
    <w:rsid w:val="003423E1"/>
    <w:rsid w:val="003427C4"/>
    <w:rsid w:val="00343225"/>
    <w:rsid w:val="00344C08"/>
    <w:rsid w:val="00344DE4"/>
    <w:rsid w:val="00345212"/>
    <w:rsid w:val="0034543E"/>
    <w:rsid w:val="00345563"/>
    <w:rsid w:val="00345D08"/>
    <w:rsid w:val="00345E7F"/>
    <w:rsid w:val="00345F19"/>
    <w:rsid w:val="00345F7A"/>
    <w:rsid w:val="003460CF"/>
    <w:rsid w:val="0034684D"/>
    <w:rsid w:val="0034688B"/>
    <w:rsid w:val="00346CB9"/>
    <w:rsid w:val="00346EEC"/>
    <w:rsid w:val="003471B7"/>
    <w:rsid w:val="00347217"/>
    <w:rsid w:val="003476D8"/>
    <w:rsid w:val="0034771A"/>
    <w:rsid w:val="00347B61"/>
    <w:rsid w:val="003500F7"/>
    <w:rsid w:val="00350138"/>
    <w:rsid w:val="003507BD"/>
    <w:rsid w:val="00350B82"/>
    <w:rsid w:val="00350B83"/>
    <w:rsid w:val="00350E35"/>
    <w:rsid w:val="00351709"/>
    <w:rsid w:val="00351C5A"/>
    <w:rsid w:val="00351CA1"/>
    <w:rsid w:val="00351E7F"/>
    <w:rsid w:val="00352212"/>
    <w:rsid w:val="00352281"/>
    <w:rsid w:val="003529F1"/>
    <w:rsid w:val="00352F3E"/>
    <w:rsid w:val="00353240"/>
    <w:rsid w:val="00353E91"/>
    <w:rsid w:val="00353F4E"/>
    <w:rsid w:val="00353F81"/>
    <w:rsid w:val="00354472"/>
    <w:rsid w:val="003548D0"/>
    <w:rsid w:val="00354BCC"/>
    <w:rsid w:val="003551CA"/>
    <w:rsid w:val="0035560D"/>
    <w:rsid w:val="00355739"/>
    <w:rsid w:val="00355C69"/>
    <w:rsid w:val="00356131"/>
    <w:rsid w:val="0035664F"/>
    <w:rsid w:val="00356C28"/>
    <w:rsid w:val="003572E7"/>
    <w:rsid w:val="00357461"/>
    <w:rsid w:val="0035797A"/>
    <w:rsid w:val="00360141"/>
    <w:rsid w:val="00360689"/>
    <w:rsid w:val="003608A5"/>
    <w:rsid w:val="00360DD7"/>
    <w:rsid w:val="003615BC"/>
    <w:rsid w:val="003618B6"/>
    <w:rsid w:val="003619EA"/>
    <w:rsid w:val="00361BC8"/>
    <w:rsid w:val="00361F67"/>
    <w:rsid w:val="00362E38"/>
    <w:rsid w:val="00363014"/>
    <w:rsid w:val="00363A14"/>
    <w:rsid w:val="003640DD"/>
    <w:rsid w:val="00364933"/>
    <w:rsid w:val="00364986"/>
    <w:rsid w:val="00364B29"/>
    <w:rsid w:val="00364B50"/>
    <w:rsid w:val="00365560"/>
    <w:rsid w:val="00365D5D"/>
    <w:rsid w:val="00365F9C"/>
    <w:rsid w:val="0036688E"/>
    <w:rsid w:val="0036791C"/>
    <w:rsid w:val="00367DBE"/>
    <w:rsid w:val="00370300"/>
    <w:rsid w:val="0037082E"/>
    <w:rsid w:val="003709D1"/>
    <w:rsid w:val="00370D53"/>
    <w:rsid w:val="00370F52"/>
    <w:rsid w:val="003710CD"/>
    <w:rsid w:val="003714F5"/>
    <w:rsid w:val="0037178A"/>
    <w:rsid w:val="00371A90"/>
    <w:rsid w:val="00372484"/>
    <w:rsid w:val="003725C3"/>
    <w:rsid w:val="00372766"/>
    <w:rsid w:val="0037290C"/>
    <w:rsid w:val="0037310A"/>
    <w:rsid w:val="003734D1"/>
    <w:rsid w:val="00373932"/>
    <w:rsid w:val="00373998"/>
    <w:rsid w:val="00373CA4"/>
    <w:rsid w:val="00374219"/>
    <w:rsid w:val="00374767"/>
    <w:rsid w:val="00374C17"/>
    <w:rsid w:val="00374CE4"/>
    <w:rsid w:val="0037507F"/>
    <w:rsid w:val="003759FB"/>
    <w:rsid w:val="00376456"/>
    <w:rsid w:val="00376478"/>
    <w:rsid w:val="00376B7A"/>
    <w:rsid w:val="00377167"/>
    <w:rsid w:val="00377B92"/>
    <w:rsid w:val="00377BD3"/>
    <w:rsid w:val="003803F3"/>
    <w:rsid w:val="003809F1"/>
    <w:rsid w:val="00380C9D"/>
    <w:rsid w:val="00380EDD"/>
    <w:rsid w:val="00381155"/>
    <w:rsid w:val="00381531"/>
    <w:rsid w:val="00381E9B"/>
    <w:rsid w:val="0038270F"/>
    <w:rsid w:val="0038286E"/>
    <w:rsid w:val="00382B8E"/>
    <w:rsid w:val="003834BE"/>
    <w:rsid w:val="00383617"/>
    <w:rsid w:val="003839A9"/>
    <w:rsid w:val="00383F61"/>
    <w:rsid w:val="00384339"/>
    <w:rsid w:val="00384796"/>
    <w:rsid w:val="00384BF3"/>
    <w:rsid w:val="00384C3A"/>
    <w:rsid w:val="003858B9"/>
    <w:rsid w:val="003861DB"/>
    <w:rsid w:val="00386875"/>
    <w:rsid w:val="00386F48"/>
    <w:rsid w:val="003874CC"/>
    <w:rsid w:val="0038765E"/>
    <w:rsid w:val="00387F2C"/>
    <w:rsid w:val="0039028D"/>
    <w:rsid w:val="00390AC2"/>
    <w:rsid w:val="00391198"/>
    <w:rsid w:val="00391278"/>
    <w:rsid w:val="00391457"/>
    <w:rsid w:val="003914D7"/>
    <w:rsid w:val="00391769"/>
    <w:rsid w:val="00391EFB"/>
    <w:rsid w:val="0039208D"/>
    <w:rsid w:val="00392679"/>
    <w:rsid w:val="00392718"/>
    <w:rsid w:val="00392CC5"/>
    <w:rsid w:val="003933FB"/>
    <w:rsid w:val="00393472"/>
    <w:rsid w:val="00393F17"/>
    <w:rsid w:val="00394259"/>
    <w:rsid w:val="003943CF"/>
    <w:rsid w:val="00394B18"/>
    <w:rsid w:val="00395D0C"/>
    <w:rsid w:val="00395DE4"/>
    <w:rsid w:val="00395E59"/>
    <w:rsid w:val="00395FFA"/>
    <w:rsid w:val="00396062"/>
    <w:rsid w:val="00396711"/>
    <w:rsid w:val="00396800"/>
    <w:rsid w:val="00396A94"/>
    <w:rsid w:val="00397BC1"/>
    <w:rsid w:val="003A0494"/>
    <w:rsid w:val="003A0514"/>
    <w:rsid w:val="003A0951"/>
    <w:rsid w:val="003A0C9C"/>
    <w:rsid w:val="003A0D60"/>
    <w:rsid w:val="003A1C79"/>
    <w:rsid w:val="003A223F"/>
    <w:rsid w:val="003A2A85"/>
    <w:rsid w:val="003A2AFF"/>
    <w:rsid w:val="003A39BA"/>
    <w:rsid w:val="003A3AEC"/>
    <w:rsid w:val="003A411B"/>
    <w:rsid w:val="003A45F6"/>
    <w:rsid w:val="003A4F1A"/>
    <w:rsid w:val="003A5407"/>
    <w:rsid w:val="003A5519"/>
    <w:rsid w:val="003A5591"/>
    <w:rsid w:val="003A5E03"/>
    <w:rsid w:val="003A5F8F"/>
    <w:rsid w:val="003A6A9D"/>
    <w:rsid w:val="003A6C90"/>
    <w:rsid w:val="003A73A3"/>
    <w:rsid w:val="003A73B6"/>
    <w:rsid w:val="003B03DC"/>
    <w:rsid w:val="003B0D4C"/>
    <w:rsid w:val="003B0D91"/>
    <w:rsid w:val="003B12C7"/>
    <w:rsid w:val="003B1611"/>
    <w:rsid w:val="003B18A1"/>
    <w:rsid w:val="003B1A02"/>
    <w:rsid w:val="003B1FA7"/>
    <w:rsid w:val="003B267B"/>
    <w:rsid w:val="003B3229"/>
    <w:rsid w:val="003B330D"/>
    <w:rsid w:val="003B346B"/>
    <w:rsid w:val="003B34CF"/>
    <w:rsid w:val="003B3746"/>
    <w:rsid w:val="003B378B"/>
    <w:rsid w:val="003B4CCC"/>
    <w:rsid w:val="003B4E5E"/>
    <w:rsid w:val="003B4F89"/>
    <w:rsid w:val="003B5D54"/>
    <w:rsid w:val="003B5DEE"/>
    <w:rsid w:val="003B796F"/>
    <w:rsid w:val="003C03CF"/>
    <w:rsid w:val="003C0C3D"/>
    <w:rsid w:val="003C12EF"/>
    <w:rsid w:val="003C13D6"/>
    <w:rsid w:val="003C1C0C"/>
    <w:rsid w:val="003C1E82"/>
    <w:rsid w:val="003C2081"/>
    <w:rsid w:val="003C2150"/>
    <w:rsid w:val="003C264C"/>
    <w:rsid w:val="003C28C8"/>
    <w:rsid w:val="003C2C82"/>
    <w:rsid w:val="003C32A5"/>
    <w:rsid w:val="003C3301"/>
    <w:rsid w:val="003C3961"/>
    <w:rsid w:val="003C3C7F"/>
    <w:rsid w:val="003C4926"/>
    <w:rsid w:val="003C4B88"/>
    <w:rsid w:val="003C547E"/>
    <w:rsid w:val="003C5764"/>
    <w:rsid w:val="003C57A7"/>
    <w:rsid w:val="003C622F"/>
    <w:rsid w:val="003C642F"/>
    <w:rsid w:val="003C6549"/>
    <w:rsid w:val="003C6886"/>
    <w:rsid w:val="003C6919"/>
    <w:rsid w:val="003C6AEB"/>
    <w:rsid w:val="003C7073"/>
    <w:rsid w:val="003C7435"/>
    <w:rsid w:val="003C7887"/>
    <w:rsid w:val="003C7B4E"/>
    <w:rsid w:val="003D04C0"/>
    <w:rsid w:val="003D0E7D"/>
    <w:rsid w:val="003D188B"/>
    <w:rsid w:val="003D2373"/>
    <w:rsid w:val="003D278A"/>
    <w:rsid w:val="003D29D6"/>
    <w:rsid w:val="003D2F0B"/>
    <w:rsid w:val="003D3519"/>
    <w:rsid w:val="003D3641"/>
    <w:rsid w:val="003D3C42"/>
    <w:rsid w:val="003D438A"/>
    <w:rsid w:val="003D4652"/>
    <w:rsid w:val="003D4BE8"/>
    <w:rsid w:val="003D4CCF"/>
    <w:rsid w:val="003D4EF2"/>
    <w:rsid w:val="003D5074"/>
    <w:rsid w:val="003D50A4"/>
    <w:rsid w:val="003D61E6"/>
    <w:rsid w:val="003D6721"/>
    <w:rsid w:val="003D679B"/>
    <w:rsid w:val="003D6A01"/>
    <w:rsid w:val="003D6C1A"/>
    <w:rsid w:val="003D77EE"/>
    <w:rsid w:val="003D794C"/>
    <w:rsid w:val="003E03CF"/>
    <w:rsid w:val="003E0509"/>
    <w:rsid w:val="003E066D"/>
    <w:rsid w:val="003E1B34"/>
    <w:rsid w:val="003E1CC8"/>
    <w:rsid w:val="003E2046"/>
    <w:rsid w:val="003E27B0"/>
    <w:rsid w:val="003E29CA"/>
    <w:rsid w:val="003E2D3F"/>
    <w:rsid w:val="003E2F5F"/>
    <w:rsid w:val="003E2F7B"/>
    <w:rsid w:val="003E414B"/>
    <w:rsid w:val="003E4215"/>
    <w:rsid w:val="003E42B9"/>
    <w:rsid w:val="003E440B"/>
    <w:rsid w:val="003E48CF"/>
    <w:rsid w:val="003E51E3"/>
    <w:rsid w:val="003E53ED"/>
    <w:rsid w:val="003E5716"/>
    <w:rsid w:val="003E5AD5"/>
    <w:rsid w:val="003E5E13"/>
    <w:rsid w:val="003E6564"/>
    <w:rsid w:val="003E65D7"/>
    <w:rsid w:val="003E6623"/>
    <w:rsid w:val="003E6898"/>
    <w:rsid w:val="003E6D92"/>
    <w:rsid w:val="003E6F41"/>
    <w:rsid w:val="003E742F"/>
    <w:rsid w:val="003E76AE"/>
    <w:rsid w:val="003E7850"/>
    <w:rsid w:val="003E7A29"/>
    <w:rsid w:val="003E7F3B"/>
    <w:rsid w:val="003F0088"/>
    <w:rsid w:val="003F1382"/>
    <w:rsid w:val="003F168F"/>
    <w:rsid w:val="003F1966"/>
    <w:rsid w:val="003F19DB"/>
    <w:rsid w:val="003F1AC7"/>
    <w:rsid w:val="003F27F1"/>
    <w:rsid w:val="003F28E5"/>
    <w:rsid w:val="003F32EF"/>
    <w:rsid w:val="003F4EA4"/>
    <w:rsid w:val="003F5344"/>
    <w:rsid w:val="003F5668"/>
    <w:rsid w:val="003F64D5"/>
    <w:rsid w:val="003F6DF5"/>
    <w:rsid w:val="003F7653"/>
    <w:rsid w:val="00400311"/>
    <w:rsid w:val="00400415"/>
    <w:rsid w:val="004006C9"/>
    <w:rsid w:val="004007DE"/>
    <w:rsid w:val="00401206"/>
    <w:rsid w:val="00401657"/>
    <w:rsid w:val="0040169B"/>
    <w:rsid w:val="00402A8F"/>
    <w:rsid w:val="004030FC"/>
    <w:rsid w:val="004039C3"/>
    <w:rsid w:val="00404076"/>
    <w:rsid w:val="004040C6"/>
    <w:rsid w:val="00404930"/>
    <w:rsid w:val="00404DC1"/>
    <w:rsid w:val="00404E84"/>
    <w:rsid w:val="0040537C"/>
    <w:rsid w:val="0040557C"/>
    <w:rsid w:val="00405F6D"/>
    <w:rsid w:val="00405FDC"/>
    <w:rsid w:val="0040627C"/>
    <w:rsid w:val="00406BDD"/>
    <w:rsid w:val="00406D5F"/>
    <w:rsid w:val="00407ADA"/>
    <w:rsid w:val="00407C36"/>
    <w:rsid w:val="00410260"/>
    <w:rsid w:val="00410681"/>
    <w:rsid w:val="00410945"/>
    <w:rsid w:val="00410ACD"/>
    <w:rsid w:val="00410AE5"/>
    <w:rsid w:val="00410F33"/>
    <w:rsid w:val="004115C4"/>
    <w:rsid w:val="0041189E"/>
    <w:rsid w:val="00411C63"/>
    <w:rsid w:val="00411CF9"/>
    <w:rsid w:val="00412208"/>
    <w:rsid w:val="004122C0"/>
    <w:rsid w:val="004126B8"/>
    <w:rsid w:val="00412E84"/>
    <w:rsid w:val="00413087"/>
    <w:rsid w:val="00413755"/>
    <w:rsid w:val="00413884"/>
    <w:rsid w:val="00413BBE"/>
    <w:rsid w:val="004145F8"/>
    <w:rsid w:val="00414F05"/>
    <w:rsid w:val="0041540B"/>
    <w:rsid w:val="004154C1"/>
    <w:rsid w:val="004159C2"/>
    <w:rsid w:val="00415B15"/>
    <w:rsid w:val="00415B23"/>
    <w:rsid w:val="00415D61"/>
    <w:rsid w:val="00415DD9"/>
    <w:rsid w:val="00415EF5"/>
    <w:rsid w:val="004164E7"/>
    <w:rsid w:val="004167A5"/>
    <w:rsid w:val="00416A95"/>
    <w:rsid w:val="004175E0"/>
    <w:rsid w:val="00417718"/>
    <w:rsid w:val="00417853"/>
    <w:rsid w:val="00417EEC"/>
    <w:rsid w:val="00420024"/>
    <w:rsid w:val="0042061F"/>
    <w:rsid w:val="00420CC9"/>
    <w:rsid w:val="00420FEB"/>
    <w:rsid w:val="00420FF6"/>
    <w:rsid w:val="004213C3"/>
    <w:rsid w:val="004213E0"/>
    <w:rsid w:val="0042154A"/>
    <w:rsid w:val="00421568"/>
    <w:rsid w:val="00421708"/>
    <w:rsid w:val="00421747"/>
    <w:rsid w:val="00421C63"/>
    <w:rsid w:val="00421D09"/>
    <w:rsid w:val="00422202"/>
    <w:rsid w:val="00422900"/>
    <w:rsid w:val="00422DB5"/>
    <w:rsid w:val="004240D7"/>
    <w:rsid w:val="00424226"/>
    <w:rsid w:val="0042422D"/>
    <w:rsid w:val="0042487B"/>
    <w:rsid w:val="0042494E"/>
    <w:rsid w:val="00424D75"/>
    <w:rsid w:val="00424E83"/>
    <w:rsid w:val="0042520B"/>
    <w:rsid w:val="00425276"/>
    <w:rsid w:val="004256B7"/>
    <w:rsid w:val="00426595"/>
    <w:rsid w:val="004266CB"/>
    <w:rsid w:val="004266E4"/>
    <w:rsid w:val="00426771"/>
    <w:rsid w:val="00427468"/>
    <w:rsid w:val="00427595"/>
    <w:rsid w:val="00427FC7"/>
    <w:rsid w:val="00430CA7"/>
    <w:rsid w:val="0043138B"/>
    <w:rsid w:val="0043147C"/>
    <w:rsid w:val="00432362"/>
    <w:rsid w:val="00432462"/>
    <w:rsid w:val="00432995"/>
    <w:rsid w:val="00432F7F"/>
    <w:rsid w:val="004333E9"/>
    <w:rsid w:val="004334D5"/>
    <w:rsid w:val="00433750"/>
    <w:rsid w:val="004338AA"/>
    <w:rsid w:val="00433ADE"/>
    <w:rsid w:val="00434093"/>
    <w:rsid w:val="004341DE"/>
    <w:rsid w:val="00434840"/>
    <w:rsid w:val="00434BD0"/>
    <w:rsid w:val="00434EB2"/>
    <w:rsid w:val="0043511D"/>
    <w:rsid w:val="00435349"/>
    <w:rsid w:val="0043579B"/>
    <w:rsid w:val="00435935"/>
    <w:rsid w:val="00436632"/>
    <w:rsid w:val="00436EFC"/>
    <w:rsid w:val="00437161"/>
    <w:rsid w:val="0043721F"/>
    <w:rsid w:val="00437562"/>
    <w:rsid w:val="004400A3"/>
    <w:rsid w:val="004403E9"/>
    <w:rsid w:val="00440D59"/>
    <w:rsid w:val="00440F1F"/>
    <w:rsid w:val="00441902"/>
    <w:rsid w:val="00441BA0"/>
    <w:rsid w:val="00442193"/>
    <w:rsid w:val="004422E4"/>
    <w:rsid w:val="00442387"/>
    <w:rsid w:val="00442976"/>
    <w:rsid w:val="00442AA5"/>
    <w:rsid w:val="00442E0F"/>
    <w:rsid w:val="004431D9"/>
    <w:rsid w:val="0044325E"/>
    <w:rsid w:val="0044334C"/>
    <w:rsid w:val="004436C9"/>
    <w:rsid w:val="0044379A"/>
    <w:rsid w:val="00443C7A"/>
    <w:rsid w:val="00443D05"/>
    <w:rsid w:val="004442F0"/>
    <w:rsid w:val="004449C5"/>
    <w:rsid w:val="00444A80"/>
    <w:rsid w:val="00444DBF"/>
    <w:rsid w:val="00445894"/>
    <w:rsid w:val="00446165"/>
    <w:rsid w:val="00446452"/>
    <w:rsid w:val="0044655C"/>
    <w:rsid w:val="0044680A"/>
    <w:rsid w:val="00446830"/>
    <w:rsid w:val="00446FD2"/>
    <w:rsid w:val="0044701D"/>
    <w:rsid w:val="00447580"/>
    <w:rsid w:val="00447938"/>
    <w:rsid w:val="00447AE5"/>
    <w:rsid w:val="00447B50"/>
    <w:rsid w:val="00447C5F"/>
    <w:rsid w:val="0045065C"/>
    <w:rsid w:val="00450727"/>
    <w:rsid w:val="00450892"/>
    <w:rsid w:val="0045098A"/>
    <w:rsid w:val="00450C25"/>
    <w:rsid w:val="00450D05"/>
    <w:rsid w:val="00450F9A"/>
    <w:rsid w:val="00451055"/>
    <w:rsid w:val="00451331"/>
    <w:rsid w:val="00451512"/>
    <w:rsid w:val="004521CF"/>
    <w:rsid w:val="0045259C"/>
    <w:rsid w:val="004525D8"/>
    <w:rsid w:val="00452A82"/>
    <w:rsid w:val="00452B37"/>
    <w:rsid w:val="00452EB5"/>
    <w:rsid w:val="00452F2E"/>
    <w:rsid w:val="004530DD"/>
    <w:rsid w:val="0045396A"/>
    <w:rsid w:val="00453ABE"/>
    <w:rsid w:val="00453CE8"/>
    <w:rsid w:val="00454313"/>
    <w:rsid w:val="00454478"/>
    <w:rsid w:val="004549B8"/>
    <w:rsid w:val="00454AB0"/>
    <w:rsid w:val="00454E26"/>
    <w:rsid w:val="0045575B"/>
    <w:rsid w:val="00455BA2"/>
    <w:rsid w:val="0045604A"/>
    <w:rsid w:val="00456490"/>
    <w:rsid w:val="0045755F"/>
    <w:rsid w:val="0045758A"/>
    <w:rsid w:val="0045797F"/>
    <w:rsid w:val="00460C5B"/>
    <w:rsid w:val="004610F1"/>
    <w:rsid w:val="004614A1"/>
    <w:rsid w:val="004617E0"/>
    <w:rsid w:val="00461A01"/>
    <w:rsid w:val="00461B66"/>
    <w:rsid w:val="00461E7E"/>
    <w:rsid w:val="004622C3"/>
    <w:rsid w:val="00462B22"/>
    <w:rsid w:val="00463317"/>
    <w:rsid w:val="00463484"/>
    <w:rsid w:val="004636F3"/>
    <w:rsid w:val="004637EA"/>
    <w:rsid w:val="0046384F"/>
    <w:rsid w:val="00463C0B"/>
    <w:rsid w:val="00464C47"/>
    <w:rsid w:val="00464E5D"/>
    <w:rsid w:val="0046515D"/>
    <w:rsid w:val="00465529"/>
    <w:rsid w:val="00465D3B"/>
    <w:rsid w:val="0046611E"/>
    <w:rsid w:val="004668B9"/>
    <w:rsid w:val="00466D1C"/>
    <w:rsid w:val="00467338"/>
    <w:rsid w:val="00467BC7"/>
    <w:rsid w:val="00467CCA"/>
    <w:rsid w:val="00467CFF"/>
    <w:rsid w:val="004702FF"/>
    <w:rsid w:val="00470928"/>
    <w:rsid w:val="00470992"/>
    <w:rsid w:val="00470A39"/>
    <w:rsid w:val="00470CB1"/>
    <w:rsid w:val="00470D11"/>
    <w:rsid w:val="00471685"/>
    <w:rsid w:val="00471891"/>
    <w:rsid w:val="00471B9A"/>
    <w:rsid w:val="0047218D"/>
    <w:rsid w:val="004722EC"/>
    <w:rsid w:val="0047256B"/>
    <w:rsid w:val="00472CD7"/>
    <w:rsid w:val="00472F8A"/>
    <w:rsid w:val="004730D9"/>
    <w:rsid w:val="004732A7"/>
    <w:rsid w:val="00473674"/>
    <w:rsid w:val="004736E2"/>
    <w:rsid w:val="00473F13"/>
    <w:rsid w:val="00473F67"/>
    <w:rsid w:val="00474027"/>
    <w:rsid w:val="00474045"/>
    <w:rsid w:val="0047467F"/>
    <w:rsid w:val="00474800"/>
    <w:rsid w:val="004749F5"/>
    <w:rsid w:val="00474B04"/>
    <w:rsid w:val="00474FAC"/>
    <w:rsid w:val="00475977"/>
    <w:rsid w:val="0047656F"/>
    <w:rsid w:val="0047669C"/>
    <w:rsid w:val="00476816"/>
    <w:rsid w:val="0047696C"/>
    <w:rsid w:val="00476B89"/>
    <w:rsid w:val="00476C46"/>
    <w:rsid w:val="004774C1"/>
    <w:rsid w:val="00477689"/>
    <w:rsid w:val="004777DC"/>
    <w:rsid w:val="004778AD"/>
    <w:rsid w:val="00477E6D"/>
    <w:rsid w:val="00480031"/>
    <w:rsid w:val="004802C1"/>
    <w:rsid w:val="00480333"/>
    <w:rsid w:val="00480869"/>
    <w:rsid w:val="00480962"/>
    <w:rsid w:val="00480DAD"/>
    <w:rsid w:val="00480ECC"/>
    <w:rsid w:val="0048153A"/>
    <w:rsid w:val="00481838"/>
    <w:rsid w:val="00481AAF"/>
    <w:rsid w:val="00481F29"/>
    <w:rsid w:val="0048229A"/>
    <w:rsid w:val="004823AC"/>
    <w:rsid w:val="00482462"/>
    <w:rsid w:val="004829AF"/>
    <w:rsid w:val="00482DE3"/>
    <w:rsid w:val="00482DFB"/>
    <w:rsid w:val="00483214"/>
    <w:rsid w:val="004832EB"/>
    <w:rsid w:val="00483F02"/>
    <w:rsid w:val="004843EC"/>
    <w:rsid w:val="0048458C"/>
    <w:rsid w:val="0048481A"/>
    <w:rsid w:val="00484B28"/>
    <w:rsid w:val="00484C49"/>
    <w:rsid w:val="004853F7"/>
    <w:rsid w:val="00485632"/>
    <w:rsid w:val="00485BAA"/>
    <w:rsid w:val="004868D1"/>
    <w:rsid w:val="004876D0"/>
    <w:rsid w:val="004877B6"/>
    <w:rsid w:val="00487CDE"/>
    <w:rsid w:val="00487E10"/>
    <w:rsid w:val="00487E94"/>
    <w:rsid w:val="00490007"/>
    <w:rsid w:val="0049011C"/>
    <w:rsid w:val="004901E2"/>
    <w:rsid w:val="00490447"/>
    <w:rsid w:val="00490754"/>
    <w:rsid w:val="0049095E"/>
    <w:rsid w:val="00490ED7"/>
    <w:rsid w:val="00490EFB"/>
    <w:rsid w:val="00491502"/>
    <w:rsid w:val="0049150D"/>
    <w:rsid w:val="0049179D"/>
    <w:rsid w:val="00491D3A"/>
    <w:rsid w:val="00492305"/>
    <w:rsid w:val="00492C46"/>
    <w:rsid w:val="0049313C"/>
    <w:rsid w:val="0049395E"/>
    <w:rsid w:val="00493D42"/>
    <w:rsid w:val="00493EFF"/>
    <w:rsid w:val="00493FF2"/>
    <w:rsid w:val="004953B4"/>
    <w:rsid w:val="00495D6D"/>
    <w:rsid w:val="00495E58"/>
    <w:rsid w:val="004961B1"/>
    <w:rsid w:val="00496ED4"/>
    <w:rsid w:val="004970F0"/>
    <w:rsid w:val="004973E0"/>
    <w:rsid w:val="00497B15"/>
    <w:rsid w:val="00497E08"/>
    <w:rsid w:val="00497E68"/>
    <w:rsid w:val="004A0098"/>
    <w:rsid w:val="004A0777"/>
    <w:rsid w:val="004A0B16"/>
    <w:rsid w:val="004A12E4"/>
    <w:rsid w:val="004A17C1"/>
    <w:rsid w:val="004A240C"/>
    <w:rsid w:val="004A2499"/>
    <w:rsid w:val="004A2BCC"/>
    <w:rsid w:val="004A2C5F"/>
    <w:rsid w:val="004A385B"/>
    <w:rsid w:val="004A3AEB"/>
    <w:rsid w:val="004A3B1D"/>
    <w:rsid w:val="004A3C84"/>
    <w:rsid w:val="004A40D6"/>
    <w:rsid w:val="004A44F1"/>
    <w:rsid w:val="004A4DC5"/>
    <w:rsid w:val="004A5266"/>
    <w:rsid w:val="004A56C1"/>
    <w:rsid w:val="004A5AFF"/>
    <w:rsid w:val="004A5DE0"/>
    <w:rsid w:val="004A657B"/>
    <w:rsid w:val="004A65AD"/>
    <w:rsid w:val="004A6C63"/>
    <w:rsid w:val="004A6CF9"/>
    <w:rsid w:val="004A6EA1"/>
    <w:rsid w:val="004A7082"/>
    <w:rsid w:val="004A718F"/>
    <w:rsid w:val="004A7758"/>
    <w:rsid w:val="004A7FF6"/>
    <w:rsid w:val="004B0084"/>
    <w:rsid w:val="004B0651"/>
    <w:rsid w:val="004B1569"/>
    <w:rsid w:val="004B1A1E"/>
    <w:rsid w:val="004B1B99"/>
    <w:rsid w:val="004B2410"/>
    <w:rsid w:val="004B2F4E"/>
    <w:rsid w:val="004B3429"/>
    <w:rsid w:val="004B36EA"/>
    <w:rsid w:val="004B39C3"/>
    <w:rsid w:val="004B3CDB"/>
    <w:rsid w:val="004B3CFA"/>
    <w:rsid w:val="004B3DA4"/>
    <w:rsid w:val="004B434F"/>
    <w:rsid w:val="004B5323"/>
    <w:rsid w:val="004B5447"/>
    <w:rsid w:val="004B5590"/>
    <w:rsid w:val="004B5A8F"/>
    <w:rsid w:val="004B5C1C"/>
    <w:rsid w:val="004B6945"/>
    <w:rsid w:val="004B6A68"/>
    <w:rsid w:val="004B7050"/>
    <w:rsid w:val="004B72D6"/>
    <w:rsid w:val="004B74A7"/>
    <w:rsid w:val="004B75E6"/>
    <w:rsid w:val="004B7BAA"/>
    <w:rsid w:val="004B7C8E"/>
    <w:rsid w:val="004C040E"/>
    <w:rsid w:val="004C0653"/>
    <w:rsid w:val="004C0A35"/>
    <w:rsid w:val="004C13CC"/>
    <w:rsid w:val="004C13CF"/>
    <w:rsid w:val="004C14FA"/>
    <w:rsid w:val="004C1BE0"/>
    <w:rsid w:val="004C1C70"/>
    <w:rsid w:val="004C1F5E"/>
    <w:rsid w:val="004C2674"/>
    <w:rsid w:val="004C27BF"/>
    <w:rsid w:val="004C290C"/>
    <w:rsid w:val="004C2B41"/>
    <w:rsid w:val="004C3502"/>
    <w:rsid w:val="004C389C"/>
    <w:rsid w:val="004C38A9"/>
    <w:rsid w:val="004C3914"/>
    <w:rsid w:val="004C3C8D"/>
    <w:rsid w:val="004C434B"/>
    <w:rsid w:val="004C449F"/>
    <w:rsid w:val="004C4790"/>
    <w:rsid w:val="004C4CBE"/>
    <w:rsid w:val="004C5288"/>
    <w:rsid w:val="004C56E2"/>
    <w:rsid w:val="004C5C73"/>
    <w:rsid w:val="004C6480"/>
    <w:rsid w:val="004C69E9"/>
    <w:rsid w:val="004C6B31"/>
    <w:rsid w:val="004C6E91"/>
    <w:rsid w:val="004C7088"/>
    <w:rsid w:val="004C791F"/>
    <w:rsid w:val="004D0139"/>
    <w:rsid w:val="004D0408"/>
    <w:rsid w:val="004D04CE"/>
    <w:rsid w:val="004D04FF"/>
    <w:rsid w:val="004D0707"/>
    <w:rsid w:val="004D0902"/>
    <w:rsid w:val="004D0D81"/>
    <w:rsid w:val="004D1457"/>
    <w:rsid w:val="004D15FA"/>
    <w:rsid w:val="004D174E"/>
    <w:rsid w:val="004D1CC5"/>
    <w:rsid w:val="004D2073"/>
    <w:rsid w:val="004D20F5"/>
    <w:rsid w:val="004D2255"/>
    <w:rsid w:val="004D2D07"/>
    <w:rsid w:val="004D3037"/>
    <w:rsid w:val="004D3082"/>
    <w:rsid w:val="004D3A21"/>
    <w:rsid w:val="004D3CFA"/>
    <w:rsid w:val="004D3DA8"/>
    <w:rsid w:val="004D4591"/>
    <w:rsid w:val="004D481F"/>
    <w:rsid w:val="004D48F3"/>
    <w:rsid w:val="004D4F81"/>
    <w:rsid w:val="004D53F2"/>
    <w:rsid w:val="004D5553"/>
    <w:rsid w:val="004D595D"/>
    <w:rsid w:val="004D6182"/>
    <w:rsid w:val="004D65F8"/>
    <w:rsid w:val="004D6818"/>
    <w:rsid w:val="004D7098"/>
    <w:rsid w:val="004D7181"/>
    <w:rsid w:val="004D7FAA"/>
    <w:rsid w:val="004E0A07"/>
    <w:rsid w:val="004E13EF"/>
    <w:rsid w:val="004E1559"/>
    <w:rsid w:val="004E155D"/>
    <w:rsid w:val="004E1896"/>
    <w:rsid w:val="004E2451"/>
    <w:rsid w:val="004E2D12"/>
    <w:rsid w:val="004E3226"/>
    <w:rsid w:val="004E350D"/>
    <w:rsid w:val="004E443A"/>
    <w:rsid w:val="004E4452"/>
    <w:rsid w:val="004E4622"/>
    <w:rsid w:val="004E4B05"/>
    <w:rsid w:val="004E4B13"/>
    <w:rsid w:val="004E4C3E"/>
    <w:rsid w:val="004E4DF5"/>
    <w:rsid w:val="004E4EFC"/>
    <w:rsid w:val="004E52FD"/>
    <w:rsid w:val="004E5756"/>
    <w:rsid w:val="004E5F09"/>
    <w:rsid w:val="004E682F"/>
    <w:rsid w:val="004E70B6"/>
    <w:rsid w:val="004E727C"/>
    <w:rsid w:val="004E74D0"/>
    <w:rsid w:val="004E7660"/>
    <w:rsid w:val="004E7CDF"/>
    <w:rsid w:val="004E7CF4"/>
    <w:rsid w:val="004E7F4E"/>
    <w:rsid w:val="004F075C"/>
    <w:rsid w:val="004F0CD4"/>
    <w:rsid w:val="004F143F"/>
    <w:rsid w:val="004F176D"/>
    <w:rsid w:val="004F1ADF"/>
    <w:rsid w:val="004F2027"/>
    <w:rsid w:val="004F27CE"/>
    <w:rsid w:val="004F2BDE"/>
    <w:rsid w:val="004F2C93"/>
    <w:rsid w:val="004F2ED9"/>
    <w:rsid w:val="004F3001"/>
    <w:rsid w:val="004F3388"/>
    <w:rsid w:val="004F3526"/>
    <w:rsid w:val="004F3B9E"/>
    <w:rsid w:val="004F3DD8"/>
    <w:rsid w:val="004F5287"/>
    <w:rsid w:val="004F57DA"/>
    <w:rsid w:val="004F5BFA"/>
    <w:rsid w:val="004F5F92"/>
    <w:rsid w:val="004F6834"/>
    <w:rsid w:val="004F685E"/>
    <w:rsid w:val="00500167"/>
    <w:rsid w:val="005005BF"/>
    <w:rsid w:val="00500DE1"/>
    <w:rsid w:val="00501A84"/>
    <w:rsid w:val="00502554"/>
    <w:rsid w:val="00502A57"/>
    <w:rsid w:val="00502CD3"/>
    <w:rsid w:val="00502DD8"/>
    <w:rsid w:val="00503361"/>
    <w:rsid w:val="00503F33"/>
    <w:rsid w:val="00504992"/>
    <w:rsid w:val="00504BF9"/>
    <w:rsid w:val="00504C0E"/>
    <w:rsid w:val="00505047"/>
    <w:rsid w:val="005052D3"/>
    <w:rsid w:val="00505973"/>
    <w:rsid w:val="00505C9B"/>
    <w:rsid w:val="00505CC3"/>
    <w:rsid w:val="00506050"/>
    <w:rsid w:val="00506218"/>
    <w:rsid w:val="00506485"/>
    <w:rsid w:val="0050654B"/>
    <w:rsid w:val="00506902"/>
    <w:rsid w:val="00506D77"/>
    <w:rsid w:val="005077E1"/>
    <w:rsid w:val="005077F6"/>
    <w:rsid w:val="00507AED"/>
    <w:rsid w:val="00507B95"/>
    <w:rsid w:val="00507D80"/>
    <w:rsid w:val="00507EA7"/>
    <w:rsid w:val="0051003A"/>
    <w:rsid w:val="0051153C"/>
    <w:rsid w:val="00512343"/>
    <w:rsid w:val="00512491"/>
    <w:rsid w:val="005126F2"/>
    <w:rsid w:val="00512CAE"/>
    <w:rsid w:val="00513235"/>
    <w:rsid w:val="0051329A"/>
    <w:rsid w:val="00513418"/>
    <w:rsid w:val="00513840"/>
    <w:rsid w:val="0051418C"/>
    <w:rsid w:val="005143EB"/>
    <w:rsid w:val="005143FC"/>
    <w:rsid w:val="0051443A"/>
    <w:rsid w:val="0051451E"/>
    <w:rsid w:val="00514FE4"/>
    <w:rsid w:val="00515537"/>
    <w:rsid w:val="005155AF"/>
    <w:rsid w:val="00515BEB"/>
    <w:rsid w:val="00516635"/>
    <w:rsid w:val="00516841"/>
    <w:rsid w:val="00516880"/>
    <w:rsid w:val="0051743F"/>
    <w:rsid w:val="00517928"/>
    <w:rsid w:val="00520620"/>
    <w:rsid w:val="00521D3E"/>
    <w:rsid w:val="00522636"/>
    <w:rsid w:val="0052277F"/>
    <w:rsid w:val="005229A0"/>
    <w:rsid w:val="00522AC3"/>
    <w:rsid w:val="00522F6D"/>
    <w:rsid w:val="005231EF"/>
    <w:rsid w:val="00523285"/>
    <w:rsid w:val="005234E6"/>
    <w:rsid w:val="00523580"/>
    <w:rsid w:val="005235DE"/>
    <w:rsid w:val="005239E3"/>
    <w:rsid w:val="0052442A"/>
    <w:rsid w:val="00524759"/>
    <w:rsid w:val="00525643"/>
    <w:rsid w:val="005259CA"/>
    <w:rsid w:val="00525C68"/>
    <w:rsid w:val="00526347"/>
    <w:rsid w:val="0052688E"/>
    <w:rsid w:val="0052690C"/>
    <w:rsid w:val="0052777E"/>
    <w:rsid w:val="00527893"/>
    <w:rsid w:val="00527D4A"/>
    <w:rsid w:val="00527DD3"/>
    <w:rsid w:val="005306AD"/>
    <w:rsid w:val="00530E5A"/>
    <w:rsid w:val="00531077"/>
    <w:rsid w:val="0053126E"/>
    <w:rsid w:val="0053148E"/>
    <w:rsid w:val="00531520"/>
    <w:rsid w:val="00531E9B"/>
    <w:rsid w:val="0053202C"/>
    <w:rsid w:val="00532A4B"/>
    <w:rsid w:val="00533342"/>
    <w:rsid w:val="00533648"/>
    <w:rsid w:val="005339C4"/>
    <w:rsid w:val="005339EE"/>
    <w:rsid w:val="00533C23"/>
    <w:rsid w:val="005340DE"/>
    <w:rsid w:val="0053428A"/>
    <w:rsid w:val="00534A96"/>
    <w:rsid w:val="005352AB"/>
    <w:rsid w:val="00535681"/>
    <w:rsid w:val="00535833"/>
    <w:rsid w:val="005359B5"/>
    <w:rsid w:val="00536929"/>
    <w:rsid w:val="00537B1D"/>
    <w:rsid w:val="00537DFE"/>
    <w:rsid w:val="00540158"/>
    <w:rsid w:val="00540459"/>
    <w:rsid w:val="00540752"/>
    <w:rsid w:val="00540A93"/>
    <w:rsid w:val="00540B8C"/>
    <w:rsid w:val="00540F76"/>
    <w:rsid w:val="00540FD9"/>
    <w:rsid w:val="00541745"/>
    <w:rsid w:val="00541A88"/>
    <w:rsid w:val="00541E39"/>
    <w:rsid w:val="005423E7"/>
    <w:rsid w:val="00542908"/>
    <w:rsid w:val="00543AD8"/>
    <w:rsid w:val="00544066"/>
    <w:rsid w:val="005440D7"/>
    <w:rsid w:val="00544919"/>
    <w:rsid w:val="00544D4F"/>
    <w:rsid w:val="00544DED"/>
    <w:rsid w:val="00545091"/>
    <w:rsid w:val="00545758"/>
    <w:rsid w:val="00545CA9"/>
    <w:rsid w:val="0054677C"/>
    <w:rsid w:val="0054712E"/>
    <w:rsid w:val="0054714A"/>
    <w:rsid w:val="00547204"/>
    <w:rsid w:val="005472EA"/>
    <w:rsid w:val="00547A7A"/>
    <w:rsid w:val="00547D82"/>
    <w:rsid w:val="00547F2A"/>
    <w:rsid w:val="005500A7"/>
    <w:rsid w:val="005501D9"/>
    <w:rsid w:val="00550C7E"/>
    <w:rsid w:val="00550D1D"/>
    <w:rsid w:val="0055107A"/>
    <w:rsid w:val="005518D3"/>
    <w:rsid w:val="00551AC5"/>
    <w:rsid w:val="00551E97"/>
    <w:rsid w:val="00551F49"/>
    <w:rsid w:val="00551F81"/>
    <w:rsid w:val="00551FE3"/>
    <w:rsid w:val="0055211C"/>
    <w:rsid w:val="00552301"/>
    <w:rsid w:val="005527D1"/>
    <w:rsid w:val="005531FF"/>
    <w:rsid w:val="00553425"/>
    <w:rsid w:val="00554718"/>
    <w:rsid w:val="005552DE"/>
    <w:rsid w:val="00555388"/>
    <w:rsid w:val="00555688"/>
    <w:rsid w:val="00555BF2"/>
    <w:rsid w:val="005567BB"/>
    <w:rsid w:val="00556AA2"/>
    <w:rsid w:val="00556AD0"/>
    <w:rsid w:val="00556C01"/>
    <w:rsid w:val="00557408"/>
    <w:rsid w:val="0055768A"/>
    <w:rsid w:val="00557DAC"/>
    <w:rsid w:val="00557F09"/>
    <w:rsid w:val="005602FB"/>
    <w:rsid w:val="00560388"/>
    <w:rsid w:val="00560922"/>
    <w:rsid w:val="0056098E"/>
    <w:rsid w:val="00560E36"/>
    <w:rsid w:val="00560EA3"/>
    <w:rsid w:val="0056182F"/>
    <w:rsid w:val="005623D5"/>
    <w:rsid w:val="00562A2B"/>
    <w:rsid w:val="00562A95"/>
    <w:rsid w:val="00562EA1"/>
    <w:rsid w:val="0056338D"/>
    <w:rsid w:val="005637E9"/>
    <w:rsid w:val="0056385D"/>
    <w:rsid w:val="005638FE"/>
    <w:rsid w:val="00563C63"/>
    <w:rsid w:val="00563F20"/>
    <w:rsid w:val="00564096"/>
    <w:rsid w:val="00564167"/>
    <w:rsid w:val="005641C0"/>
    <w:rsid w:val="0056428C"/>
    <w:rsid w:val="00564AE7"/>
    <w:rsid w:val="00566557"/>
    <w:rsid w:val="005672FD"/>
    <w:rsid w:val="005673A9"/>
    <w:rsid w:val="00567990"/>
    <w:rsid w:val="005679E7"/>
    <w:rsid w:val="00570127"/>
    <w:rsid w:val="005701C8"/>
    <w:rsid w:val="0057121C"/>
    <w:rsid w:val="005713A4"/>
    <w:rsid w:val="00571740"/>
    <w:rsid w:val="0057180A"/>
    <w:rsid w:val="005720B4"/>
    <w:rsid w:val="0057212E"/>
    <w:rsid w:val="00572312"/>
    <w:rsid w:val="005726B9"/>
    <w:rsid w:val="0057296F"/>
    <w:rsid w:val="00572AF2"/>
    <w:rsid w:val="00573135"/>
    <w:rsid w:val="005733BA"/>
    <w:rsid w:val="005737F9"/>
    <w:rsid w:val="00574405"/>
    <w:rsid w:val="00574AFE"/>
    <w:rsid w:val="00574B35"/>
    <w:rsid w:val="00575119"/>
    <w:rsid w:val="005751F9"/>
    <w:rsid w:val="00575E70"/>
    <w:rsid w:val="005762FA"/>
    <w:rsid w:val="00576734"/>
    <w:rsid w:val="00576895"/>
    <w:rsid w:val="00576911"/>
    <w:rsid w:val="0057725C"/>
    <w:rsid w:val="0057733C"/>
    <w:rsid w:val="00577F7D"/>
    <w:rsid w:val="005800FE"/>
    <w:rsid w:val="005801BE"/>
    <w:rsid w:val="00580217"/>
    <w:rsid w:val="00580CCF"/>
    <w:rsid w:val="00580D8C"/>
    <w:rsid w:val="00581542"/>
    <w:rsid w:val="00581B11"/>
    <w:rsid w:val="00582200"/>
    <w:rsid w:val="00582D9C"/>
    <w:rsid w:val="005831F3"/>
    <w:rsid w:val="00583798"/>
    <w:rsid w:val="005839E5"/>
    <w:rsid w:val="00583DCE"/>
    <w:rsid w:val="005842F8"/>
    <w:rsid w:val="005844C3"/>
    <w:rsid w:val="005848EF"/>
    <w:rsid w:val="005849A6"/>
    <w:rsid w:val="00584B5D"/>
    <w:rsid w:val="00584EF2"/>
    <w:rsid w:val="00584EFF"/>
    <w:rsid w:val="0058539C"/>
    <w:rsid w:val="0058553F"/>
    <w:rsid w:val="00585AB2"/>
    <w:rsid w:val="00585BBC"/>
    <w:rsid w:val="00585CED"/>
    <w:rsid w:val="00585FDB"/>
    <w:rsid w:val="005866DC"/>
    <w:rsid w:val="00586827"/>
    <w:rsid w:val="005868D8"/>
    <w:rsid w:val="00586F0C"/>
    <w:rsid w:val="00586F0E"/>
    <w:rsid w:val="005874C2"/>
    <w:rsid w:val="00587BF3"/>
    <w:rsid w:val="00590378"/>
    <w:rsid w:val="00590BEB"/>
    <w:rsid w:val="00590F68"/>
    <w:rsid w:val="005914DD"/>
    <w:rsid w:val="00591582"/>
    <w:rsid w:val="005916F7"/>
    <w:rsid w:val="0059227A"/>
    <w:rsid w:val="00592A8E"/>
    <w:rsid w:val="00593481"/>
    <w:rsid w:val="00594293"/>
    <w:rsid w:val="005942F1"/>
    <w:rsid w:val="0059453A"/>
    <w:rsid w:val="00594559"/>
    <w:rsid w:val="00594771"/>
    <w:rsid w:val="00595B38"/>
    <w:rsid w:val="00595D8C"/>
    <w:rsid w:val="00596AAE"/>
    <w:rsid w:val="00596B2B"/>
    <w:rsid w:val="00596B93"/>
    <w:rsid w:val="00596CAF"/>
    <w:rsid w:val="00596E41"/>
    <w:rsid w:val="00596F7E"/>
    <w:rsid w:val="00597629"/>
    <w:rsid w:val="00597805"/>
    <w:rsid w:val="00597A21"/>
    <w:rsid w:val="005A1182"/>
    <w:rsid w:val="005A17D7"/>
    <w:rsid w:val="005A191C"/>
    <w:rsid w:val="005A1A2A"/>
    <w:rsid w:val="005A1B7F"/>
    <w:rsid w:val="005A1DDB"/>
    <w:rsid w:val="005A23ED"/>
    <w:rsid w:val="005A2790"/>
    <w:rsid w:val="005A2ABB"/>
    <w:rsid w:val="005A2EF8"/>
    <w:rsid w:val="005A313A"/>
    <w:rsid w:val="005A3444"/>
    <w:rsid w:val="005A3537"/>
    <w:rsid w:val="005A3FB1"/>
    <w:rsid w:val="005A40FE"/>
    <w:rsid w:val="005A4244"/>
    <w:rsid w:val="005A4A38"/>
    <w:rsid w:val="005A4CE6"/>
    <w:rsid w:val="005A4E75"/>
    <w:rsid w:val="005A50D9"/>
    <w:rsid w:val="005A51F4"/>
    <w:rsid w:val="005A5257"/>
    <w:rsid w:val="005A53C3"/>
    <w:rsid w:val="005A56D1"/>
    <w:rsid w:val="005A58A6"/>
    <w:rsid w:val="005A5C12"/>
    <w:rsid w:val="005A5C8D"/>
    <w:rsid w:val="005A600D"/>
    <w:rsid w:val="005A674C"/>
    <w:rsid w:val="005A6B2C"/>
    <w:rsid w:val="005A6CDA"/>
    <w:rsid w:val="005A6DFD"/>
    <w:rsid w:val="005A7454"/>
    <w:rsid w:val="005A7984"/>
    <w:rsid w:val="005B04F2"/>
    <w:rsid w:val="005B07D3"/>
    <w:rsid w:val="005B0F9D"/>
    <w:rsid w:val="005B138D"/>
    <w:rsid w:val="005B1B97"/>
    <w:rsid w:val="005B1CD3"/>
    <w:rsid w:val="005B1F66"/>
    <w:rsid w:val="005B2208"/>
    <w:rsid w:val="005B2665"/>
    <w:rsid w:val="005B28F6"/>
    <w:rsid w:val="005B2BE2"/>
    <w:rsid w:val="005B2F35"/>
    <w:rsid w:val="005B355D"/>
    <w:rsid w:val="005B38B2"/>
    <w:rsid w:val="005B40AE"/>
    <w:rsid w:val="005B4D2E"/>
    <w:rsid w:val="005B4EA4"/>
    <w:rsid w:val="005B510B"/>
    <w:rsid w:val="005B53E7"/>
    <w:rsid w:val="005B5645"/>
    <w:rsid w:val="005B5992"/>
    <w:rsid w:val="005B5CB0"/>
    <w:rsid w:val="005B5D21"/>
    <w:rsid w:val="005B6292"/>
    <w:rsid w:val="005B6A87"/>
    <w:rsid w:val="005B6ACD"/>
    <w:rsid w:val="005B73DA"/>
    <w:rsid w:val="005B78F6"/>
    <w:rsid w:val="005B7A4B"/>
    <w:rsid w:val="005B7CBE"/>
    <w:rsid w:val="005B7D88"/>
    <w:rsid w:val="005B7DEF"/>
    <w:rsid w:val="005B7FC2"/>
    <w:rsid w:val="005C010E"/>
    <w:rsid w:val="005C011C"/>
    <w:rsid w:val="005C01AC"/>
    <w:rsid w:val="005C0669"/>
    <w:rsid w:val="005C0935"/>
    <w:rsid w:val="005C0A4D"/>
    <w:rsid w:val="005C1703"/>
    <w:rsid w:val="005C1933"/>
    <w:rsid w:val="005C1AEB"/>
    <w:rsid w:val="005C2405"/>
    <w:rsid w:val="005C28D8"/>
    <w:rsid w:val="005C28DA"/>
    <w:rsid w:val="005C2A35"/>
    <w:rsid w:val="005C3611"/>
    <w:rsid w:val="005C435A"/>
    <w:rsid w:val="005C4374"/>
    <w:rsid w:val="005C4490"/>
    <w:rsid w:val="005C4776"/>
    <w:rsid w:val="005C5DCD"/>
    <w:rsid w:val="005C5EEE"/>
    <w:rsid w:val="005C5EFB"/>
    <w:rsid w:val="005C677E"/>
    <w:rsid w:val="005C6DCE"/>
    <w:rsid w:val="005C6FE7"/>
    <w:rsid w:val="005C70E0"/>
    <w:rsid w:val="005C7272"/>
    <w:rsid w:val="005C7BA0"/>
    <w:rsid w:val="005C7C25"/>
    <w:rsid w:val="005C7D33"/>
    <w:rsid w:val="005D0676"/>
    <w:rsid w:val="005D07A6"/>
    <w:rsid w:val="005D0D11"/>
    <w:rsid w:val="005D10F5"/>
    <w:rsid w:val="005D17F8"/>
    <w:rsid w:val="005D1960"/>
    <w:rsid w:val="005D26C4"/>
    <w:rsid w:val="005D26C9"/>
    <w:rsid w:val="005D2F1C"/>
    <w:rsid w:val="005D37EB"/>
    <w:rsid w:val="005D381D"/>
    <w:rsid w:val="005D39F7"/>
    <w:rsid w:val="005D3A42"/>
    <w:rsid w:val="005D3AF8"/>
    <w:rsid w:val="005D3F50"/>
    <w:rsid w:val="005D486D"/>
    <w:rsid w:val="005D4D90"/>
    <w:rsid w:val="005D4E9E"/>
    <w:rsid w:val="005D5184"/>
    <w:rsid w:val="005D5693"/>
    <w:rsid w:val="005D5A3D"/>
    <w:rsid w:val="005D652A"/>
    <w:rsid w:val="005D662D"/>
    <w:rsid w:val="005D67BF"/>
    <w:rsid w:val="005D6EB8"/>
    <w:rsid w:val="005D6FE7"/>
    <w:rsid w:val="005D70DC"/>
    <w:rsid w:val="005D7355"/>
    <w:rsid w:val="005D73A1"/>
    <w:rsid w:val="005D7CC4"/>
    <w:rsid w:val="005D7D67"/>
    <w:rsid w:val="005D7EBC"/>
    <w:rsid w:val="005E0795"/>
    <w:rsid w:val="005E1672"/>
    <w:rsid w:val="005E1698"/>
    <w:rsid w:val="005E1B49"/>
    <w:rsid w:val="005E1D44"/>
    <w:rsid w:val="005E1F9E"/>
    <w:rsid w:val="005E1FB0"/>
    <w:rsid w:val="005E269C"/>
    <w:rsid w:val="005E310E"/>
    <w:rsid w:val="005E364F"/>
    <w:rsid w:val="005E3C42"/>
    <w:rsid w:val="005E3CB0"/>
    <w:rsid w:val="005E3FC1"/>
    <w:rsid w:val="005E425A"/>
    <w:rsid w:val="005E44C5"/>
    <w:rsid w:val="005E4787"/>
    <w:rsid w:val="005E54E1"/>
    <w:rsid w:val="005E5698"/>
    <w:rsid w:val="005E597A"/>
    <w:rsid w:val="005E5B4E"/>
    <w:rsid w:val="005E6035"/>
    <w:rsid w:val="005E6540"/>
    <w:rsid w:val="005E69C2"/>
    <w:rsid w:val="005E7275"/>
    <w:rsid w:val="005E72C2"/>
    <w:rsid w:val="005E72EB"/>
    <w:rsid w:val="005E73F3"/>
    <w:rsid w:val="005E7798"/>
    <w:rsid w:val="005E7DCE"/>
    <w:rsid w:val="005F01B6"/>
    <w:rsid w:val="005F033A"/>
    <w:rsid w:val="005F06B0"/>
    <w:rsid w:val="005F0B83"/>
    <w:rsid w:val="005F0BF0"/>
    <w:rsid w:val="005F12DE"/>
    <w:rsid w:val="005F14FB"/>
    <w:rsid w:val="005F1671"/>
    <w:rsid w:val="005F1BF8"/>
    <w:rsid w:val="005F1C7D"/>
    <w:rsid w:val="005F22E2"/>
    <w:rsid w:val="005F2C1C"/>
    <w:rsid w:val="005F3C78"/>
    <w:rsid w:val="005F3CF7"/>
    <w:rsid w:val="005F3D5D"/>
    <w:rsid w:val="005F3DD8"/>
    <w:rsid w:val="005F4460"/>
    <w:rsid w:val="005F5439"/>
    <w:rsid w:val="005F55C3"/>
    <w:rsid w:val="005F56AC"/>
    <w:rsid w:val="005F58DE"/>
    <w:rsid w:val="005F5ADE"/>
    <w:rsid w:val="005F5CF6"/>
    <w:rsid w:val="005F5FBB"/>
    <w:rsid w:val="005F623D"/>
    <w:rsid w:val="005F6554"/>
    <w:rsid w:val="005F6AC2"/>
    <w:rsid w:val="005F7147"/>
    <w:rsid w:val="005F733B"/>
    <w:rsid w:val="005F765E"/>
    <w:rsid w:val="005F78E6"/>
    <w:rsid w:val="005F7FC6"/>
    <w:rsid w:val="0060057D"/>
    <w:rsid w:val="00600657"/>
    <w:rsid w:val="006009C8"/>
    <w:rsid w:val="00600D75"/>
    <w:rsid w:val="00601247"/>
    <w:rsid w:val="00601438"/>
    <w:rsid w:val="00601934"/>
    <w:rsid w:val="00601A09"/>
    <w:rsid w:val="00601A8C"/>
    <w:rsid w:val="00601ABE"/>
    <w:rsid w:val="00601C73"/>
    <w:rsid w:val="00602207"/>
    <w:rsid w:val="0060251F"/>
    <w:rsid w:val="00602F74"/>
    <w:rsid w:val="00604208"/>
    <w:rsid w:val="00604D5B"/>
    <w:rsid w:val="00604F8A"/>
    <w:rsid w:val="00605861"/>
    <w:rsid w:val="0060591D"/>
    <w:rsid w:val="00605A23"/>
    <w:rsid w:val="00605AEB"/>
    <w:rsid w:val="00605EBC"/>
    <w:rsid w:val="006066F8"/>
    <w:rsid w:val="00606FDA"/>
    <w:rsid w:val="0060722A"/>
    <w:rsid w:val="0060761C"/>
    <w:rsid w:val="0060771A"/>
    <w:rsid w:val="0060774D"/>
    <w:rsid w:val="00607A7B"/>
    <w:rsid w:val="00607E7A"/>
    <w:rsid w:val="006101AB"/>
    <w:rsid w:val="00610233"/>
    <w:rsid w:val="00610580"/>
    <w:rsid w:val="00610BD9"/>
    <w:rsid w:val="00610DA4"/>
    <w:rsid w:val="006112B0"/>
    <w:rsid w:val="00611B20"/>
    <w:rsid w:val="00611B4E"/>
    <w:rsid w:val="00611D47"/>
    <w:rsid w:val="0061267A"/>
    <w:rsid w:val="00612B6A"/>
    <w:rsid w:val="00612D4B"/>
    <w:rsid w:val="00612EF6"/>
    <w:rsid w:val="00613E2D"/>
    <w:rsid w:val="006141DA"/>
    <w:rsid w:val="006142CE"/>
    <w:rsid w:val="00614466"/>
    <w:rsid w:val="006146D2"/>
    <w:rsid w:val="00614F6F"/>
    <w:rsid w:val="0061502F"/>
    <w:rsid w:val="00615998"/>
    <w:rsid w:val="00615D7D"/>
    <w:rsid w:val="00615FD4"/>
    <w:rsid w:val="00616651"/>
    <w:rsid w:val="00616C0A"/>
    <w:rsid w:val="006176B4"/>
    <w:rsid w:val="00617AFE"/>
    <w:rsid w:val="0062071B"/>
    <w:rsid w:val="006207CD"/>
    <w:rsid w:val="00620ADE"/>
    <w:rsid w:val="00620C1D"/>
    <w:rsid w:val="0062101C"/>
    <w:rsid w:val="00621022"/>
    <w:rsid w:val="006210BC"/>
    <w:rsid w:val="00621396"/>
    <w:rsid w:val="0062157E"/>
    <w:rsid w:val="0062164C"/>
    <w:rsid w:val="00621DB5"/>
    <w:rsid w:val="00621EB9"/>
    <w:rsid w:val="00621F65"/>
    <w:rsid w:val="00622732"/>
    <w:rsid w:val="0062309B"/>
    <w:rsid w:val="0062383C"/>
    <w:rsid w:val="00623958"/>
    <w:rsid w:val="00623C49"/>
    <w:rsid w:val="00623E2E"/>
    <w:rsid w:val="00623F7C"/>
    <w:rsid w:val="00624190"/>
    <w:rsid w:val="0062432B"/>
    <w:rsid w:val="006247C5"/>
    <w:rsid w:val="0062492A"/>
    <w:rsid w:val="00624B77"/>
    <w:rsid w:val="00624DA6"/>
    <w:rsid w:val="00624FC1"/>
    <w:rsid w:val="00625265"/>
    <w:rsid w:val="006253D1"/>
    <w:rsid w:val="00625860"/>
    <w:rsid w:val="006258E7"/>
    <w:rsid w:val="006259E9"/>
    <w:rsid w:val="00625EFC"/>
    <w:rsid w:val="00625FD7"/>
    <w:rsid w:val="0062610D"/>
    <w:rsid w:val="00626CFC"/>
    <w:rsid w:val="006270CF"/>
    <w:rsid w:val="006275F3"/>
    <w:rsid w:val="0062794C"/>
    <w:rsid w:val="006279CB"/>
    <w:rsid w:val="00627A57"/>
    <w:rsid w:val="00627D87"/>
    <w:rsid w:val="00627F7E"/>
    <w:rsid w:val="006308E6"/>
    <w:rsid w:val="00630905"/>
    <w:rsid w:val="00630FC5"/>
    <w:rsid w:val="00631000"/>
    <w:rsid w:val="0063135B"/>
    <w:rsid w:val="006336EB"/>
    <w:rsid w:val="006340AD"/>
    <w:rsid w:val="00634964"/>
    <w:rsid w:val="006349FA"/>
    <w:rsid w:val="006354A5"/>
    <w:rsid w:val="0063634C"/>
    <w:rsid w:val="006364FE"/>
    <w:rsid w:val="00636533"/>
    <w:rsid w:val="006365A5"/>
    <w:rsid w:val="00636947"/>
    <w:rsid w:val="00636B30"/>
    <w:rsid w:val="00637401"/>
    <w:rsid w:val="00637781"/>
    <w:rsid w:val="00637AB9"/>
    <w:rsid w:val="00637AEE"/>
    <w:rsid w:val="00637F40"/>
    <w:rsid w:val="00640730"/>
    <w:rsid w:val="00640966"/>
    <w:rsid w:val="00640E2C"/>
    <w:rsid w:val="00641197"/>
    <w:rsid w:val="00641A8F"/>
    <w:rsid w:val="00641C6E"/>
    <w:rsid w:val="00642B77"/>
    <w:rsid w:val="00642DAB"/>
    <w:rsid w:val="00642DFD"/>
    <w:rsid w:val="00643068"/>
    <w:rsid w:val="00643B66"/>
    <w:rsid w:val="00644173"/>
    <w:rsid w:val="0064469F"/>
    <w:rsid w:val="00644CF8"/>
    <w:rsid w:val="00644DCD"/>
    <w:rsid w:val="00644F35"/>
    <w:rsid w:val="00644F9E"/>
    <w:rsid w:val="00645930"/>
    <w:rsid w:val="00645E07"/>
    <w:rsid w:val="00646134"/>
    <w:rsid w:val="006463F6"/>
    <w:rsid w:val="00646439"/>
    <w:rsid w:val="00646ABD"/>
    <w:rsid w:val="00647774"/>
    <w:rsid w:val="006477CB"/>
    <w:rsid w:val="006479F1"/>
    <w:rsid w:val="00650CEE"/>
    <w:rsid w:val="0065131E"/>
    <w:rsid w:val="006515BD"/>
    <w:rsid w:val="006517CB"/>
    <w:rsid w:val="00651824"/>
    <w:rsid w:val="00651CFB"/>
    <w:rsid w:val="00651DC1"/>
    <w:rsid w:val="00651E1C"/>
    <w:rsid w:val="006522E5"/>
    <w:rsid w:val="00652A1B"/>
    <w:rsid w:val="00652D33"/>
    <w:rsid w:val="00652DE7"/>
    <w:rsid w:val="00652E4E"/>
    <w:rsid w:val="006532F4"/>
    <w:rsid w:val="00653639"/>
    <w:rsid w:val="006536F7"/>
    <w:rsid w:val="00653D99"/>
    <w:rsid w:val="00653E41"/>
    <w:rsid w:val="00653F1F"/>
    <w:rsid w:val="00654139"/>
    <w:rsid w:val="00654220"/>
    <w:rsid w:val="006544EC"/>
    <w:rsid w:val="0065468D"/>
    <w:rsid w:val="006548B2"/>
    <w:rsid w:val="00655B77"/>
    <w:rsid w:val="00655DCC"/>
    <w:rsid w:val="00655E6F"/>
    <w:rsid w:val="006576C2"/>
    <w:rsid w:val="00657713"/>
    <w:rsid w:val="0066002B"/>
    <w:rsid w:val="006603EC"/>
    <w:rsid w:val="00660635"/>
    <w:rsid w:val="006608D8"/>
    <w:rsid w:val="0066092D"/>
    <w:rsid w:val="00660A2B"/>
    <w:rsid w:val="00661393"/>
    <w:rsid w:val="00661673"/>
    <w:rsid w:val="006616E4"/>
    <w:rsid w:val="00661A1E"/>
    <w:rsid w:val="006626A3"/>
    <w:rsid w:val="00663996"/>
    <w:rsid w:val="006639AB"/>
    <w:rsid w:val="006639DA"/>
    <w:rsid w:val="00663C51"/>
    <w:rsid w:val="00664243"/>
    <w:rsid w:val="006648DB"/>
    <w:rsid w:val="00664A05"/>
    <w:rsid w:val="00664A8A"/>
    <w:rsid w:val="00664C6E"/>
    <w:rsid w:val="00664DDE"/>
    <w:rsid w:val="00665074"/>
    <w:rsid w:val="006650D7"/>
    <w:rsid w:val="00665178"/>
    <w:rsid w:val="006658A6"/>
    <w:rsid w:val="00665D3F"/>
    <w:rsid w:val="00665EB3"/>
    <w:rsid w:val="00665FA5"/>
    <w:rsid w:val="00665FF7"/>
    <w:rsid w:val="006660B5"/>
    <w:rsid w:val="00666EF0"/>
    <w:rsid w:val="00667CA2"/>
    <w:rsid w:val="00670AF2"/>
    <w:rsid w:val="00670F59"/>
    <w:rsid w:val="00671273"/>
    <w:rsid w:val="00671611"/>
    <w:rsid w:val="0067184F"/>
    <w:rsid w:val="006718A3"/>
    <w:rsid w:val="00671E33"/>
    <w:rsid w:val="00671EFF"/>
    <w:rsid w:val="006724C9"/>
    <w:rsid w:val="006727DE"/>
    <w:rsid w:val="0067461D"/>
    <w:rsid w:val="00674740"/>
    <w:rsid w:val="00675024"/>
    <w:rsid w:val="006753F4"/>
    <w:rsid w:val="006757D5"/>
    <w:rsid w:val="00675CB1"/>
    <w:rsid w:val="00675CCC"/>
    <w:rsid w:val="006767F4"/>
    <w:rsid w:val="00676D01"/>
    <w:rsid w:val="00676E30"/>
    <w:rsid w:val="00676F48"/>
    <w:rsid w:val="00677516"/>
    <w:rsid w:val="006779A3"/>
    <w:rsid w:val="00680364"/>
    <w:rsid w:val="00681097"/>
    <w:rsid w:val="00681B2E"/>
    <w:rsid w:val="00681B51"/>
    <w:rsid w:val="00682569"/>
    <w:rsid w:val="00682A89"/>
    <w:rsid w:val="00682E0A"/>
    <w:rsid w:val="0068305C"/>
    <w:rsid w:val="0068309A"/>
    <w:rsid w:val="0068335B"/>
    <w:rsid w:val="00683C8D"/>
    <w:rsid w:val="00683EB5"/>
    <w:rsid w:val="006844AC"/>
    <w:rsid w:val="006848E1"/>
    <w:rsid w:val="00684D7F"/>
    <w:rsid w:val="00684DE6"/>
    <w:rsid w:val="00684FDB"/>
    <w:rsid w:val="00685337"/>
    <w:rsid w:val="00685551"/>
    <w:rsid w:val="00685643"/>
    <w:rsid w:val="0068656C"/>
    <w:rsid w:val="00686926"/>
    <w:rsid w:val="0068794B"/>
    <w:rsid w:val="006879BD"/>
    <w:rsid w:val="00687A28"/>
    <w:rsid w:val="0069085C"/>
    <w:rsid w:val="00690D8D"/>
    <w:rsid w:val="006910F7"/>
    <w:rsid w:val="006912EF"/>
    <w:rsid w:val="0069156C"/>
    <w:rsid w:val="00691849"/>
    <w:rsid w:val="00691B1A"/>
    <w:rsid w:val="00692047"/>
    <w:rsid w:val="00692269"/>
    <w:rsid w:val="006923B3"/>
    <w:rsid w:val="006923C5"/>
    <w:rsid w:val="006927D0"/>
    <w:rsid w:val="00692EEE"/>
    <w:rsid w:val="00693439"/>
    <w:rsid w:val="00694723"/>
    <w:rsid w:val="00695586"/>
    <w:rsid w:val="00696066"/>
    <w:rsid w:val="006966A0"/>
    <w:rsid w:val="00696C21"/>
    <w:rsid w:val="006970B5"/>
    <w:rsid w:val="00697114"/>
    <w:rsid w:val="006973F3"/>
    <w:rsid w:val="006974A4"/>
    <w:rsid w:val="00697B5C"/>
    <w:rsid w:val="00697C70"/>
    <w:rsid w:val="006A056D"/>
    <w:rsid w:val="006A06D1"/>
    <w:rsid w:val="006A0DF6"/>
    <w:rsid w:val="006A0E0E"/>
    <w:rsid w:val="006A0F1F"/>
    <w:rsid w:val="006A107A"/>
    <w:rsid w:val="006A1177"/>
    <w:rsid w:val="006A1839"/>
    <w:rsid w:val="006A1DDE"/>
    <w:rsid w:val="006A2748"/>
    <w:rsid w:val="006A31DF"/>
    <w:rsid w:val="006A3723"/>
    <w:rsid w:val="006A3796"/>
    <w:rsid w:val="006A3C13"/>
    <w:rsid w:val="006A3CE2"/>
    <w:rsid w:val="006A3D3A"/>
    <w:rsid w:val="006A508B"/>
    <w:rsid w:val="006A511A"/>
    <w:rsid w:val="006A5B0D"/>
    <w:rsid w:val="006A5D46"/>
    <w:rsid w:val="006A6130"/>
    <w:rsid w:val="006A615D"/>
    <w:rsid w:val="006A621D"/>
    <w:rsid w:val="006A62E7"/>
    <w:rsid w:val="006A7E1F"/>
    <w:rsid w:val="006B0160"/>
    <w:rsid w:val="006B0330"/>
    <w:rsid w:val="006B0367"/>
    <w:rsid w:val="006B075E"/>
    <w:rsid w:val="006B0CCA"/>
    <w:rsid w:val="006B1960"/>
    <w:rsid w:val="006B2145"/>
    <w:rsid w:val="006B297F"/>
    <w:rsid w:val="006B2B8D"/>
    <w:rsid w:val="006B304D"/>
    <w:rsid w:val="006B3055"/>
    <w:rsid w:val="006B3089"/>
    <w:rsid w:val="006B3446"/>
    <w:rsid w:val="006B3CE2"/>
    <w:rsid w:val="006B3DCE"/>
    <w:rsid w:val="006B4021"/>
    <w:rsid w:val="006B4F82"/>
    <w:rsid w:val="006B5CB9"/>
    <w:rsid w:val="006B626E"/>
    <w:rsid w:val="006B62F6"/>
    <w:rsid w:val="006B673F"/>
    <w:rsid w:val="006B6B31"/>
    <w:rsid w:val="006B6B58"/>
    <w:rsid w:val="006C020F"/>
    <w:rsid w:val="006C044E"/>
    <w:rsid w:val="006C04D0"/>
    <w:rsid w:val="006C0DD7"/>
    <w:rsid w:val="006C14D0"/>
    <w:rsid w:val="006C171F"/>
    <w:rsid w:val="006C1A47"/>
    <w:rsid w:val="006C1BD6"/>
    <w:rsid w:val="006C1F5C"/>
    <w:rsid w:val="006C1FF3"/>
    <w:rsid w:val="006C270F"/>
    <w:rsid w:val="006C2C61"/>
    <w:rsid w:val="006C2C88"/>
    <w:rsid w:val="006C2EEF"/>
    <w:rsid w:val="006C32CA"/>
    <w:rsid w:val="006C3DB2"/>
    <w:rsid w:val="006C49C9"/>
    <w:rsid w:val="006C4E59"/>
    <w:rsid w:val="006C57CA"/>
    <w:rsid w:val="006C5B79"/>
    <w:rsid w:val="006C5CB9"/>
    <w:rsid w:val="006C622A"/>
    <w:rsid w:val="006C634A"/>
    <w:rsid w:val="006C6B70"/>
    <w:rsid w:val="006C7164"/>
    <w:rsid w:val="006C728F"/>
    <w:rsid w:val="006C770F"/>
    <w:rsid w:val="006C79A7"/>
    <w:rsid w:val="006D02B4"/>
    <w:rsid w:val="006D06BC"/>
    <w:rsid w:val="006D0ACB"/>
    <w:rsid w:val="006D1038"/>
    <w:rsid w:val="006D1E4A"/>
    <w:rsid w:val="006D207D"/>
    <w:rsid w:val="006D21FC"/>
    <w:rsid w:val="006D2360"/>
    <w:rsid w:val="006D2452"/>
    <w:rsid w:val="006D265E"/>
    <w:rsid w:val="006D29CC"/>
    <w:rsid w:val="006D2AEE"/>
    <w:rsid w:val="006D2C8B"/>
    <w:rsid w:val="006D2D75"/>
    <w:rsid w:val="006D397E"/>
    <w:rsid w:val="006D3E05"/>
    <w:rsid w:val="006D3F5A"/>
    <w:rsid w:val="006D42AC"/>
    <w:rsid w:val="006D461F"/>
    <w:rsid w:val="006D4B15"/>
    <w:rsid w:val="006D4ED2"/>
    <w:rsid w:val="006D524C"/>
    <w:rsid w:val="006D5567"/>
    <w:rsid w:val="006D57D2"/>
    <w:rsid w:val="006D58EC"/>
    <w:rsid w:val="006D5C09"/>
    <w:rsid w:val="006D5EFE"/>
    <w:rsid w:val="006D5F76"/>
    <w:rsid w:val="006D71F3"/>
    <w:rsid w:val="006D7647"/>
    <w:rsid w:val="006E006F"/>
    <w:rsid w:val="006E0383"/>
    <w:rsid w:val="006E0E81"/>
    <w:rsid w:val="006E0F5D"/>
    <w:rsid w:val="006E0F78"/>
    <w:rsid w:val="006E116F"/>
    <w:rsid w:val="006E240D"/>
    <w:rsid w:val="006E2638"/>
    <w:rsid w:val="006E2864"/>
    <w:rsid w:val="006E2B77"/>
    <w:rsid w:val="006E2F74"/>
    <w:rsid w:val="006E3423"/>
    <w:rsid w:val="006E3482"/>
    <w:rsid w:val="006E348B"/>
    <w:rsid w:val="006E4853"/>
    <w:rsid w:val="006E514A"/>
    <w:rsid w:val="006E526B"/>
    <w:rsid w:val="006E5627"/>
    <w:rsid w:val="006E6421"/>
    <w:rsid w:val="006E6F40"/>
    <w:rsid w:val="006E76BD"/>
    <w:rsid w:val="006E78DD"/>
    <w:rsid w:val="006E7EAF"/>
    <w:rsid w:val="006F0050"/>
    <w:rsid w:val="006F01FD"/>
    <w:rsid w:val="006F032B"/>
    <w:rsid w:val="006F05C2"/>
    <w:rsid w:val="006F0618"/>
    <w:rsid w:val="006F1243"/>
    <w:rsid w:val="006F1878"/>
    <w:rsid w:val="006F19C3"/>
    <w:rsid w:val="006F1A96"/>
    <w:rsid w:val="006F23AE"/>
    <w:rsid w:val="006F2583"/>
    <w:rsid w:val="006F2749"/>
    <w:rsid w:val="006F29D6"/>
    <w:rsid w:val="006F2DFA"/>
    <w:rsid w:val="006F35A6"/>
    <w:rsid w:val="006F3D27"/>
    <w:rsid w:val="006F3EEB"/>
    <w:rsid w:val="006F43D3"/>
    <w:rsid w:val="006F49FA"/>
    <w:rsid w:val="006F4D94"/>
    <w:rsid w:val="006F5A9A"/>
    <w:rsid w:val="006F5BD0"/>
    <w:rsid w:val="006F614D"/>
    <w:rsid w:val="006F62EC"/>
    <w:rsid w:val="006F6ECC"/>
    <w:rsid w:val="006F745B"/>
    <w:rsid w:val="006F7AD6"/>
    <w:rsid w:val="006F7C7B"/>
    <w:rsid w:val="006F7D2B"/>
    <w:rsid w:val="006F7D7A"/>
    <w:rsid w:val="006F7F5D"/>
    <w:rsid w:val="00700118"/>
    <w:rsid w:val="0070064E"/>
    <w:rsid w:val="007019C5"/>
    <w:rsid w:val="00701A5B"/>
    <w:rsid w:val="00701D94"/>
    <w:rsid w:val="007023C0"/>
    <w:rsid w:val="007023DC"/>
    <w:rsid w:val="00703283"/>
    <w:rsid w:val="007032B6"/>
    <w:rsid w:val="007032FE"/>
    <w:rsid w:val="0070344C"/>
    <w:rsid w:val="00703A87"/>
    <w:rsid w:val="0070415A"/>
    <w:rsid w:val="00704352"/>
    <w:rsid w:val="00704358"/>
    <w:rsid w:val="00705114"/>
    <w:rsid w:val="007056C6"/>
    <w:rsid w:val="00705C19"/>
    <w:rsid w:val="00705E09"/>
    <w:rsid w:val="00705F46"/>
    <w:rsid w:val="007062D0"/>
    <w:rsid w:val="00707B46"/>
    <w:rsid w:val="00707BB0"/>
    <w:rsid w:val="00710153"/>
    <w:rsid w:val="00710258"/>
    <w:rsid w:val="00710C5A"/>
    <w:rsid w:val="00711A3F"/>
    <w:rsid w:val="00711ADE"/>
    <w:rsid w:val="00711DE2"/>
    <w:rsid w:val="0071259A"/>
    <w:rsid w:val="00712A0D"/>
    <w:rsid w:val="00712E53"/>
    <w:rsid w:val="00713230"/>
    <w:rsid w:val="0071368E"/>
    <w:rsid w:val="00713876"/>
    <w:rsid w:val="00713E3A"/>
    <w:rsid w:val="0071419B"/>
    <w:rsid w:val="007142D6"/>
    <w:rsid w:val="007148A2"/>
    <w:rsid w:val="00714E6D"/>
    <w:rsid w:val="007157AD"/>
    <w:rsid w:val="00715B5B"/>
    <w:rsid w:val="00715D02"/>
    <w:rsid w:val="00716037"/>
    <w:rsid w:val="00716191"/>
    <w:rsid w:val="0071703C"/>
    <w:rsid w:val="00717C80"/>
    <w:rsid w:val="00720078"/>
    <w:rsid w:val="00720262"/>
    <w:rsid w:val="0072037F"/>
    <w:rsid w:val="00720655"/>
    <w:rsid w:val="0072199A"/>
    <w:rsid w:val="00721D05"/>
    <w:rsid w:val="00722287"/>
    <w:rsid w:val="00722A6E"/>
    <w:rsid w:val="00723753"/>
    <w:rsid w:val="00725A35"/>
    <w:rsid w:val="00725AD3"/>
    <w:rsid w:val="00725E3D"/>
    <w:rsid w:val="00726178"/>
    <w:rsid w:val="007265C5"/>
    <w:rsid w:val="007269F1"/>
    <w:rsid w:val="00726E3E"/>
    <w:rsid w:val="00727554"/>
    <w:rsid w:val="0072780A"/>
    <w:rsid w:val="00727AAC"/>
    <w:rsid w:val="00727B01"/>
    <w:rsid w:val="00727C51"/>
    <w:rsid w:val="007300F4"/>
    <w:rsid w:val="00730D0F"/>
    <w:rsid w:val="00730F47"/>
    <w:rsid w:val="0073120A"/>
    <w:rsid w:val="007321D8"/>
    <w:rsid w:val="00732232"/>
    <w:rsid w:val="00732333"/>
    <w:rsid w:val="00732642"/>
    <w:rsid w:val="00732ABB"/>
    <w:rsid w:val="007334E6"/>
    <w:rsid w:val="00733874"/>
    <w:rsid w:val="00733895"/>
    <w:rsid w:val="00733915"/>
    <w:rsid w:val="00734095"/>
    <w:rsid w:val="0073412C"/>
    <w:rsid w:val="0073449E"/>
    <w:rsid w:val="00734B53"/>
    <w:rsid w:val="00734B68"/>
    <w:rsid w:val="00735BF7"/>
    <w:rsid w:val="0073611A"/>
    <w:rsid w:val="0073612D"/>
    <w:rsid w:val="0073628A"/>
    <w:rsid w:val="0073667C"/>
    <w:rsid w:val="00736B7E"/>
    <w:rsid w:val="00736E09"/>
    <w:rsid w:val="00736E88"/>
    <w:rsid w:val="00737653"/>
    <w:rsid w:val="00737786"/>
    <w:rsid w:val="00737D00"/>
    <w:rsid w:val="00737D06"/>
    <w:rsid w:val="00737F28"/>
    <w:rsid w:val="00740902"/>
    <w:rsid w:val="0074096D"/>
    <w:rsid w:val="0074163C"/>
    <w:rsid w:val="00741A33"/>
    <w:rsid w:val="00741A6D"/>
    <w:rsid w:val="00741B32"/>
    <w:rsid w:val="00741F11"/>
    <w:rsid w:val="0074223A"/>
    <w:rsid w:val="0074230C"/>
    <w:rsid w:val="007423EA"/>
    <w:rsid w:val="007430C2"/>
    <w:rsid w:val="007430F6"/>
    <w:rsid w:val="00743432"/>
    <w:rsid w:val="007442B3"/>
    <w:rsid w:val="0074451F"/>
    <w:rsid w:val="00745460"/>
    <w:rsid w:val="007454B3"/>
    <w:rsid w:val="00745877"/>
    <w:rsid w:val="00746074"/>
    <w:rsid w:val="00746A36"/>
    <w:rsid w:val="00746A74"/>
    <w:rsid w:val="00746DFA"/>
    <w:rsid w:val="00746EDA"/>
    <w:rsid w:val="0074746B"/>
    <w:rsid w:val="00747963"/>
    <w:rsid w:val="00747C1A"/>
    <w:rsid w:val="00750048"/>
    <w:rsid w:val="00750275"/>
    <w:rsid w:val="00750308"/>
    <w:rsid w:val="00750921"/>
    <w:rsid w:val="00750BED"/>
    <w:rsid w:val="00750E5A"/>
    <w:rsid w:val="00750EDF"/>
    <w:rsid w:val="007511E3"/>
    <w:rsid w:val="00751C87"/>
    <w:rsid w:val="00752792"/>
    <w:rsid w:val="0075284C"/>
    <w:rsid w:val="00752B57"/>
    <w:rsid w:val="0075352F"/>
    <w:rsid w:val="007535CB"/>
    <w:rsid w:val="0075361D"/>
    <w:rsid w:val="0075370A"/>
    <w:rsid w:val="00753868"/>
    <w:rsid w:val="00754326"/>
    <w:rsid w:val="0075436B"/>
    <w:rsid w:val="007544A6"/>
    <w:rsid w:val="00754B2A"/>
    <w:rsid w:val="007558DD"/>
    <w:rsid w:val="00755AC6"/>
    <w:rsid w:val="007564E0"/>
    <w:rsid w:val="00756633"/>
    <w:rsid w:val="00756936"/>
    <w:rsid w:val="007574D5"/>
    <w:rsid w:val="00757B70"/>
    <w:rsid w:val="0076027E"/>
    <w:rsid w:val="0076054E"/>
    <w:rsid w:val="00760847"/>
    <w:rsid w:val="007611DA"/>
    <w:rsid w:val="007612B1"/>
    <w:rsid w:val="00761522"/>
    <w:rsid w:val="007619E0"/>
    <w:rsid w:val="00762AF3"/>
    <w:rsid w:val="00763118"/>
    <w:rsid w:val="007645DD"/>
    <w:rsid w:val="007646A1"/>
    <w:rsid w:val="00764E85"/>
    <w:rsid w:val="00765541"/>
    <w:rsid w:val="00765740"/>
    <w:rsid w:val="0076576F"/>
    <w:rsid w:val="007669FD"/>
    <w:rsid w:val="00766AFF"/>
    <w:rsid w:val="007674D5"/>
    <w:rsid w:val="007675DF"/>
    <w:rsid w:val="007679F6"/>
    <w:rsid w:val="00767B34"/>
    <w:rsid w:val="00767FA4"/>
    <w:rsid w:val="00770050"/>
    <w:rsid w:val="00770723"/>
    <w:rsid w:val="007708C9"/>
    <w:rsid w:val="0077129B"/>
    <w:rsid w:val="0077155B"/>
    <w:rsid w:val="00771B00"/>
    <w:rsid w:val="00771E18"/>
    <w:rsid w:val="00772E8D"/>
    <w:rsid w:val="00772EFA"/>
    <w:rsid w:val="0077375A"/>
    <w:rsid w:val="007737BD"/>
    <w:rsid w:val="00773B01"/>
    <w:rsid w:val="00773C74"/>
    <w:rsid w:val="00773E4F"/>
    <w:rsid w:val="00773FD1"/>
    <w:rsid w:val="0077402E"/>
    <w:rsid w:val="00774882"/>
    <w:rsid w:val="00774AB3"/>
    <w:rsid w:val="00775019"/>
    <w:rsid w:val="007750A6"/>
    <w:rsid w:val="0077534F"/>
    <w:rsid w:val="007757F6"/>
    <w:rsid w:val="00775E14"/>
    <w:rsid w:val="007760FE"/>
    <w:rsid w:val="00776B25"/>
    <w:rsid w:val="00776F06"/>
    <w:rsid w:val="007770A5"/>
    <w:rsid w:val="0077712A"/>
    <w:rsid w:val="0077723E"/>
    <w:rsid w:val="00780758"/>
    <w:rsid w:val="0078077A"/>
    <w:rsid w:val="00780946"/>
    <w:rsid w:val="00780DBC"/>
    <w:rsid w:val="007812D9"/>
    <w:rsid w:val="007815F2"/>
    <w:rsid w:val="00781E37"/>
    <w:rsid w:val="00781F04"/>
    <w:rsid w:val="00781F8D"/>
    <w:rsid w:val="00782506"/>
    <w:rsid w:val="00782B14"/>
    <w:rsid w:val="00783BD5"/>
    <w:rsid w:val="00783BE1"/>
    <w:rsid w:val="00783DCF"/>
    <w:rsid w:val="00783E01"/>
    <w:rsid w:val="00784127"/>
    <w:rsid w:val="00784668"/>
    <w:rsid w:val="00784669"/>
    <w:rsid w:val="00784881"/>
    <w:rsid w:val="00784CDE"/>
    <w:rsid w:val="00784EA9"/>
    <w:rsid w:val="00785E70"/>
    <w:rsid w:val="00785F40"/>
    <w:rsid w:val="00786324"/>
    <w:rsid w:val="00786DAB"/>
    <w:rsid w:val="00787065"/>
    <w:rsid w:val="007870E1"/>
    <w:rsid w:val="00787C8B"/>
    <w:rsid w:val="007903A8"/>
    <w:rsid w:val="007906DA"/>
    <w:rsid w:val="0079185F"/>
    <w:rsid w:val="007923D5"/>
    <w:rsid w:val="00792647"/>
    <w:rsid w:val="00792B83"/>
    <w:rsid w:val="0079333F"/>
    <w:rsid w:val="0079366F"/>
    <w:rsid w:val="0079373A"/>
    <w:rsid w:val="0079389A"/>
    <w:rsid w:val="0079497B"/>
    <w:rsid w:val="00794DF1"/>
    <w:rsid w:val="00795170"/>
    <w:rsid w:val="007951E6"/>
    <w:rsid w:val="0079578F"/>
    <w:rsid w:val="007957D7"/>
    <w:rsid w:val="0079586B"/>
    <w:rsid w:val="00795944"/>
    <w:rsid w:val="00795CE0"/>
    <w:rsid w:val="00796629"/>
    <w:rsid w:val="00796A51"/>
    <w:rsid w:val="00796D5B"/>
    <w:rsid w:val="00796EC2"/>
    <w:rsid w:val="00796EE2"/>
    <w:rsid w:val="00796F1C"/>
    <w:rsid w:val="00797343"/>
    <w:rsid w:val="00797517"/>
    <w:rsid w:val="0079784B"/>
    <w:rsid w:val="00797F0F"/>
    <w:rsid w:val="007A01FD"/>
    <w:rsid w:val="007A0DC1"/>
    <w:rsid w:val="007A0ED8"/>
    <w:rsid w:val="007A1529"/>
    <w:rsid w:val="007A18F1"/>
    <w:rsid w:val="007A1D36"/>
    <w:rsid w:val="007A1E27"/>
    <w:rsid w:val="007A1E86"/>
    <w:rsid w:val="007A2B03"/>
    <w:rsid w:val="007A340E"/>
    <w:rsid w:val="007A3585"/>
    <w:rsid w:val="007A3699"/>
    <w:rsid w:val="007A46B1"/>
    <w:rsid w:val="007A4EF3"/>
    <w:rsid w:val="007A511F"/>
    <w:rsid w:val="007A5153"/>
    <w:rsid w:val="007A5288"/>
    <w:rsid w:val="007A59E2"/>
    <w:rsid w:val="007A5A82"/>
    <w:rsid w:val="007A62FF"/>
    <w:rsid w:val="007A64C6"/>
    <w:rsid w:val="007A706B"/>
    <w:rsid w:val="007A72D3"/>
    <w:rsid w:val="007A77B5"/>
    <w:rsid w:val="007A7854"/>
    <w:rsid w:val="007A7C10"/>
    <w:rsid w:val="007B0AC4"/>
    <w:rsid w:val="007B0C82"/>
    <w:rsid w:val="007B0D2F"/>
    <w:rsid w:val="007B0DBA"/>
    <w:rsid w:val="007B1475"/>
    <w:rsid w:val="007B14AA"/>
    <w:rsid w:val="007B2558"/>
    <w:rsid w:val="007B2E6F"/>
    <w:rsid w:val="007B2EC4"/>
    <w:rsid w:val="007B353D"/>
    <w:rsid w:val="007B37DF"/>
    <w:rsid w:val="007B414C"/>
    <w:rsid w:val="007B4BE1"/>
    <w:rsid w:val="007B4BF5"/>
    <w:rsid w:val="007B4CA9"/>
    <w:rsid w:val="007B4F7D"/>
    <w:rsid w:val="007B50AA"/>
    <w:rsid w:val="007B5237"/>
    <w:rsid w:val="007B5759"/>
    <w:rsid w:val="007B5AC2"/>
    <w:rsid w:val="007B66A5"/>
    <w:rsid w:val="007B68DC"/>
    <w:rsid w:val="007B7390"/>
    <w:rsid w:val="007B74C2"/>
    <w:rsid w:val="007B77A3"/>
    <w:rsid w:val="007B7B27"/>
    <w:rsid w:val="007B7DB1"/>
    <w:rsid w:val="007C00AC"/>
    <w:rsid w:val="007C00E8"/>
    <w:rsid w:val="007C0C38"/>
    <w:rsid w:val="007C0FD8"/>
    <w:rsid w:val="007C11CA"/>
    <w:rsid w:val="007C161A"/>
    <w:rsid w:val="007C1729"/>
    <w:rsid w:val="007C1D5D"/>
    <w:rsid w:val="007C25E5"/>
    <w:rsid w:val="007C27BB"/>
    <w:rsid w:val="007C2950"/>
    <w:rsid w:val="007C29F2"/>
    <w:rsid w:val="007C2D0C"/>
    <w:rsid w:val="007C3192"/>
    <w:rsid w:val="007C34BF"/>
    <w:rsid w:val="007C3827"/>
    <w:rsid w:val="007C40CB"/>
    <w:rsid w:val="007C428F"/>
    <w:rsid w:val="007C4FB2"/>
    <w:rsid w:val="007C5290"/>
    <w:rsid w:val="007C52AE"/>
    <w:rsid w:val="007C5316"/>
    <w:rsid w:val="007C5766"/>
    <w:rsid w:val="007C5A3F"/>
    <w:rsid w:val="007C5E02"/>
    <w:rsid w:val="007C605E"/>
    <w:rsid w:val="007C638E"/>
    <w:rsid w:val="007C6556"/>
    <w:rsid w:val="007C6A09"/>
    <w:rsid w:val="007C70EB"/>
    <w:rsid w:val="007C76C6"/>
    <w:rsid w:val="007C7CC8"/>
    <w:rsid w:val="007C7D9F"/>
    <w:rsid w:val="007D0C9A"/>
    <w:rsid w:val="007D0E5F"/>
    <w:rsid w:val="007D17F3"/>
    <w:rsid w:val="007D1CB8"/>
    <w:rsid w:val="007D1D41"/>
    <w:rsid w:val="007D25F0"/>
    <w:rsid w:val="007D2AD9"/>
    <w:rsid w:val="007D2AFD"/>
    <w:rsid w:val="007D2D8F"/>
    <w:rsid w:val="007D3115"/>
    <w:rsid w:val="007D356C"/>
    <w:rsid w:val="007D440F"/>
    <w:rsid w:val="007D4512"/>
    <w:rsid w:val="007D51BF"/>
    <w:rsid w:val="007D52F7"/>
    <w:rsid w:val="007D5B45"/>
    <w:rsid w:val="007D5D73"/>
    <w:rsid w:val="007D5FC9"/>
    <w:rsid w:val="007D607F"/>
    <w:rsid w:val="007D6115"/>
    <w:rsid w:val="007D6523"/>
    <w:rsid w:val="007D694D"/>
    <w:rsid w:val="007D6DF2"/>
    <w:rsid w:val="007D7395"/>
    <w:rsid w:val="007D785F"/>
    <w:rsid w:val="007E04EF"/>
    <w:rsid w:val="007E090D"/>
    <w:rsid w:val="007E0957"/>
    <w:rsid w:val="007E0A38"/>
    <w:rsid w:val="007E0F59"/>
    <w:rsid w:val="007E1DFD"/>
    <w:rsid w:val="007E2221"/>
    <w:rsid w:val="007E22CA"/>
    <w:rsid w:val="007E2670"/>
    <w:rsid w:val="007E268E"/>
    <w:rsid w:val="007E276D"/>
    <w:rsid w:val="007E284E"/>
    <w:rsid w:val="007E28F4"/>
    <w:rsid w:val="007E3244"/>
    <w:rsid w:val="007E3385"/>
    <w:rsid w:val="007E39B7"/>
    <w:rsid w:val="007E3F3F"/>
    <w:rsid w:val="007E4C10"/>
    <w:rsid w:val="007E4FBA"/>
    <w:rsid w:val="007E5B34"/>
    <w:rsid w:val="007E5EB1"/>
    <w:rsid w:val="007E639D"/>
    <w:rsid w:val="007E6FD6"/>
    <w:rsid w:val="007E7718"/>
    <w:rsid w:val="007E78B7"/>
    <w:rsid w:val="007E7A58"/>
    <w:rsid w:val="007F032C"/>
    <w:rsid w:val="007F03D9"/>
    <w:rsid w:val="007F0D0F"/>
    <w:rsid w:val="007F0EAD"/>
    <w:rsid w:val="007F1325"/>
    <w:rsid w:val="007F1872"/>
    <w:rsid w:val="007F1CA9"/>
    <w:rsid w:val="007F21BC"/>
    <w:rsid w:val="007F2694"/>
    <w:rsid w:val="007F27A8"/>
    <w:rsid w:val="007F2AA2"/>
    <w:rsid w:val="007F2E7F"/>
    <w:rsid w:val="007F3D50"/>
    <w:rsid w:val="007F4508"/>
    <w:rsid w:val="007F478A"/>
    <w:rsid w:val="007F556A"/>
    <w:rsid w:val="007F57C0"/>
    <w:rsid w:val="007F5C64"/>
    <w:rsid w:val="007F6077"/>
    <w:rsid w:val="007F618C"/>
    <w:rsid w:val="007F65D3"/>
    <w:rsid w:val="007F6695"/>
    <w:rsid w:val="007F725C"/>
    <w:rsid w:val="007F768D"/>
    <w:rsid w:val="007F7824"/>
    <w:rsid w:val="007F78C7"/>
    <w:rsid w:val="00800C49"/>
    <w:rsid w:val="00801772"/>
    <w:rsid w:val="00801906"/>
    <w:rsid w:val="00801FDC"/>
    <w:rsid w:val="00802234"/>
    <w:rsid w:val="0080240A"/>
    <w:rsid w:val="00802F4E"/>
    <w:rsid w:val="00803721"/>
    <w:rsid w:val="00803724"/>
    <w:rsid w:val="0080374C"/>
    <w:rsid w:val="0080389A"/>
    <w:rsid w:val="00803BCB"/>
    <w:rsid w:val="00803C3A"/>
    <w:rsid w:val="0080404B"/>
    <w:rsid w:val="008041B7"/>
    <w:rsid w:val="00804869"/>
    <w:rsid w:val="00804EA9"/>
    <w:rsid w:val="008053A8"/>
    <w:rsid w:val="0080553C"/>
    <w:rsid w:val="00805A15"/>
    <w:rsid w:val="00806106"/>
    <w:rsid w:val="00806CE0"/>
    <w:rsid w:val="00806D14"/>
    <w:rsid w:val="00806D6E"/>
    <w:rsid w:val="008076E9"/>
    <w:rsid w:val="00807A67"/>
    <w:rsid w:val="008100C3"/>
    <w:rsid w:val="00810257"/>
    <w:rsid w:val="008102EB"/>
    <w:rsid w:val="008107D6"/>
    <w:rsid w:val="008116C1"/>
    <w:rsid w:val="008116C8"/>
    <w:rsid w:val="008117BB"/>
    <w:rsid w:val="00811800"/>
    <w:rsid w:val="00811A20"/>
    <w:rsid w:val="00811D40"/>
    <w:rsid w:val="00813005"/>
    <w:rsid w:val="00813D70"/>
    <w:rsid w:val="00813ED6"/>
    <w:rsid w:val="008140CC"/>
    <w:rsid w:val="0081411A"/>
    <w:rsid w:val="0081438A"/>
    <w:rsid w:val="00814740"/>
    <w:rsid w:val="00815191"/>
    <w:rsid w:val="00815839"/>
    <w:rsid w:val="0081585E"/>
    <w:rsid w:val="00815BC9"/>
    <w:rsid w:val="00816521"/>
    <w:rsid w:val="0081691A"/>
    <w:rsid w:val="00816CCE"/>
    <w:rsid w:val="008170E4"/>
    <w:rsid w:val="00817680"/>
    <w:rsid w:val="008201B3"/>
    <w:rsid w:val="00820440"/>
    <w:rsid w:val="00820786"/>
    <w:rsid w:val="00820C39"/>
    <w:rsid w:val="00820CBD"/>
    <w:rsid w:val="00820E33"/>
    <w:rsid w:val="008210B9"/>
    <w:rsid w:val="0082145A"/>
    <w:rsid w:val="00821B7F"/>
    <w:rsid w:val="00822143"/>
    <w:rsid w:val="00822C1A"/>
    <w:rsid w:val="00822FDB"/>
    <w:rsid w:val="00823622"/>
    <w:rsid w:val="00823A63"/>
    <w:rsid w:val="00823E43"/>
    <w:rsid w:val="008249FD"/>
    <w:rsid w:val="00825A22"/>
    <w:rsid w:val="00825CBD"/>
    <w:rsid w:val="00825DD3"/>
    <w:rsid w:val="00826138"/>
    <w:rsid w:val="0082617F"/>
    <w:rsid w:val="00826245"/>
    <w:rsid w:val="008264EF"/>
    <w:rsid w:val="00827039"/>
    <w:rsid w:val="00827330"/>
    <w:rsid w:val="00827E82"/>
    <w:rsid w:val="00830189"/>
    <w:rsid w:val="008305C0"/>
    <w:rsid w:val="00830902"/>
    <w:rsid w:val="00830D1B"/>
    <w:rsid w:val="008313E5"/>
    <w:rsid w:val="00831A3E"/>
    <w:rsid w:val="008324BD"/>
    <w:rsid w:val="00832738"/>
    <w:rsid w:val="0083273B"/>
    <w:rsid w:val="00832FC4"/>
    <w:rsid w:val="00833496"/>
    <w:rsid w:val="00833C7D"/>
    <w:rsid w:val="0083415E"/>
    <w:rsid w:val="00834E66"/>
    <w:rsid w:val="00835038"/>
    <w:rsid w:val="008352FA"/>
    <w:rsid w:val="008358E6"/>
    <w:rsid w:val="00835933"/>
    <w:rsid w:val="00835C8A"/>
    <w:rsid w:val="00835CB2"/>
    <w:rsid w:val="00836276"/>
    <w:rsid w:val="0083708E"/>
    <w:rsid w:val="00837DB5"/>
    <w:rsid w:val="00840178"/>
    <w:rsid w:val="008402FA"/>
    <w:rsid w:val="008409A5"/>
    <w:rsid w:val="008415FB"/>
    <w:rsid w:val="008416D1"/>
    <w:rsid w:val="008420A8"/>
    <w:rsid w:val="008426E9"/>
    <w:rsid w:val="008429EA"/>
    <w:rsid w:val="00842CFA"/>
    <w:rsid w:val="00842DF1"/>
    <w:rsid w:val="008430BA"/>
    <w:rsid w:val="008430DF"/>
    <w:rsid w:val="00843737"/>
    <w:rsid w:val="008441B9"/>
    <w:rsid w:val="008442F7"/>
    <w:rsid w:val="00844C7B"/>
    <w:rsid w:val="00844D1C"/>
    <w:rsid w:val="0084526E"/>
    <w:rsid w:val="0084535C"/>
    <w:rsid w:val="00845A2A"/>
    <w:rsid w:val="00845E63"/>
    <w:rsid w:val="00846D1E"/>
    <w:rsid w:val="00846E28"/>
    <w:rsid w:val="00846EAB"/>
    <w:rsid w:val="00846F52"/>
    <w:rsid w:val="00847207"/>
    <w:rsid w:val="0085073E"/>
    <w:rsid w:val="00850A92"/>
    <w:rsid w:val="00850C56"/>
    <w:rsid w:val="00851097"/>
    <w:rsid w:val="00851B3E"/>
    <w:rsid w:val="00851F84"/>
    <w:rsid w:val="00851FBA"/>
    <w:rsid w:val="008521CE"/>
    <w:rsid w:val="008521D7"/>
    <w:rsid w:val="00852B4A"/>
    <w:rsid w:val="00852BEA"/>
    <w:rsid w:val="00852E06"/>
    <w:rsid w:val="008531BB"/>
    <w:rsid w:val="00853B6C"/>
    <w:rsid w:val="00853C2E"/>
    <w:rsid w:val="0085421D"/>
    <w:rsid w:val="008543F6"/>
    <w:rsid w:val="00855499"/>
    <w:rsid w:val="008555A6"/>
    <w:rsid w:val="00855966"/>
    <w:rsid w:val="0085603F"/>
    <w:rsid w:val="00856125"/>
    <w:rsid w:val="00856E07"/>
    <w:rsid w:val="008602D1"/>
    <w:rsid w:val="008610BA"/>
    <w:rsid w:val="0086119E"/>
    <w:rsid w:val="00861352"/>
    <w:rsid w:val="00861661"/>
    <w:rsid w:val="00861967"/>
    <w:rsid w:val="0086222F"/>
    <w:rsid w:val="0086259B"/>
    <w:rsid w:val="00862A84"/>
    <w:rsid w:val="00862AB6"/>
    <w:rsid w:val="00862DE7"/>
    <w:rsid w:val="00863CA4"/>
    <w:rsid w:val="00864112"/>
    <w:rsid w:val="00864227"/>
    <w:rsid w:val="008644ED"/>
    <w:rsid w:val="008649B7"/>
    <w:rsid w:val="00864C4E"/>
    <w:rsid w:val="00864D58"/>
    <w:rsid w:val="008658C0"/>
    <w:rsid w:val="00865DE2"/>
    <w:rsid w:val="00865EAE"/>
    <w:rsid w:val="00866E9B"/>
    <w:rsid w:val="0086706A"/>
    <w:rsid w:val="00867675"/>
    <w:rsid w:val="0087011D"/>
    <w:rsid w:val="00870174"/>
    <w:rsid w:val="00870232"/>
    <w:rsid w:val="008705E6"/>
    <w:rsid w:val="008706C4"/>
    <w:rsid w:val="008708DC"/>
    <w:rsid w:val="0087098D"/>
    <w:rsid w:val="00870C6A"/>
    <w:rsid w:val="008713EA"/>
    <w:rsid w:val="0087141D"/>
    <w:rsid w:val="00871676"/>
    <w:rsid w:val="00871825"/>
    <w:rsid w:val="00871BA1"/>
    <w:rsid w:val="00872218"/>
    <w:rsid w:val="00872252"/>
    <w:rsid w:val="008722A0"/>
    <w:rsid w:val="00872709"/>
    <w:rsid w:val="008727CC"/>
    <w:rsid w:val="00872B3B"/>
    <w:rsid w:val="00872D9C"/>
    <w:rsid w:val="00872DF3"/>
    <w:rsid w:val="00873050"/>
    <w:rsid w:val="008739EE"/>
    <w:rsid w:val="00873B8F"/>
    <w:rsid w:val="00873D93"/>
    <w:rsid w:val="00873E4C"/>
    <w:rsid w:val="008741C3"/>
    <w:rsid w:val="0087427F"/>
    <w:rsid w:val="0087458E"/>
    <w:rsid w:val="008745E9"/>
    <w:rsid w:val="008748A7"/>
    <w:rsid w:val="00874FF6"/>
    <w:rsid w:val="00875188"/>
    <w:rsid w:val="008753DA"/>
    <w:rsid w:val="0087569C"/>
    <w:rsid w:val="00875CC0"/>
    <w:rsid w:val="00875EBD"/>
    <w:rsid w:val="008762A5"/>
    <w:rsid w:val="0087657A"/>
    <w:rsid w:val="00876CAE"/>
    <w:rsid w:val="00876D57"/>
    <w:rsid w:val="00877E22"/>
    <w:rsid w:val="00877EC6"/>
    <w:rsid w:val="00880729"/>
    <w:rsid w:val="00880B01"/>
    <w:rsid w:val="00880E3A"/>
    <w:rsid w:val="00881ED7"/>
    <w:rsid w:val="00882656"/>
    <w:rsid w:val="008826D4"/>
    <w:rsid w:val="00882905"/>
    <w:rsid w:val="008832A7"/>
    <w:rsid w:val="00883793"/>
    <w:rsid w:val="00883815"/>
    <w:rsid w:val="00883B03"/>
    <w:rsid w:val="00884761"/>
    <w:rsid w:val="00884D00"/>
    <w:rsid w:val="00884F2E"/>
    <w:rsid w:val="008861AC"/>
    <w:rsid w:val="00886425"/>
    <w:rsid w:val="00886A04"/>
    <w:rsid w:val="00886B74"/>
    <w:rsid w:val="008871A0"/>
    <w:rsid w:val="00887327"/>
    <w:rsid w:val="00887A85"/>
    <w:rsid w:val="008900CD"/>
    <w:rsid w:val="00890520"/>
    <w:rsid w:val="008905D5"/>
    <w:rsid w:val="008908E5"/>
    <w:rsid w:val="008908F0"/>
    <w:rsid w:val="008913D8"/>
    <w:rsid w:val="0089160D"/>
    <w:rsid w:val="00891ED2"/>
    <w:rsid w:val="00891EF0"/>
    <w:rsid w:val="00892675"/>
    <w:rsid w:val="00892B0E"/>
    <w:rsid w:val="00892EB7"/>
    <w:rsid w:val="00893658"/>
    <w:rsid w:val="0089401F"/>
    <w:rsid w:val="0089420C"/>
    <w:rsid w:val="00894255"/>
    <w:rsid w:val="008943C0"/>
    <w:rsid w:val="00894A53"/>
    <w:rsid w:val="00894C44"/>
    <w:rsid w:val="0089539C"/>
    <w:rsid w:val="008955D1"/>
    <w:rsid w:val="00895690"/>
    <w:rsid w:val="00896087"/>
    <w:rsid w:val="0089632C"/>
    <w:rsid w:val="00896755"/>
    <w:rsid w:val="00896990"/>
    <w:rsid w:val="00896C36"/>
    <w:rsid w:val="00896CCC"/>
    <w:rsid w:val="008A0653"/>
    <w:rsid w:val="008A0D14"/>
    <w:rsid w:val="008A21C6"/>
    <w:rsid w:val="008A29CC"/>
    <w:rsid w:val="008A2B9E"/>
    <w:rsid w:val="008A2FC9"/>
    <w:rsid w:val="008A317C"/>
    <w:rsid w:val="008A3547"/>
    <w:rsid w:val="008A3B44"/>
    <w:rsid w:val="008A46EF"/>
    <w:rsid w:val="008A47A0"/>
    <w:rsid w:val="008A47E0"/>
    <w:rsid w:val="008A499C"/>
    <w:rsid w:val="008A50A9"/>
    <w:rsid w:val="008A5400"/>
    <w:rsid w:val="008A5C34"/>
    <w:rsid w:val="008A5D48"/>
    <w:rsid w:val="008A62CF"/>
    <w:rsid w:val="008A6F48"/>
    <w:rsid w:val="008A7169"/>
    <w:rsid w:val="008A7640"/>
    <w:rsid w:val="008A7B69"/>
    <w:rsid w:val="008B003F"/>
    <w:rsid w:val="008B08CB"/>
    <w:rsid w:val="008B094B"/>
    <w:rsid w:val="008B0B21"/>
    <w:rsid w:val="008B190C"/>
    <w:rsid w:val="008B1F34"/>
    <w:rsid w:val="008B26D6"/>
    <w:rsid w:val="008B2D65"/>
    <w:rsid w:val="008B3165"/>
    <w:rsid w:val="008B404E"/>
    <w:rsid w:val="008B4203"/>
    <w:rsid w:val="008B4684"/>
    <w:rsid w:val="008B5583"/>
    <w:rsid w:val="008B55E2"/>
    <w:rsid w:val="008B5992"/>
    <w:rsid w:val="008B5BE4"/>
    <w:rsid w:val="008B63AF"/>
    <w:rsid w:val="008B6C43"/>
    <w:rsid w:val="008B6F86"/>
    <w:rsid w:val="008B74D0"/>
    <w:rsid w:val="008B7957"/>
    <w:rsid w:val="008C0273"/>
    <w:rsid w:val="008C0343"/>
    <w:rsid w:val="008C04EE"/>
    <w:rsid w:val="008C0569"/>
    <w:rsid w:val="008C0833"/>
    <w:rsid w:val="008C0A31"/>
    <w:rsid w:val="008C1168"/>
    <w:rsid w:val="008C139A"/>
    <w:rsid w:val="008C2E15"/>
    <w:rsid w:val="008C30C5"/>
    <w:rsid w:val="008C311F"/>
    <w:rsid w:val="008C361B"/>
    <w:rsid w:val="008C4303"/>
    <w:rsid w:val="008C4CB0"/>
    <w:rsid w:val="008C52D7"/>
    <w:rsid w:val="008C53AF"/>
    <w:rsid w:val="008C569D"/>
    <w:rsid w:val="008C57F7"/>
    <w:rsid w:val="008C5B80"/>
    <w:rsid w:val="008C5C96"/>
    <w:rsid w:val="008C6134"/>
    <w:rsid w:val="008C622A"/>
    <w:rsid w:val="008C6FAC"/>
    <w:rsid w:val="008C7021"/>
    <w:rsid w:val="008C741A"/>
    <w:rsid w:val="008C74A9"/>
    <w:rsid w:val="008C7DBB"/>
    <w:rsid w:val="008D0FCC"/>
    <w:rsid w:val="008D0FE8"/>
    <w:rsid w:val="008D11F1"/>
    <w:rsid w:val="008D165E"/>
    <w:rsid w:val="008D1847"/>
    <w:rsid w:val="008D293A"/>
    <w:rsid w:val="008D2B56"/>
    <w:rsid w:val="008D2D52"/>
    <w:rsid w:val="008D334E"/>
    <w:rsid w:val="008D3594"/>
    <w:rsid w:val="008D372A"/>
    <w:rsid w:val="008D392E"/>
    <w:rsid w:val="008D396A"/>
    <w:rsid w:val="008D3F01"/>
    <w:rsid w:val="008D41BD"/>
    <w:rsid w:val="008D458B"/>
    <w:rsid w:val="008D4AA8"/>
    <w:rsid w:val="008D4B75"/>
    <w:rsid w:val="008D4C26"/>
    <w:rsid w:val="008D5594"/>
    <w:rsid w:val="008D55F0"/>
    <w:rsid w:val="008D5D32"/>
    <w:rsid w:val="008D5F51"/>
    <w:rsid w:val="008D5FDD"/>
    <w:rsid w:val="008D620B"/>
    <w:rsid w:val="008D66A9"/>
    <w:rsid w:val="008D6A6C"/>
    <w:rsid w:val="008D6BFB"/>
    <w:rsid w:val="008D6E7A"/>
    <w:rsid w:val="008D70EC"/>
    <w:rsid w:val="008D7DD8"/>
    <w:rsid w:val="008E0726"/>
    <w:rsid w:val="008E0F25"/>
    <w:rsid w:val="008E10AB"/>
    <w:rsid w:val="008E2588"/>
    <w:rsid w:val="008E2AF3"/>
    <w:rsid w:val="008E2BE1"/>
    <w:rsid w:val="008E2F7F"/>
    <w:rsid w:val="008E2F84"/>
    <w:rsid w:val="008E30BD"/>
    <w:rsid w:val="008E352E"/>
    <w:rsid w:val="008E3B9D"/>
    <w:rsid w:val="008E4419"/>
    <w:rsid w:val="008E450D"/>
    <w:rsid w:val="008E4BC7"/>
    <w:rsid w:val="008E4C0E"/>
    <w:rsid w:val="008E4D5A"/>
    <w:rsid w:val="008E515B"/>
    <w:rsid w:val="008E5823"/>
    <w:rsid w:val="008E643E"/>
    <w:rsid w:val="008E697C"/>
    <w:rsid w:val="008E6F70"/>
    <w:rsid w:val="008E747A"/>
    <w:rsid w:val="008E77DA"/>
    <w:rsid w:val="008E77E1"/>
    <w:rsid w:val="008E793B"/>
    <w:rsid w:val="008E7B1D"/>
    <w:rsid w:val="008F09DF"/>
    <w:rsid w:val="008F1565"/>
    <w:rsid w:val="008F1B7E"/>
    <w:rsid w:val="008F1F6A"/>
    <w:rsid w:val="008F279B"/>
    <w:rsid w:val="008F27A5"/>
    <w:rsid w:val="008F2CE0"/>
    <w:rsid w:val="008F2FBE"/>
    <w:rsid w:val="008F3109"/>
    <w:rsid w:val="008F322C"/>
    <w:rsid w:val="008F3312"/>
    <w:rsid w:val="008F33E9"/>
    <w:rsid w:val="008F41D9"/>
    <w:rsid w:val="008F4329"/>
    <w:rsid w:val="008F46C6"/>
    <w:rsid w:val="008F4997"/>
    <w:rsid w:val="008F4A8F"/>
    <w:rsid w:val="008F526C"/>
    <w:rsid w:val="008F59D5"/>
    <w:rsid w:val="008F5A15"/>
    <w:rsid w:val="008F5A2F"/>
    <w:rsid w:val="008F5A30"/>
    <w:rsid w:val="008F600E"/>
    <w:rsid w:val="008F6D0C"/>
    <w:rsid w:val="008F7021"/>
    <w:rsid w:val="008F799A"/>
    <w:rsid w:val="008F79C3"/>
    <w:rsid w:val="008F7B00"/>
    <w:rsid w:val="009002E7"/>
    <w:rsid w:val="009004D9"/>
    <w:rsid w:val="00900593"/>
    <w:rsid w:val="00900746"/>
    <w:rsid w:val="009008D1"/>
    <w:rsid w:val="00901290"/>
    <w:rsid w:val="00901AE7"/>
    <w:rsid w:val="00901E3A"/>
    <w:rsid w:val="009033FA"/>
    <w:rsid w:val="009035B8"/>
    <w:rsid w:val="00903661"/>
    <w:rsid w:val="00903894"/>
    <w:rsid w:val="00903CD2"/>
    <w:rsid w:val="00903DA2"/>
    <w:rsid w:val="00903DAA"/>
    <w:rsid w:val="00903E1C"/>
    <w:rsid w:val="00904A75"/>
    <w:rsid w:val="00905444"/>
    <w:rsid w:val="009059CA"/>
    <w:rsid w:val="00905B63"/>
    <w:rsid w:val="00905FFB"/>
    <w:rsid w:val="009060B9"/>
    <w:rsid w:val="009065F5"/>
    <w:rsid w:val="009073C8"/>
    <w:rsid w:val="00907E14"/>
    <w:rsid w:val="00910AA5"/>
    <w:rsid w:val="00910B27"/>
    <w:rsid w:val="00910DBC"/>
    <w:rsid w:val="00911115"/>
    <w:rsid w:val="009111CD"/>
    <w:rsid w:val="009113FE"/>
    <w:rsid w:val="009123F1"/>
    <w:rsid w:val="00912ECB"/>
    <w:rsid w:val="00912F9B"/>
    <w:rsid w:val="009132CD"/>
    <w:rsid w:val="00913685"/>
    <w:rsid w:val="00913700"/>
    <w:rsid w:val="009137D6"/>
    <w:rsid w:val="009138F2"/>
    <w:rsid w:val="00913A27"/>
    <w:rsid w:val="00914484"/>
    <w:rsid w:val="0091517B"/>
    <w:rsid w:val="00915364"/>
    <w:rsid w:val="0091563E"/>
    <w:rsid w:val="00915E71"/>
    <w:rsid w:val="00915EB0"/>
    <w:rsid w:val="00915FA6"/>
    <w:rsid w:val="00916776"/>
    <w:rsid w:val="00916EBF"/>
    <w:rsid w:val="00917C34"/>
    <w:rsid w:val="00920245"/>
    <w:rsid w:val="0092026B"/>
    <w:rsid w:val="00920937"/>
    <w:rsid w:val="00920A84"/>
    <w:rsid w:val="00922408"/>
    <w:rsid w:val="0092265D"/>
    <w:rsid w:val="00922F02"/>
    <w:rsid w:val="00922F51"/>
    <w:rsid w:val="0092346E"/>
    <w:rsid w:val="00923A07"/>
    <w:rsid w:val="00923EA0"/>
    <w:rsid w:val="00924598"/>
    <w:rsid w:val="009245CC"/>
    <w:rsid w:val="00924E3A"/>
    <w:rsid w:val="00924EA9"/>
    <w:rsid w:val="00924F1D"/>
    <w:rsid w:val="009260BE"/>
    <w:rsid w:val="009265CC"/>
    <w:rsid w:val="009267DB"/>
    <w:rsid w:val="00926920"/>
    <w:rsid w:val="00927176"/>
    <w:rsid w:val="00930144"/>
    <w:rsid w:val="00930691"/>
    <w:rsid w:val="009306AD"/>
    <w:rsid w:val="009308AD"/>
    <w:rsid w:val="00930966"/>
    <w:rsid w:val="00930BD0"/>
    <w:rsid w:val="00932375"/>
    <w:rsid w:val="00932694"/>
    <w:rsid w:val="00932917"/>
    <w:rsid w:val="00932CD7"/>
    <w:rsid w:val="00932E32"/>
    <w:rsid w:val="00932F1B"/>
    <w:rsid w:val="00933675"/>
    <w:rsid w:val="00933834"/>
    <w:rsid w:val="00933BFB"/>
    <w:rsid w:val="00933EAA"/>
    <w:rsid w:val="009343FB"/>
    <w:rsid w:val="0093460C"/>
    <w:rsid w:val="009347DC"/>
    <w:rsid w:val="0093514A"/>
    <w:rsid w:val="0093571A"/>
    <w:rsid w:val="00935E27"/>
    <w:rsid w:val="00935E4A"/>
    <w:rsid w:val="00936B74"/>
    <w:rsid w:val="00936BAE"/>
    <w:rsid w:val="00936DD3"/>
    <w:rsid w:val="009371F1"/>
    <w:rsid w:val="00937D79"/>
    <w:rsid w:val="00940950"/>
    <w:rsid w:val="00940C61"/>
    <w:rsid w:val="0094187D"/>
    <w:rsid w:val="009418CD"/>
    <w:rsid w:val="00942052"/>
    <w:rsid w:val="009426AD"/>
    <w:rsid w:val="00942829"/>
    <w:rsid w:val="0094297E"/>
    <w:rsid w:val="00942C32"/>
    <w:rsid w:val="00943635"/>
    <w:rsid w:val="00943B81"/>
    <w:rsid w:val="00944880"/>
    <w:rsid w:val="00944FFD"/>
    <w:rsid w:val="0094527C"/>
    <w:rsid w:val="00945B8E"/>
    <w:rsid w:val="00945FDC"/>
    <w:rsid w:val="0094603C"/>
    <w:rsid w:val="00946064"/>
    <w:rsid w:val="0094608B"/>
    <w:rsid w:val="0094699B"/>
    <w:rsid w:val="00946D94"/>
    <w:rsid w:val="0094721C"/>
    <w:rsid w:val="009475F8"/>
    <w:rsid w:val="0094764D"/>
    <w:rsid w:val="00950156"/>
    <w:rsid w:val="00950404"/>
    <w:rsid w:val="00950812"/>
    <w:rsid w:val="00950924"/>
    <w:rsid w:val="0095108A"/>
    <w:rsid w:val="0095149F"/>
    <w:rsid w:val="009518AE"/>
    <w:rsid w:val="00951923"/>
    <w:rsid w:val="009520AD"/>
    <w:rsid w:val="009522AF"/>
    <w:rsid w:val="00952801"/>
    <w:rsid w:val="0095315B"/>
    <w:rsid w:val="00953479"/>
    <w:rsid w:val="009535CD"/>
    <w:rsid w:val="009536A6"/>
    <w:rsid w:val="00953796"/>
    <w:rsid w:val="00953B44"/>
    <w:rsid w:val="00953CFE"/>
    <w:rsid w:val="00954164"/>
    <w:rsid w:val="00954234"/>
    <w:rsid w:val="0095429A"/>
    <w:rsid w:val="00954361"/>
    <w:rsid w:val="00954374"/>
    <w:rsid w:val="0095453F"/>
    <w:rsid w:val="009547F1"/>
    <w:rsid w:val="00954E9D"/>
    <w:rsid w:val="0095543D"/>
    <w:rsid w:val="00955464"/>
    <w:rsid w:val="00955507"/>
    <w:rsid w:val="009556A5"/>
    <w:rsid w:val="00955DF9"/>
    <w:rsid w:val="009560F1"/>
    <w:rsid w:val="00956105"/>
    <w:rsid w:val="00956119"/>
    <w:rsid w:val="00956216"/>
    <w:rsid w:val="00956493"/>
    <w:rsid w:val="0095649C"/>
    <w:rsid w:val="00956CF5"/>
    <w:rsid w:val="00956D3C"/>
    <w:rsid w:val="009571B9"/>
    <w:rsid w:val="009577D3"/>
    <w:rsid w:val="0096021A"/>
    <w:rsid w:val="0096049F"/>
    <w:rsid w:val="009604A9"/>
    <w:rsid w:val="009607DA"/>
    <w:rsid w:val="009609E9"/>
    <w:rsid w:val="00961096"/>
    <w:rsid w:val="009610EB"/>
    <w:rsid w:val="00961668"/>
    <w:rsid w:val="00961B0C"/>
    <w:rsid w:val="00962037"/>
    <w:rsid w:val="00962F01"/>
    <w:rsid w:val="00963035"/>
    <w:rsid w:val="00963293"/>
    <w:rsid w:val="009632FC"/>
    <w:rsid w:val="00963688"/>
    <w:rsid w:val="0096379C"/>
    <w:rsid w:val="00963ADA"/>
    <w:rsid w:val="009640C5"/>
    <w:rsid w:val="00965101"/>
    <w:rsid w:val="0096577A"/>
    <w:rsid w:val="00965915"/>
    <w:rsid w:val="00965B6F"/>
    <w:rsid w:val="009660E9"/>
    <w:rsid w:val="00966E2B"/>
    <w:rsid w:val="00966F1C"/>
    <w:rsid w:val="00967391"/>
    <w:rsid w:val="009677B3"/>
    <w:rsid w:val="009678CB"/>
    <w:rsid w:val="00967E67"/>
    <w:rsid w:val="0097014B"/>
    <w:rsid w:val="00970520"/>
    <w:rsid w:val="009705CA"/>
    <w:rsid w:val="00970D65"/>
    <w:rsid w:val="00971070"/>
    <w:rsid w:val="009718D4"/>
    <w:rsid w:val="00971947"/>
    <w:rsid w:val="00971C5C"/>
    <w:rsid w:val="00971DF4"/>
    <w:rsid w:val="0097208F"/>
    <w:rsid w:val="00972320"/>
    <w:rsid w:val="0097240D"/>
    <w:rsid w:val="0097249B"/>
    <w:rsid w:val="00972B87"/>
    <w:rsid w:val="00972D43"/>
    <w:rsid w:val="00972D5A"/>
    <w:rsid w:val="009731BE"/>
    <w:rsid w:val="00973243"/>
    <w:rsid w:val="00973359"/>
    <w:rsid w:val="00973601"/>
    <w:rsid w:val="00973617"/>
    <w:rsid w:val="0097362B"/>
    <w:rsid w:val="0097365C"/>
    <w:rsid w:val="009739D5"/>
    <w:rsid w:val="00973B3E"/>
    <w:rsid w:val="00974181"/>
    <w:rsid w:val="0097469C"/>
    <w:rsid w:val="009747E0"/>
    <w:rsid w:val="00974A46"/>
    <w:rsid w:val="009752AC"/>
    <w:rsid w:val="00975662"/>
    <w:rsid w:val="00975675"/>
    <w:rsid w:val="00975A8B"/>
    <w:rsid w:val="00975E31"/>
    <w:rsid w:val="00976037"/>
    <w:rsid w:val="00976DFE"/>
    <w:rsid w:val="009779B2"/>
    <w:rsid w:val="0098008F"/>
    <w:rsid w:val="00981211"/>
    <w:rsid w:val="00981557"/>
    <w:rsid w:val="009816E5"/>
    <w:rsid w:val="00981C65"/>
    <w:rsid w:val="009820FB"/>
    <w:rsid w:val="00982409"/>
    <w:rsid w:val="009831CC"/>
    <w:rsid w:val="00983896"/>
    <w:rsid w:val="00983B66"/>
    <w:rsid w:val="0098544E"/>
    <w:rsid w:val="00985C95"/>
    <w:rsid w:val="00985CB2"/>
    <w:rsid w:val="00986523"/>
    <w:rsid w:val="009868C1"/>
    <w:rsid w:val="00986981"/>
    <w:rsid w:val="00986AD6"/>
    <w:rsid w:val="00986EC7"/>
    <w:rsid w:val="009873AE"/>
    <w:rsid w:val="00987466"/>
    <w:rsid w:val="00990305"/>
    <w:rsid w:val="009904DC"/>
    <w:rsid w:val="009906C9"/>
    <w:rsid w:val="00990954"/>
    <w:rsid w:val="0099107D"/>
    <w:rsid w:val="009914D6"/>
    <w:rsid w:val="009920B2"/>
    <w:rsid w:val="00992394"/>
    <w:rsid w:val="00992B23"/>
    <w:rsid w:val="009930FB"/>
    <w:rsid w:val="0099315B"/>
    <w:rsid w:val="00993200"/>
    <w:rsid w:val="00993B46"/>
    <w:rsid w:val="00993BFF"/>
    <w:rsid w:val="00993D04"/>
    <w:rsid w:val="00993E97"/>
    <w:rsid w:val="0099421B"/>
    <w:rsid w:val="0099467B"/>
    <w:rsid w:val="00994E8B"/>
    <w:rsid w:val="00995936"/>
    <w:rsid w:val="00995C68"/>
    <w:rsid w:val="00996207"/>
    <w:rsid w:val="009964F6"/>
    <w:rsid w:val="0099685D"/>
    <w:rsid w:val="009968CD"/>
    <w:rsid w:val="00996B31"/>
    <w:rsid w:val="009971E6"/>
    <w:rsid w:val="009978E9"/>
    <w:rsid w:val="009979A7"/>
    <w:rsid w:val="009A151F"/>
    <w:rsid w:val="009A15C1"/>
    <w:rsid w:val="009A1787"/>
    <w:rsid w:val="009A1A4E"/>
    <w:rsid w:val="009A1FA9"/>
    <w:rsid w:val="009A2020"/>
    <w:rsid w:val="009A2258"/>
    <w:rsid w:val="009A240B"/>
    <w:rsid w:val="009A2615"/>
    <w:rsid w:val="009A284E"/>
    <w:rsid w:val="009A347E"/>
    <w:rsid w:val="009A3B71"/>
    <w:rsid w:val="009A3D40"/>
    <w:rsid w:val="009A4248"/>
    <w:rsid w:val="009A437E"/>
    <w:rsid w:val="009A43F6"/>
    <w:rsid w:val="009A4653"/>
    <w:rsid w:val="009A4793"/>
    <w:rsid w:val="009A486D"/>
    <w:rsid w:val="009A4A42"/>
    <w:rsid w:val="009A4AAC"/>
    <w:rsid w:val="009A54F1"/>
    <w:rsid w:val="009A5614"/>
    <w:rsid w:val="009A57BA"/>
    <w:rsid w:val="009A5979"/>
    <w:rsid w:val="009A5AD9"/>
    <w:rsid w:val="009A5DAC"/>
    <w:rsid w:val="009A6531"/>
    <w:rsid w:val="009A6834"/>
    <w:rsid w:val="009A70FA"/>
    <w:rsid w:val="009A7603"/>
    <w:rsid w:val="009A7C21"/>
    <w:rsid w:val="009A7C4D"/>
    <w:rsid w:val="009B00B7"/>
    <w:rsid w:val="009B08B4"/>
    <w:rsid w:val="009B0A8D"/>
    <w:rsid w:val="009B0BBC"/>
    <w:rsid w:val="009B0DA3"/>
    <w:rsid w:val="009B12D6"/>
    <w:rsid w:val="009B1569"/>
    <w:rsid w:val="009B225B"/>
    <w:rsid w:val="009B22DA"/>
    <w:rsid w:val="009B24FE"/>
    <w:rsid w:val="009B2C64"/>
    <w:rsid w:val="009B2DCF"/>
    <w:rsid w:val="009B3153"/>
    <w:rsid w:val="009B4270"/>
    <w:rsid w:val="009B4940"/>
    <w:rsid w:val="009B4DE9"/>
    <w:rsid w:val="009B5B5D"/>
    <w:rsid w:val="009B6295"/>
    <w:rsid w:val="009B63E9"/>
    <w:rsid w:val="009B654A"/>
    <w:rsid w:val="009B66A1"/>
    <w:rsid w:val="009B6709"/>
    <w:rsid w:val="009B684D"/>
    <w:rsid w:val="009B6907"/>
    <w:rsid w:val="009B6C37"/>
    <w:rsid w:val="009B715B"/>
    <w:rsid w:val="009B7261"/>
    <w:rsid w:val="009B7263"/>
    <w:rsid w:val="009B769E"/>
    <w:rsid w:val="009B797C"/>
    <w:rsid w:val="009B7AEC"/>
    <w:rsid w:val="009B7B8E"/>
    <w:rsid w:val="009B7C13"/>
    <w:rsid w:val="009B7DB2"/>
    <w:rsid w:val="009C033F"/>
    <w:rsid w:val="009C0595"/>
    <w:rsid w:val="009C0A42"/>
    <w:rsid w:val="009C0E5D"/>
    <w:rsid w:val="009C12CF"/>
    <w:rsid w:val="009C1482"/>
    <w:rsid w:val="009C1684"/>
    <w:rsid w:val="009C170E"/>
    <w:rsid w:val="009C184E"/>
    <w:rsid w:val="009C2B27"/>
    <w:rsid w:val="009C2CF4"/>
    <w:rsid w:val="009C2E31"/>
    <w:rsid w:val="009C2F3D"/>
    <w:rsid w:val="009C37A9"/>
    <w:rsid w:val="009C397D"/>
    <w:rsid w:val="009C3D8A"/>
    <w:rsid w:val="009C3DF8"/>
    <w:rsid w:val="009C41E1"/>
    <w:rsid w:val="009C45B2"/>
    <w:rsid w:val="009C484F"/>
    <w:rsid w:val="009C4919"/>
    <w:rsid w:val="009C4A15"/>
    <w:rsid w:val="009C4F1A"/>
    <w:rsid w:val="009C501C"/>
    <w:rsid w:val="009C5211"/>
    <w:rsid w:val="009C5327"/>
    <w:rsid w:val="009C5863"/>
    <w:rsid w:val="009C58E2"/>
    <w:rsid w:val="009C5CDF"/>
    <w:rsid w:val="009C5D5F"/>
    <w:rsid w:val="009C6877"/>
    <w:rsid w:val="009C68CE"/>
    <w:rsid w:val="009C6D97"/>
    <w:rsid w:val="009C712E"/>
    <w:rsid w:val="009C73B6"/>
    <w:rsid w:val="009C7A2E"/>
    <w:rsid w:val="009C7C3E"/>
    <w:rsid w:val="009D0005"/>
    <w:rsid w:val="009D03E1"/>
    <w:rsid w:val="009D0A3C"/>
    <w:rsid w:val="009D0A65"/>
    <w:rsid w:val="009D1637"/>
    <w:rsid w:val="009D1ED7"/>
    <w:rsid w:val="009D23CB"/>
    <w:rsid w:val="009D2976"/>
    <w:rsid w:val="009D2987"/>
    <w:rsid w:val="009D2A78"/>
    <w:rsid w:val="009D3641"/>
    <w:rsid w:val="009D3942"/>
    <w:rsid w:val="009D39F6"/>
    <w:rsid w:val="009D3CE5"/>
    <w:rsid w:val="009D4175"/>
    <w:rsid w:val="009D43A0"/>
    <w:rsid w:val="009D4EF8"/>
    <w:rsid w:val="009D4F2A"/>
    <w:rsid w:val="009D509F"/>
    <w:rsid w:val="009D511A"/>
    <w:rsid w:val="009D5127"/>
    <w:rsid w:val="009D5940"/>
    <w:rsid w:val="009D5BEA"/>
    <w:rsid w:val="009D5E7B"/>
    <w:rsid w:val="009D6829"/>
    <w:rsid w:val="009D6869"/>
    <w:rsid w:val="009D6E59"/>
    <w:rsid w:val="009D6F38"/>
    <w:rsid w:val="009D725B"/>
    <w:rsid w:val="009E0186"/>
    <w:rsid w:val="009E02F3"/>
    <w:rsid w:val="009E040B"/>
    <w:rsid w:val="009E0C22"/>
    <w:rsid w:val="009E12E3"/>
    <w:rsid w:val="009E136F"/>
    <w:rsid w:val="009E16A1"/>
    <w:rsid w:val="009E28E9"/>
    <w:rsid w:val="009E2E91"/>
    <w:rsid w:val="009E3BCC"/>
    <w:rsid w:val="009E3DB4"/>
    <w:rsid w:val="009E45B1"/>
    <w:rsid w:val="009E478D"/>
    <w:rsid w:val="009E4939"/>
    <w:rsid w:val="009E49A2"/>
    <w:rsid w:val="009E4C67"/>
    <w:rsid w:val="009E4FE8"/>
    <w:rsid w:val="009E5091"/>
    <w:rsid w:val="009E5355"/>
    <w:rsid w:val="009E53E4"/>
    <w:rsid w:val="009E5975"/>
    <w:rsid w:val="009E59CD"/>
    <w:rsid w:val="009E5C60"/>
    <w:rsid w:val="009E5FFF"/>
    <w:rsid w:val="009E6107"/>
    <w:rsid w:val="009E7017"/>
    <w:rsid w:val="009E7688"/>
    <w:rsid w:val="009E7D94"/>
    <w:rsid w:val="009E7F5E"/>
    <w:rsid w:val="009F0806"/>
    <w:rsid w:val="009F08C4"/>
    <w:rsid w:val="009F0A41"/>
    <w:rsid w:val="009F1092"/>
    <w:rsid w:val="009F1477"/>
    <w:rsid w:val="009F1528"/>
    <w:rsid w:val="009F162B"/>
    <w:rsid w:val="009F2B46"/>
    <w:rsid w:val="009F2E6F"/>
    <w:rsid w:val="009F34A5"/>
    <w:rsid w:val="009F359F"/>
    <w:rsid w:val="009F38AF"/>
    <w:rsid w:val="009F3C19"/>
    <w:rsid w:val="009F3D21"/>
    <w:rsid w:val="009F412E"/>
    <w:rsid w:val="009F4531"/>
    <w:rsid w:val="009F4E2B"/>
    <w:rsid w:val="009F5233"/>
    <w:rsid w:val="009F536C"/>
    <w:rsid w:val="009F60C8"/>
    <w:rsid w:val="009F645B"/>
    <w:rsid w:val="009F6A8A"/>
    <w:rsid w:val="009F75BB"/>
    <w:rsid w:val="009F7836"/>
    <w:rsid w:val="009F79C9"/>
    <w:rsid w:val="009F7CE1"/>
    <w:rsid w:val="009F7D67"/>
    <w:rsid w:val="009F7EF2"/>
    <w:rsid w:val="00A0027F"/>
    <w:rsid w:val="00A00EA4"/>
    <w:rsid w:val="00A0131F"/>
    <w:rsid w:val="00A013E7"/>
    <w:rsid w:val="00A0180B"/>
    <w:rsid w:val="00A019BB"/>
    <w:rsid w:val="00A01BA7"/>
    <w:rsid w:val="00A01EA5"/>
    <w:rsid w:val="00A0218A"/>
    <w:rsid w:val="00A022A7"/>
    <w:rsid w:val="00A02E43"/>
    <w:rsid w:val="00A0326C"/>
    <w:rsid w:val="00A03552"/>
    <w:rsid w:val="00A03673"/>
    <w:rsid w:val="00A03B67"/>
    <w:rsid w:val="00A03BA9"/>
    <w:rsid w:val="00A04349"/>
    <w:rsid w:val="00A043E2"/>
    <w:rsid w:val="00A04AC5"/>
    <w:rsid w:val="00A05F07"/>
    <w:rsid w:val="00A06262"/>
    <w:rsid w:val="00A069AC"/>
    <w:rsid w:val="00A06CCC"/>
    <w:rsid w:val="00A07132"/>
    <w:rsid w:val="00A10022"/>
    <w:rsid w:val="00A10273"/>
    <w:rsid w:val="00A1074A"/>
    <w:rsid w:val="00A107D4"/>
    <w:rsid w:val="00A11893"/>
    <w:rsid w:val="00A12074"/>
    <w:rsid w:val="00A12374"/>
    <w:rsid w:val="00A128CA"/>
    <w:rsid w:val="00A132C5"/>
    <w:rsid w:val="00A1398B"/>
    <w:rsid w:val="00A13ABE"/>
    <w:rsid w:val="00A144F8"/>
    <w:rsid w:val="00A14F68"/>
    <w:rsid w:val="00A14FB3"/>
    <w:rsid w:val="00A15127"/>
    <w:rsid w:val="00A151D1"/>
    <w:rsid w:val="00A156E9"/>
    <w:rsid w:val="00A16063"/>
    <w:rsid w:val="00A16229"/>
    <w:rsid w:val="00A162FE"/>
    <w:rsid w:val="00A169C0"/>
    <w:rsid w:val="00A16FC8"/>
    <w:rsid w:val="00A17885"/>
    <w:rsid w:val="00A17E55"/>
    <w:rsid w:val="00A2009A"/>
    <w:rsid w:val="00A2024D"/>
    <w:rsid w:val="00A20A4E"/>
    <w:rsid w:val="00A20B84"/>
    <w:rsid w:val="00A20C25"/>
    <w:rsid w:val="00A20E7A"/>
    <w:rsid w:val="00A212B8"/>
    <w:rsid w:val="00A21566"/>
    <w:rsid w:val="00A2260F"/>
    <w:rsid w:val="00A228BF"/>
    <w:rsid w:val="00A22AD1"/>
    <w:rsid w:val="00A22CEB"/>
    <w:rsid w:val="00A22E49"/>
    <w:rsid w:val="00A2354E"/>
    <w:rsid w:val="00A2483A"/>
    <w:rsid w:val="00A24F8D"/>
    <w:rsid w:val="00A2524C"/>
    <w:rsid w:val="00A25915"/>
    <w:rsid w:val="00A25C30"/>
    <w:rsid w:val="00A25ECA"/>
    <w:rsid w:val="00A25FA4"/>
    <w:rsid w:val="00A26196"/>
    <w:rsid w:val="00A264E9"/>
    <w:rsid w:val="00A26784"/>
    <w:rsid w:val="00A269A8"/>
    <w:rsid w:val="00A26C95"/>
    <w:rsid w:val="00A26D39"/>
    <w:rsid w:val="00A27245"/>
    <w:rsid w:val="00A2726B"/>
    <w:rsid w:val="00A277E2"/>
    <w:rsid w:val="00A2798E"/>
    <w:rsid w:val="00A279E7"/>
    <w:rsid w:val="00A305FF"/>
    <w:rsid w:val="00A30905"/>
    <w:rsid w:val="00A30C9B"/>
    <w:rsid w:val="00A30E93"/>
    <w:rsid w:val="00A31559"/>
    <w:rsid w:val="00A3196C"/>
    <w:rsid w:val="00A31F7E"/>
    <w:rsid w:val="00A332B9"/>
    <w:rsid w:val="00A33A5C"/>
    <w:rsid w:val="00A33F22"/>
    <w:rsid w:val="00A342DF"/>
    <w:rsid w:val="00A346F8"/>
    <w:rsid w:val="00A34B1A"/>
    <w:rsid w:val="00A34C5D"/>
    <w:rsid w:val="00A34C65"/>
    <w:rsid w:val="00A34DB7"/>
    <w:rsid w:val="00A350C9"/>
    <w:rsid w:val="00A35F89"/>
    <w:rsid w:val="00A364F5"/>
    <w:rsid w:val="00A365D3"/>
    <w:rsid w:val="00A366FF"/>
    <w:rsid w:val="00A36C62"/>
    <w:rsid w:val="00A36E35"/>
    <w:rsid w:val="00A37225"/>
    <w:rsid w:val="00A376CD"/>
    <w:rsid w:val="00A37762"/>
    <w:rsid w:val="00A37800"/>
    <w:rsid w:val="00A37A7A"/>
    <w:rsid w:val="00A4013F"/>
    <w:rsid w:val="00A4099F"/>
    <w:rsid w:val="00A41609"/>
    <w:rsid w:val="00A41CFA"/>
    <w:rsid w:val="00A42635"/>
    <w:rsid w:val="00A42C44"/>
    <w:rsid w:val="00A42E04"/>
    <w:rsid w:val="00A42F27"/>
    <w:rsid w:val="00A4349B"/>
    <w:rsid w:val="00A43757"/>
    <w:rsid w:val="00A437E7"/>
    <w:rsid w:val="00A43920"/>
    <w:rsid w:val="00A43B5A"/>
    <w:rsid w:val="00A43F90"/>
    <w:rsid w:val="00A44CC2"/>
    <w:rsid w:val="00A460FA"/>
    <w:rsid w:val="00A462F6"/>
    <w:rsid w:val="00A464A4"/>
    <w:rsid w:val="00A5018E"/>
    <w:rsid w:val="00A50210"/>
    <w:rsid w:val="00A5154D"/>
    <w:rsid w:val="00A51DBE"/>
    <w:rsid w:val="00A527EC"/>
    <w:rsid w:val="00A52838"/>
    <w:rsid w:val="00A52EA3"/>
    <w:rsid w:val="00A53744"/>
    <w:rsid w:val="00A53D66"/>
    <w:rsid w:val="00A54074"/>
    <w:rsid w:val="00A54129"/>
    <w:rsid w:val="00A5438D"/>
    <w:rsid w:val="00A5455D"/>
    <w:rsid w:val="00A54A0B"/>
    <w:rsid w:val="00A54CF8"/>
    <w:rsid w:val="00A55206"/>
    <w:rsid w:val="00A55277"/>
    <w:rsid w:val="00A55432"/>
    <w:rsid w:val="00A554D3"/>
    <w:rsid w:val="00A554EF"/>
    <w:rsid w:val="00A56B47"/>
    <w:rsid w:val="00A56D1E"/>
    <w:rsid w:val="00A56F68"/>
    <w:rsid w:val="00A57080"/>
    <w:rsid w:val="00A57D9E"/>
    <w:rsid w:val="00A57F17"/>
    <w:rsid w:val="00A60246"/>
    <w:rsid w:val="00A603A2"/>
    <w:rsid w:val="00A608CC"/>
    <w:rsid w:val="00A60BAB"/>
    <w:rsid w:val="00A6151E"/>
    <w:rsid w:val="00A6196B"/>
    <w:rsid w:val="00A61C51"/>
    <w:rsid w:val="00A62063"/>
    <w:rsid w:val="00A624FC"/>
    <w:rsid w:val="00A627F1"/>
    <w:rsid w:val="00A62898"/>
    <w:rsid w:val="00A629FF"/>
    <w:rsid w:val="00A62A28"/>
    <w:rsid w:val="00A62D1E"/>
    <w:rsid w:val="00A63452"/>
    <w:rsid w:val="00A6354E"/>
    <w:rsid w:val="00A6364C"/>
    <w:rsid w:val="00A63825"/>
    <w:rsid w:val="00A63899"/>
    <w:rsid w:val="00A63AFE"/>
    <w:rsid w:val="00A63D31"/>
    <w:rsid w:val="00A645EB"/>
    <w:rsid w:val="00A65694"/>
    <w:rsid w:val="00A65888"/>
    <w:rsid w:val="00A6673A"/>
    <w:rsid w:val="00A66AF1"/>
    <w:rsid w:val="00A66BD1"/>
    <w:rsid w:val="00A675F2"/>
    <w:rsid w:val="00A70794"/>
    <w:rsid w:val="00A71329"/>
    <w:rsid w:val="00A71A09"/>
    <w:rsid w:val="00A71A3B"/>
    <w:rsid w:val="00A71D0C"/>
    <w:rsid w:val="00A72194"/>
    <w:rsid w:val="00A72354"/>
    <w:rsid w:val="00A726FA"/>
    <w:rsid w:val="00A72877"/>
    <w:rsid w:val="00A72CE3"/>
    <w:rsid w:val="00A72D67"/>
    <w:rsid w:val="00A731FC"/>
    <w:rsid w:val="00A73D04"/>
    <w:rsid w:val="00A73F05"/>
    <w:rsid w:val="00A745DE"/>
    <w:rsid w:val="00A7468E"/>
    <w:rsid w:val="00A7529A"/>
    <w:rsid w:val="00A755A5"/>
    <w:rsid w:val="00A759A1"/>
    <w:rsid w:val="00A7645A"/>
    <w:rsid w:val="00A7647F"/>
    <w:rsid w:val="00A766B0"/>
    <w:rsid w:val="00A767F7"/>
    <w:rsid w:val="00A76942"/>
    <w:rsid w:val="00A80497"/>
    <w:rsid w:val="00A80B73"/>
    <w:rsid w:val="00A80E63"/>
    <w:rsid w:val="00A80EA8"/>
    <w:rsid w:val="00A80F93"/>
    <w:rsid w:val="00A811A9"/>
    <w:rsid w:val="00A812B5"/>
    <w:rsid w:val="00A81416"/>
    <w:rsid w:val="00A815FA"/>
    <w:rsid w:val="00A8174E"/>
    <w:rsid w:val="00A818A4"/>
    <w:rsid w:val="00A81A66"/>
    <w:rsid w:val="00A81CCB"/>
    <w:rsid w:val="00A824E8"/>
    <w:rsid w:val="00A82F6F"/>
    <w:rsid w:val="00A8320C"/>
    <w:rsid w:val="00A83C9A"/>
    <w:rsid w:val="00A8450F"/>
    <w:rsid w:val="00A84FCE"/>
    <w:rsid w:val="00A853BB"/>
    <w:rsid w:val="00A8558D"/>
    <w:rsid w:val="00A8569A"/>
    <w:rsid w:val="00A85837"/>
    <w:rsid w:val="00A858DC"/>
    <w:rsid w:val="00A86045"/>
    <w:rsid w:val="00A8639A"/>
    <w:rsid w:val="00A86477"/>
    <w:rsid w:val="00A86504"/>
    <w:rsid w:val="00A86864"/>
    <w:rsid w:val="00A86F85"/>
    <w:rsid w:val="00A871A8"/>
    <w:rsid w:val="00A8761C"/>
    <w:rsid w:val="00A909D1"/>
    <w:rsid w:val="00A913E1"/>
    <w:rsid w:val="00A91465"/>
    <w:rsid w:val="00A914D3"/>
    <w:rsid w:val="00A9191E"/>
    <w:rsid w:val="00A924DB"/>
    <w:rsid w:val="00A932F1"/>
    <w:rsid w:val="00A93437"/>
    <w:rsid w:val="00A93748"/>
    <w:rsid w:val="00A93A1A"/>
    <w:rsid w:val="00A94118"/>
    <w:rsid w:val="00A94261"/>
    <w:rsid w:val="00A951CA"/>
    <w:rsid w:val="00A9530C"/>
    <w:rsid w:val="00A964FE"/>
    <w:rsid w:val="00A96F03"/>
    <w:rsid w:val="00A97808"/>
    <w:rsid w:val="00A97A42"/>
    <w:rsid w:val="00AA016E"/>
    <w:rsid w:val="00AA0B95"/>
    <w:rsid w:val="00AA0E2D"/>
    <w:rsid w:val="00AA0FE8"/>
    <w:rsid w:val="00AA1641"/>
    <w:rsid w:val="00AA1904"/>
    <w:rsid w:val="00AA1E8F"/>
    <w:rsid w:val="00AA21B1"/>
    <w:rsid w:val="00AA2A3C"/>
    <w:rsid w:val="00AA2D88"/>
    <w:rsid w:val="00AA3161"/>
    <w:rsid w:val="00AA357D"/>
    <w:rsid w:val="00AA3AF0"/>
    <w:rsid w:val="00AA3C55"/>
    <w:rsid w:val="00AA3DA3"/>
    <w:rsid w:val="00AA3F2F"/>
    <w:rsid w:val="00AA43DA"/>
    <w:rsid w:val="00AA453E"/>
    <w:rsid w:val="00AA45AF"/>
    <w:rsid w:val="00AA4803"/>
    <w:rsid w:val="00AA5211"/>
    <w:rsid w:val="00AA54A3"/>
    <w:rsid w:val="00AA5D0D"/>
    <w:rsid w:val="00AA5DE8"/>
    <w:rsid w:val="00AA5DED"/>
    <w:rsid w:val="00AA625A"/>
    <w:rsid w:val="00AA63A0"/>
    <w:rsid w:val="00AA65E3"/>
    <w:rsid w:val="00AA690D"/>
    <w:rsid w:val="00AA77DA"/>
    <w:rsid w:val="00AA7EA6"/>
    <w:rsid w:val="00AB0665"/>
    <w:rsid w:val="00AB07E2"/>
    <w:rsid w:val="00AB0910"/>
    <w:rsid w:val="00AB0A85"/>
    <w:rsid w:val="00AB1345"/>
    <w:rsid w:val="00AB18C5"/>
    <w:rsid w:val="00AB1ADC"/>
    <w:rsid w:val="00AB1FDD"/>
    <w:rsid w:val="00AB276B"/>
    <w:rsid w:val="00AB2A22"/>
    <w:rsid w:val="00AB2AA1"/>
    <w:rsid w:val="00AB2B71"/>
    <w:rsid w:val="00AB2F39"/>
    <w:rsid w:val="00AB3721"/>
    <w:rsid w:val="00AB3D98"/>
    <w:rsid w:val="00AB3FB6"/>
    <w:rsid w:val="00AB41EF"/>
    <w:rsid w:val="00AB4570"/>
    <w:rsid w:val="00AB45AF"/>
    <w:rsid w:val="00AB4807"/>
    <w:rsid w:val="00AB4884"/>
    <w:rsid w:val="00AB54F9"/>
    <w:rsid w:val="00AB59AE"/>
    <w:rsid w:val="00AB5EEE"/>
    <w:rsid w:val="00AB629F"/>
    <w:rsid w:val="00AB62F2"/>
    <w:rsid w:val="00AB6B96"/>
    <w:rsid w:val="00AB6C85"/>
    <w:rsid w:val="00AB6E32"/>
    <w:rsid w:val="00AB71CE"/>
    <w:rsid w:val="00AB73FA"/>
    <w:rsid w:val="00AC006C"/>
    <w:rsid w:val="00AC05CC"/>
    <w:rsid w:val="00AC0F22"/>
    <w:rsid w:val="00AC1095"/>
    <w:rsid w:val="00AC1424"/>
    <w:rsid w:val="00AC15B9"/>
    <w:rsid w:val="00AC165E"/>
    <w:rsid w:val="00AC22C7"/>
    <w:rsid w:val="00AC23EC"/>
    <w:rsid w:val="00AC2746"/>
    <w:rsid w:val="00AC2949"/>
    <w:rsid w:val="00AC2B93"/>
    <w:rsid w:val="00AC3431"/>
    <w:rsid w:val="00AC3C12"/>
    <w:rsid w:val="00AC4549"/>
    <w:rsid w:val="00AC4945"/>
    <w:rsid w:val="00AC5219"/>
    <w:rsid w:val="00AC5259"/>
    <w:rsid w:val="00AC6741"/>
    <w:rsid w:val="00AC68E4"/>
    <w:rsid w:val="00AC6E15"/>
    <w:rsid w:val="00AC6F32"/>
    <w:rsid w:val="00AC7042"/>
    <w:rsid w:val="00AC7AE0"/>
    <w:rsid w:val="00AC7C0B"/>
    <w:rsid w:val="00AD00EE"/>
    <w:rsid w:val="00AD0E1D"/>
    <w:rsid w:val="00AD1238"/>
    <w:rsid w:val="00AD1420"/>
    <w:rsid w:val="00AD1786"/>
    <w:rsid w:val="00AD1BB8"/>
    <w:rsid w:val="00AD233C"/>
    <w:rsid w:val="00AD2751"/>
    <w:rsid w:val="00AD27B0"/>
    <w:rsid w:val="00AD2A0C"/>
    <w:rsid w:val="00AD351B"/>
    <w:rsid w:val="00AD374C"/>
    <w:rsid w:val="00AD393A"/>
    <w:rsid w:val="00AD3BB5"/>
    <w:rsid w:val="00AD3C0A"/>
    <w:rsid w:val="00AD3D10"/>
    <w:rsid w:val="00AD4359"/>
    <w:rsid w:val="00AD4EF1"/>
    <w:rsid w:val="00AD4F06"/>
    <w:rsid w:val="00AD5224"/>
    <w:rsid w:val="00AD5BC9"/>
    <w:rsid w:val="00AD5E48"/>
    <w:rsid w:val="00AD66E6"/>
    <w:rsid w:val="00AD6C0D"/>
    <w:rsid w:val="00AD6E77"/>
    <w:rsid w:val="00AD7000"/>
    <w:rsid w:val="00AD7326"/>
    <w:rsid w:val="00AD7490"/>
    <w:rsid w:val="00AD78EA"/>
    <w:rsid w:val="00AE1005"/>
    <w:rsid w:val="00AE1404"/>
    <w:rsid w:val="00AE17FF"/>
    <w:rsid w:val="00AE20D8"/>
    <w:rsid w:val="00AE2416"/>
    <w:rsid w:val="00AE28E2"/>
    <w:rsid w:val="00AE2F85"/>
    <w:rsid w:val="00AE3167"/>
    <w:rsid w:val="00AE35E7"/>
    <w:rsid w:val="00AE3729"/>
    <w:rsid w:val="00AE395A"/>
    <w:rsid w:val="00AE3CFE"/>
    <w:rsid w:val="00AE3E54"/>
    <w:rsid w:val="00AE3F57"/>
    <w:rsid w:val="00AE43F7"/>
    <w:rsid w:val="00AE49AC"/>
    <w:rsid w:val="00AE4D66"/>
    <w:rsid w:val="00AE51B6"/>
    <w:rsid w:val="00AE5480"/>
    <w:rsid w:val="00AE6B62"/>
    <w:rsid w:val="00AE6F5F"/>
    <w:rsid w:val="00AE71A9"/>
    <w:rsid w:val="00AE79ED"/>
    <w:rsid w:val="00AE7DE0"/>
    <w:rsid w:val="00AE7EB7"/>
    <w:rsid w:val="00AE7F78"/>
    <w:rsid w:val="00AF0237"/>
    <w:rsid w:val="00AF0C05"/>
    <w:rsid w:val="00AF125C"/>
    <w:rsid w:val="00AF1491"/>
    <w:rsid w:val="00AF1D6C"/>
    <w:rsid w:val="00AF1F9A"/>
    <w:rsid w:val="00AF28EE"/>
    <w:rsid w:val="00AF2AEC"/>
    <w:rsid w:val="00AF2BDF"/>
    <w:rsid w:val="00AF2D6D"/>
    <w:rsid w:val="00AF366D"/>
    <w:rsid w:val="00AF3699"/>
    <w:rsid w:val="00AF3716"/>
    <w:rsid w:val="00AF3D58"/>
    <w:rsid w:val="00AF3D6D"/>
    <w:rsid w:val="00AF3E24"/>
    <w:rsid w:val="00AF402C"/>
    <w:rsid w:val="00AF4B29"/>
    <w:rsid w:val="00AF4C07"/>
    <w:rsid w:val="00AF4FED"/>
    <w:rsid w:val="00AF5197"/>
    <w:rsid w:val="00AF539B"/>
    <w:rsid w:val="00AF54C7"/>
    <w:rsid w:val="00AF5C70"/>
    <w:rsid w:val="00AF5CB1"/>
    <w:rsid w:val="00AF63B6"/>
    <w:rsid w:val="00AF66B7"/>
    <w:rsid w:val="00AF69C5"/>
    <w:rsid w:val="00AF75AA"/>
    <w:rsid w:val="00AF77A2"/>
    <w:rsid w:val="00B001BD"/>
    <w:rsid w:val="00B003B3"/>
    <w:rsid w:val="00B009D3"/>
    <w:rsid w:val="00B00A3C"/>
    <w:rsid w:val="00B01536"/>
    <w:rsid w:val="00B0167B"/>
    <w:rsid w:val="00B0289F"/>
    <w:rsid w:val="00B02B57"/>
    <w:rsid w:val="00B02C19"/>
    <w:rsid w:val="00B03623"/>
    <w:rsid w:val="00B0365A"/>
    <w:rsid w:val="00B03BD2"/>
    <w:rsid w:val="00B04940"/>
    <w:rsid w:val="00B04E7D"/>
    <w:rsid w:val="00B0519E"/>
    <w:rsid w:val="00B052E9"/>
    <w:rsid w:val="00B05689"/>
    <w:rsid w:val="00B061FC"/>
    <w:rsid w:val="00B06329"/>
    <w:rsid w:val="00B06476"/>
    <w:rsid w:val="00B06B0F"/>
    <w:rsid w:val="00B070AE"/>
    <w:rsid w:val="00B07124"/>
    <w:rsid w:val="00B0749E"/>
    <w:rsid w:val="00B077C8"/>
    <w:rsid w:val="00B07B60"/>
    <w:rsid w:val="00B102FA"/>
    <w:rsid w:val="00B10AE4"/>
    <w:rsid w:val="00B10B2F"/>
    <w:rsid w:val="00B1102E"/>
    <w:rsid w:val="00B1108C"/>
    <w:rsid w:val="00B11593"/>
    <w:rsid w:val="00B119AE"/>
    <w:rsid w:val="00B11CE3"/>
    <w:rsid w:val="00B1250A"/>
    <w:rsid w:val="00B136DD"/>
    <w:rsid w:val="00B13809"/>
    <w:rsid w:val="00B1388A"/>
    <w:rsid w:val="00B13AF5"/>
    <w:rsid w:val="00B13B35"/>
    <w:rsid w:val="00B13C42"/>
    <w:rsid w:val="00B14147"/>
    <w:rsid w:val="00B14162"/>
    <w:rsid w:val="00B14B2F"/>
    <w:rsid w:val="00B15854"/>
    <w:rsid w:val="00B15B63"/>
    <w:rsid w:val="00B1602A"/>
    <w:rsid w:val="00B16045"/>
    <w:rsid w:val="00B162E4"/>
    <w:rsid w:val="00B1648B"/>
    <w:rsid w:val="00B16782"/>
    <w:rsid w:val="00B16FD6"/>
    <w:rsid w:val="00B17902"/>
    <w:rsid w:val="00B17CB2"/>
    <w:rsid w:val="00B200AC"/>
    <w:rsid w:val="00B21090"/>
    <w:rsid w:val="00B21155"/>
    <w:rsid w:val="00B21318"/>
    <w:rsid w:val="00B21595"/>
    <w:rsid w:val="00B21628"/>
    <w:rsid w:val="00B21650"/>
    <w:rsid w:val="00B21D42"/>
    <w:rsid w:val="00B22771"/>
    <w:rsid w:val="00B22D66"/>
    <w:rsid w:val="00B22F50"/>
    <w:rsid w:val="00B234E2"/>
    <w:rsid w:val="00B23C2A"/>
    <w:rsid w:val="00B23C7E"/>
    <w:rsid w:val="00B23E0E"/>
    <w:rsid w:val="00B24F3F"/>
    <w:rsid w:val="00B254CF"/>
    <w:rsid w:val="00B25798"/>
    <w:rsid w:val="00B26731"/>
    <w:rsid w:val="00B27609"/>
    <w:rsid w:val="00B27D8D"/>
    <w:rsid w:val="00B30042"/>
    <w:rsid w:val="00B30688"/>
    <w:rsid w:val="00B30EC8"/>
    <w:rsid w:val="00B31ED1"/>
    <w:rsid w:val="00B3221D"/>
    <w:rsid w:val="00B32307"/>
    <w:rsid w:val="00B32FFA"/>
    <w:rsid w:val="00B3321B"/>
    <w:rsid w:val="00B33326"/>
    <w:rsid w:val="00B33339"/>
    <w:rsid w:val="00B333FE"/>
    <w:rsid w:val="00B3387B"/>
    <w:rsid w:val="00B339CA"/>
    <w:rsid w:val="00B33D69"/>
    <w:rsid w:val="00B346DD"/>
    <w:rsid w:val="00B34EBF"/>
    <w:rsid w:val="00B34F12"/>
    <w:rsid w:val="00B34FF9"/>
    <w:rsid w:val="00B35995"/>
    <w:rsid w:val="00B35BE8"/>
    <w:rsid w:val="00B35CB7"/>
    <w:rsid w:val="00B37956"/>
    <w:rsid w:val="00B37B74"/>
    <w:rsid w:val="00B37EF9"/>
    <w:rsid w:val="00B4024D"/>
    <w:rsid w:val="00B4091C"/>
    <w:rsid w:val="00B4195C"/>
    <w:rsid w:val="00B423F4"/>
    <w:rsid w:val="00B42D03"/>
    <w:rsid w:val="00B42D46"/>
    <w:rsid w:val="00B42EEB"/>
    <w:rsid w:val="00B42F2B"/>
    <w:rsid w:val="00B4350A"/>
    <w:rsid w:val="00B43E12"/>
    <w:rsid w:val="00B43FC1"/>
    <w:rsid w:val="00B44C61"/>
    <w:rsid w:val="00B455AF"/>
    <w:rsid w:val="00B45980"/>
    <w:rsid w:val="00B46084"/>
    <w:rsid w:val="00B461DA"/>
    <w:rsid w:val="00B462FD"/>
    <w:rsid w:val="00B46965"/>
    <w:rsid w:val="00B47594"/>
    <w:rsid w:val="00B47E69"/>
    <w:rsid w:val="00B50196"/>
    <w:rsid w:val="00B5061D"/>
    <w:rsid w:val="00B50A3E"/>
    <w:rsid w:val="00B50AF1"/>
    <w:rsid w:val="00B5136C"/>
    <w:rsid w:val="00B517B7"/>
    <w:rsid w:val="00B51893"/>
    <w:rsid w:val="00B51CB1"/>
    <w:rsid w:val="00B5272B"/>
    <w:rsid w:val="00B52863"/>
    <w:rsid w:val="00B5356A"/>
    <w:rsid w:val="00B536A9"/>
    <w:rsid w:val="00B53798"/>
    <w:rsid w:val="00B53B7D"/>
    <w:rsid w:val="00B53C4C"/>
    <w:rsid w:val="00B53CA1"/>
    <w:rsid w:val="00B53F44"/>
    <w:rsid w:val="00B540EB"/>
    <w:rsid w:val="00B54304"/>
    <w:rsid w:val="00B5483D"/>
    <w:rsid w:val="00B54A1D"/>
    <w:rsid w:val="00B54BE2"/>
    <w:rsid w:val="00B55B35"/>
    <w:rsid w:val="00B562D8"/>
    <w:rsid w:val="00B5641E"/>
    <w:rsid w:val="00B5682A"/>
    <w:rsid w:val="00B56851"/>
    <w:rsid w:val="00B56F68"/>
    <w:rsid w:val="00B56FC8"/>
    <w:rsid w:val="00B57029"/>
    <w:rsid w:val="00B5760F"/>
    <w:rsid w:val="00B57941"/>
    <w:rsid w:val="00B57CF9"/>
    <w:rsid w:val="00B57F5F"/>
    <w:rsid w:val="00B60318"/>
    <w:rsid w:val="00B60A3A"/>
    <w:rsid w:val="00B6146C"/>
    <w:rsid w:val="00B61658"/>
    <w:rsid w:val="00B62122"/>
    <w:rsid w:val="00B62B29"/>
    <w:rsid w:val="00B62C05"/>
    <w:rsid w:val="00B62E7C"/>
    <w:rsid w:val="00B62FF5"/>
    <w:rsid w:val="00B633A9"/>
    <w:rsid w:val="00B6358F"/>
    <w:rsid w:val="00B64ECC"/>
    <w:rsid w:val="00B66147"/>
    <w:rsid w:val="00B661ED"/>
    <w:rsid w:val="00B66B82"/>
    <w:rsid w:val="00B67537"/>
    <w:rsid w:val="00B700C8"/>
    <w:rsid w:val="00B709D4"/>
    <w:rsid w:val="00B70A4D"/>
    <w:rsid w:val="00B70ACA"/>
    <w:rsid w:val="00B70C66"/>
    <w:rsid w:val="00B70F35"/>
    <w:rsid w:val="00B70F5E"/>
    <w:rsid w:val="00B716F0"/>
    <w:rsid w:val="00B71711"/>
    <w:rsid w:val="00B71B7C"/>
    <w:rsid w:val="00B71CF7"/>
    <w:rsid w:val="00B71E16"/>
    <w:rsid w:val="00B7202D"/>
    <w:rsid w:val="00B744E8"/>
    <w:rsid w:val="00B74B92"/>
    <w:rsid w:val="00B75251"/>
    <w:rsid w:val="00B75AA8"/>
    <w:rsid w:val="00B75D52"/>
    <w:rsid w:val="00B76094"/>
    <w:rsid w:val="00B76147"/>
    <w:rsid w:val="00B765F6"/>
    <w:rsid w:val="00B768C3"/>
    <w:rsid w:val="00B76C71"/>
    <w:rsid w:val="00B7719A"/>
    <w:rsid w:val="00B7786A"/>
    <w:rsid w:val="00B77D6B"/>
    <w:rsid w:val="00B77DB7"/>
    <w:rsid w:val="00B80124"/>
    <w:rsid w:val="00B80650"/>
    <w:rsid w:val="00B80CE9"/>
    <w:rsid w:val="00B814FA"/>
    <w:rsid w:val="00B81662"/>
    <w:rsid w:val="00B816B4"/>
    <w:rsid w:val="00B81D5E"/>
    <w:rsid w:val="00B82038"/>
    <w:rsid w:val="00B82190"/>
    <w:rsid w:val="00B82307"/>
    <w:rsid w:val="00B830E5"/>
    <w:rsid w:val="00B83594"/>
    <w:rsid w:val="00B837B8"/>
    <w:rsid w:val="00B85127"/>
    <w:rsid w:val="00B85186"/>
    <w:rsid w:val="00B8542E"/>
    <w:rsid w:val="00B856A3"/>
    <w:rsid w:val="00B85D56"/>
    <w:rsid w:val="00B86055"/>
    <w:rsid w:val="00B8613A"/>
    <w:rsid w:val="00B861F9"/>
    <w:rsid w:val="00B86991"/>
    <w:rsid w:val="00B8723C"/>
    <w:rsid w:val="00B903A8"/>
    <w:rsid w:val="00B90A73"/>
    <w:rsid w:val="00B90D94"/>
    <w:rsid w:val="00B91AFD"/>
    <w:rsid w:val="00B92445"/>
    <w:rsid w:val="00B924B0"/>
    <w:rsid w:val="00B9291A"/>
    <w:rsid w:val="00B92AFD"/>
    <w:rsid w:val="00B93754"/>
    <w:rsid w:val="00B93BF1"/>
    <w:rsid w:val="00B9415F"/>
    <w:rsid w:val="00B9418F"/>
    <w:rsid w:val="00B94224"/>
    <w:rsid w:val="00B94484"/>
    <w:rsid w:val="00B94609"/>
    <w:rsid w:val="00B9464F"/>
    <w:rsid w:val="00B94C95"/>
    <w:rsid w:val="00B94F6F"/>
    <w:rsid w:val="00B954F4"/>
    <w:rsid w:val="00B955FC"/>
    <w:rsid w:val="00B95C0D"/>
    <w:rsid w:val="00B95DDC"/>
    <w:rsid w:val="00B9778E"/>
    <w:rsid w:val="00BA0287"/>
    <w:rsid w:val="00BA0B8C"/>
    <w:rsid w:val="00BA1046"/>
    <w:rsid w:val="00BA10F4"/>
    <w:rsid w:val="00BA1A51"/>
    <w:rsid w:val="00BA1FB0"/>
    <w:rsid w:val="00BA2880"/>
    <w:rsid w:val="00BA2E91"/>
    <w:rsid w:val="00BA2FC2"/>
    <w:rsid w:val="00BA39CB"/>
    <w:rsid w:val="00BA3BD2"/>
    <w:rsid w:val="00BA4243"/>
    <w:rsid w:val="00BA48F6"/>
    <w:rsid w:val="00BA4C7C"/>
    <w:rsid w:val="00BA54B4"/>
    <w:rsid w:val="00BA58D2"/>
    <w:rsid w:val="00BA5993"/>
    <w:rsid w:val="00BA5A85"/>
    <w:rsid w:val="00BA6333"/>
    <w:rsid w:val="00BA65AE"/>
    <w:rsid w:val="00BA68EC"/>
    <w:rsid w:val="00BA6BF8"/>
    <w:rsid w:val="00BA6DD8"/>
    <w:rsid w:val="00BA6EC4"/>
    <w:rsid w:val="00BA7063"/>
    <w:rsid w:val="00BA71DF"/>
    <w:rsid w:val="00BA7DF0"/>
    <w:rsid w:val="00BB0232"/>
    <w:rsid w:val="00BB0256"/>
    <w:rsid w:val="00BB0D03"/>
    <w:rsid w:val="00BB1075"/>
    <w:rsid w:val="00BB2970"/>
    <w:rsid w:val="00BB2E4D"/>
    <w:rsid w:val="00BB2FD2"/>
    <w:rsid w:val="00BB3CAA"/>
    <w:rsid w:val="00BB3CBD"/>
    <w:rsid w:val="00BB3D22"/>
    <w:rsid w:val="00BB423C"/>
    <w:rsid w:val="00BB4407"/>
    <w:rsid w:val="00BB44B1"/>
    <w:rsid w:val="00BB519C"/>
    <w:rsid w:val="00BB5A3D"/>
    <w:rsid w:val="00BB5DD8"/>
    <w:rsid w:val="00BB608F"/>
    <w:rsid w:val="00BB6252"/>
    <w:rsid w:val="00BB6A8C"/>
    <w:rsid w:val="00BB6F6A"/>
    <w:rsid w:val="00BB7619"/>
    <w:rsid w:val="00BB76D7"/>
    <w:rsid w:val="00BB78E0"/>
    <w:rsid w:val="00BC004E"/>
    <w:rsid w:val="00BC02DB"/>
    <w:rsid w:val="00BC085B"/>
    <w:rsid w:val="00BC09E6"/>
    <w:rsid w:val="00BC0F85"/>
    <w:rsid w:val="00BC12BF"/>
    <w:rsid w:val="00BC16C0"/>
    <w:rsid w:val="00BC188F"/>
    <w:rsid w:val="00BC2B0E"/>
    <w:rsid w:val="00BC2DCF"/>
    <w:rsid w:val="00BC2E2E"/>
    <w:rsid w:val="00BC2E60"/>
    <w:rsid w:val="00BC3208"/>
    <w:rsid w:val="00BC33D7"/>
    <w:rsid w:val="00BC37C3"/>
    <w:rsid w:val="00BC37C9"/>
    <w:rsid w:val="00BC3EBA"/>
    <w:rsid w:val="00BC3F87"/>
    <w:rsid w:val="00BC44C4"/>
    <w:rsid w:val="00BC47A7"/>
    <w:rsid w:val="00BC4C72"/>
    <w:rsid w:val="00BC4D8A"/>
    <w:rsid w:val="00BC5021"/>
    <w:rsid w:val="00BC53D8"/>
    <w:rsid w:val="00BC5772"/>
    <w:rsid w:val="00BC58A7"/>
    <w:rsid w:val="00BC5A1F"/>
    <w:rsid w:val="00BC5F1F"/>
    <w:rsid w:val="00BC63F0"/>
    <w:rsid w:val="00BC6AE2"/>
    <w:rsid w:val="00BC6C2B"/>
    <w:rsid w:val="00BC7295"/>
    <w:rsid w:val="00BC7B36"/>
    <w:rsid w:val="00BD0148"/>
    <w:rsid w:val="00BD01E1"/>
    <w:rsid w:val="00BD058E"/>
    <w:rsid w:val="00BD0F4F"/>
    <w:rsid w:val="00BD1134"/>
    <w:rsid w:val="00BD164E"/>
    <w:rsid w:val="00BD1F0D"/>
    <w:rsid w:val="00BD24AF"/>
    <w:rsid w:val="00BD2B28"/>
    <w:rsid w:val="00BD2B7A"/>
    <w:rsid w:val="00BD2CBA"/>
    <w:rsid w:val="00BD31B8"/>
    <w:rsid w:val="00BD3902"/>
    <w:rsid w:val="00BD3DC9"/>
    <w:rsid w:val="00BD4756"/>
    <w:rsid w:val="00BD4BD0"/>
    <w:rsid w:val="00BD4EA1"/>
    <w:rsid w:val="00BD51A6"/>
    <w:rsid w:val="00BD5710"/>
    <w:rsid w:val="00BD5CCF"/>
    <w:rsid w:val="00BD60DB"/>
    <w:rsid w:val="00BD648F"/>
    <w:rsid w:val="00BD6586"/>
    <w:rsid w:val="00BD67C3"/>
    <w:rsid w:val="00BD6A6F"/>
    <w:rsid w:val="00BD6D12"/>
    <w:rsid w:val="00BD6DA8"/>
    <w:rsid w:val="00BD6EAF"/>
    <w:rsid w:val="00BD7066"/>
    <w:rsid w:val="00BD72CB"/>
    <w:rsid w:val="00BD7653"/>
    <w:rsid w:val="00BD7C24"/>
    <w:rsid w:val="00BD7C3A"/>
    <w:rsid w:val="00BD7E13"/>
    <w:rsid w:val="00BD7F7A"/>
    <w:rsid w:val="00BE08CE"/>
    <w:rsid w:val="00BE174B"/>
    <w:rsid w:val="00BE1930"/>
    <w:rsid w:val="00BE1E9B"/>
    <w:rsid w:val="00BE20CC"/>
    <w:rsid w:val="00BE21DD"/>
    <w:rsid w:val="00BE224A"/>
    <w:rsid w:val="00BE2386"/>
    <w:rsid w:val="00BE23D1"/>
    <w:rsid w:val="00BE260F"/>
    <w:rsid w:val="00BE26C5"/>
    <w:rsid w:val="00BE284A"/>
    <w:rsid w:val="00BE2A3F"/>
    <w:rsid w:val="00BE2E40"/>
    <w:rsid w:val="00BE372E"/>
    <w:rsid w:val="00BE382E"/>
    <w:rsid w:val="00BE42E3"/>
    <w:rsid w:val="00BE43CB"/>
    <w:rsid w:val="00BE483C"/>
    <w:rsid w:val="00BE4E5C"/>
    <w:rsid w:val="00BE548E"/>
    <w:rsid w:val="00BE575A"/>
    <w:rsid w:val="00BE57CA"/>
    <w:rsid w:val="00BE67BE"/>
    <w:rsid w:val="00BE725B"/>
    <w:rsid w:val="00BE74C4"/>
    <w:rsid w:val="00BE799C"/>
    <w:rsid w:val="00BF052C"/>
    <w:rsid w:val="00BF06B5"/>
    <w:rsid w:val="00BF0844"/>
    <w:rsid w:val="00BF0906"/>
    <w:rsid w:val="00BF0917"/>
    <w:rsid w:val="00BF0B5B"/>
    <w:rsid w:val="00BF117C"/>
    <w:rsid w:val="00BF12A7"/>
    <w:rsid w:val="00BF12F5"/>
    <w:rsid w:val="00BF1958"/>
    <w:rsid w:val="00BF1A40"/>
    <w:rsid w:val="00BF24CC"/>
    <w:rsid w:val="00BF2991"/>
    <w:rsid w:val="00BF2BDF"/>
    <w:rsid w:val="00BF32B8"/>
    <w:rsid w:val="00BF3BC5"/>
    <w:rsid w:val="00BF45D5"/>
    <w:rsid w:val="00BF4707"/>
    <w:rsid w:val="00BF4951"/>
    <w:rsid w:val="00BF4F3B"/>
    <w:rsid w:val="00BF508B"/>
    <w:rsid w:val="00BF5711"/>
    <w:rsid w:val="00BF586C"/>
    <w:rsid w:val="00BF58B0"/>
    <w:rsid w:val="00BF5995"/>
    <w:rsid w:val="00BF59C0"/>
    <w:rsid w:val="00BF5AD0"/>
    <w:rsid w:val="00BF5F01"/>
    <w:rsid w:val="00BF6886"/>
    <w:rsid w:val="00BF722B"/>
    <w:rsid w:val="00BF7248"/>
    <w:rsid w:val="00BF7589"/>
    <w:rsid w:val="00BF7D0E"/>
    <w:rsid w:val="00C0023C"/>
    <w:rsid w:val="00C0082B"/>
    <w:rsid w:val="00C00975"/>
    <w:rsid w:val="00C00B6D"/>
    <w:rsid w:val="00C00D5C"/>
    <w:rsid w:val="00C00DBB"/>
    <w:rsid w:val="00C00EE1"/>
    <w:rsid w:val="00C0125F"/>
    <w:rsid w:val="00C0133B"/>
    <w:rsid w:val="00C01784"/>
    <w:rsid w:val="00C03586"/>
    <w:rsid w:val="00C0375C"/>
    <w:rsid w:val="00C03A7C"/>
    <w:rsid w:val="00C03BA6"/>
    <w:rsid w:val="00C03D01"/>
    <w:rsid w:val="00C0462E"/>
    <w:rsid w:val="00C04810"/>
    <w:rsid w:val="00C04AA1"/>
    <w:rsid w:val="00C04ABE"/>
    <w:rsid w:val="00C04AFD"/>
    <w:rsid w:val="00C04E48"/>
    <w:rsid w:val="00C0532C"/>
    <w:rsid w:val="00C053BF"/>
    <w:rsid w:val="00C05429"/>
    <w:rsid w:val="00C05642"/>
    <w:rsid w:val="00C05C5C"/>
    <w:rsid w:val="00C05F06"/>
    <w:rsid w:val="00C05FF9"/>
    <w:rsid w:val="00C0639E"/>
    <w:rsid w:val="00C0656F"/>
    <w:rsid w:val="00C06B74"/>
    <w:rsid w:val="00C06EAD"/>
    <w:rsid w:val="00C06EEA"/>
    <w:rsid w:val="00C07361"/>
    <w:rsid w:val="00C075DF"/>
    <w:rsid w:val="00C076F2"/>
    <w:rsid w:val="00C078CA"/>
    <w:rsid w:val="00C07905"/>
    <w:rsid w:val="00C07DA1"/>
    <w:rsid w:val="00C106C3"/>
    <w:rsid w:val="00C10E55"/>
    <w:rsid w:val="00C11885"/>
    <w:rsid w:val="00C11977"/>
    <w:rsid w:val="00C11984"/>
    <w:rsid w:val="00C13989"/>
    <w:rsid w:val="00C13CA8"/>
    <w:rsid w:val="00C1409D"/>
    <w:rsid w:val="00C14508"/>
    <w:rsid w:val="00C148BD"/>
    <w:rsid w:val="00C14A8D"/>
    <w:rsid w:val="00C14DE4"/>
    <w:rsid w:val="00C1565F"/>
    <w:rsid w:val="00C157D1"/>
    <w:rsid w:val="00C158B2"/>
    <w:rsid w:val="00C16880"/>
    <w:rsid w:val="00C1694B"/>
    <w:rsid w:val="00C16F87"/>
    <w:rsid w:val="00C20667"/>
    <w:rsid w:val="00C20875"/>
    <w:rsid w:val="00C20D69"/>
    <w:rsid w:val="00C20F34"/>
    <w:rsid w:val="00C21AB3"/>
    <w:rsid w:val="00C21CE7"/>
    <w:rsid w:val="00C21FFB"/>
    <w:rsid w:val="00C22339"/>
    <w:rsid w:val="00C224BF"/>
    <w:rsid w:val="00C226AF"/>
    <w:rsid w:val="00C233D8"/>
    <w:rsid w:val="00C233EC"/>
    <w:rsid w:val="00C24140"/>
    <w:rsid w:val="00C2438D"/>
    <w:rsid w:val="00C24A1D"/>
    <w:rsid w:val="00C24FF4"/>
    <w:rsid w:val="00C2597D"/>
    <w:rsid w:val="00C26D63"/>
    <w:rsid w:val="00C27088"/>
    <w:rsid w:val="00C27435"/>
    <w:rsid w:val="00C27467"/>
    <w:rsid w:val="00C27ADB"/>
    <w:rsid w:val="00C27D98"/>
    <w:rsid w:val="00C27DB6"/>
    <w:rsid w:val="00C27F67"/>
    <w:rsid w:val="00C303B5"/>
    <w:rsid w:val="00C30474"/>
    <w:rsid w:val="00C305DD"/>
    <w:rsid w:val="00C30909"/>
    <w:rsid w:val="00C30A22"/>
    <w:rsid w:val="00C30F79"/>
    <w:rsid w:val="00C311CA"/>
    <w:rsid w:val="00C315CA"/>
    <w:rsid w:val="00C31741"/>
    <w:rsid w:val="00C32407"/>
    <w:rsid w:val="00C3246D"/>
    <w:rsid w:val="00C3263D"/>
    <w:rsid w:val="00C3275F"/>
    <w:rsid w:val="00C33752"/>
    <w:rsid w:val="00C33F62"/>
    <w:rsid w:val="00C343E5"/>
    <w:rsid w:val="00C344CB"/>
    <w:rsid w:val="00C34BA5"/>
    <w:rsid w:val="00C34F39"/>
    <w:rsid w:val="00C35B69"/>
    <w:rsid w:val="00C35E7C"/>
    <w:rsid w:val="00C360EC"/>
    <w:rsid w:val="00C36193"/>
    <w:rsid w:val="00C361EE"/>
    <w:rsid w:val="00C36727"/>
    <w:rsid w:val="00C367E4"/>
    <w:rsid w:val="00C36F37"/>
    <w:rsid w:val="00C370BD"/>
    <w:rsid w:val="00C37775"/>
    <w:rsid w:val="00C37862"/>
    <w:rsid w:val="00C37AAE"/>
    <w:rsid w:val="00C37BB3"/>
    <w:rsid w:val="00C37D7A"/>
    <w:rsid w:val="00C37FF7"/>
    <w:rsid w:val="00C401AA"/>
    <w:rsid w:val="00C406FA"/>
    <w:rsid w:val="00C40FFE"/>
    <w:rsid w:val="00C41000"/>
    <w:rsid w:val="00C410A3"/>
    <w:rsid w:val="00C41199"/>
    <w:rsid w:val="00C4124B"/>
    <w:rsid w:val="00C4166C"/>
    <w:rsid w:val="00C419FC"/>
    <w:rsid w:val="00C41D82"/>
    <w:rsid w:val="00C423DA"/>
    <w:rsid w:val="00C4294F"/>
    <w:rsid w:val="00C434D6"/>
    <w:rsid w:val="00C43C82"/>
    <w:rsid w:val="00C43DC2"/>
    <w:rsid w:val="00C444C1"/>
    <w:rsid w:val="00C44F96"/>
    <w:rsid w:val="00C45740"/>
    <w:rsid w:val="00C45CD5"/>
    <w:rsid w:val="00C4606A"/>
    <w:rsid w:val="00C46294"/>
    <w:rsid w:val="00C470A0"/>
    <w:rsid w:val="00C471BF"/>
    <w:rsid w:val="00C472F6"/>
    <w:rsid w:val="00C47397"/>
    <w:rsid w:val="00C47D07"/>
    <w:rsid w:val="00C500E1"/>
    <w:rsid w:val="00C50657"/>
    <w:rsid w:val="00C5093B"/>
    <w:rsid w:val="00C50A9D"/>
    <w:rsid w:val="00C50DD2"/>
    <w:rsid w:val="00C5109F"/>
    <w:rsid w:val="00C510B0"/>
    <w:rsid w:val="00C51698"/>
    <w:rsid w:val="00C517AD"/>
    <w:rsid w:val="00C51B38"/>
    <w:rsid w:val="00C51D42"/>
    <w:rsid w:val="00C525A4"/>
    <w:rsid w:val="00C52B47"/>
    <w:rsid w:val="00C52F06"/>
    <w:rsid w:val="00C53DAD"/>
    <w:rsid w:val="00C53E91"/>
    <w:rsid w:val="00C54BD3"/>
    <w:rsid w:val="00C55707"/>
    <w:rsid w:val="00C5574E"/>
    <w:rsid w:val="00C55E02"/>
    <w:rsid w:val="00C5602A"/>
    <w:rsid w:val="00C56391"/>
    <w:rsid w:val="00C56888"/>
    <w:rsid w:val="00C57329"/>
    <w:rsid w:val="00C5761B"/>
    <w:rsid w:val="00C60229"/>
    <w:rsid w:val="00C60231"/>
    <w:rsid w:val="00C60451"/>
    <w:rsid w:val="00C60724"/>
    <w:rsid w:val="00C60A28"/>
    <w:rsid w:val="00C60AE8"/>
    <w:rsid w:val="00C6196F"/>
    <w:rsid w:val="00C622B2"/>
    <w:rsid w:val="00C6236D"/>
    <w:rsid w:val="00C62B1D"/>
    <w:rsid w:val="00C63149"/>
    <w:rsid w:val="00C636BC"/>
    <w:rsid w:val="00C63771"/>
    <w:rsid w:val="00C640BA"/>
    <w:rsid w:val="00C641B1"/>
    <w:rsid w:val="00C6428F"/>
    <w:rsid w:val="00C6480E"/>
    <w:rsid w:val="00C649B0"/>
    <w:rsid w:val="00C64A8B"/>
    <w:rsid w:val="00C64BD9"/>
    <w:rsid w:val="00C650D4"/>
    <w:rsid w:val="00C65121"/>
    <w:rsid w:val="00C65943"/>
    <w:rsid w:val="00C65A94"/>
    <w:rsid w:val="00C65B7E"/>
    <w:rsid w:val="00C65DD9"/>
    <w:rsid w:val="00C65DF4"/>
    <w:rsid w:val="00C65F28"/>
    <w:rsid w:val="00C65FFB"/>
    <w:rsid w:val="00C663E0"/>
    <w:rsid w:val="00C6685E"/>
    <w:rsid w:val="00C66BE3"/>
    <w:rsid w:val="00C66D82"/>
    <w:rsid w:val="00C67538"/>
    <w:rsid w:val="00C67ED6"/>
    <w:rsid w:val="00C701FC"/>
    <w:rsid w:val="00C70434"/>
    <w:rsid w:val="00C70726"/>
    <w:rsid w:val="00C70B02"/>
    <w:rsid w:val="00C70F09"/>
    <w:rsid w:val="00C7136C"/>
    <w:rsid w:val="00C715E8"/>
    <w:rsid w:val="00C726E6"/>
    <w:rsid w:val="00C72BD9"/>
    <w:rsid w:val="00C73CFF"/>
    <w:rsid w:val="00C73F79"/>
    <w:rsid w:val="00C74AFB"/>
    <w:rsid w:val="00C74C4C"/>
    <w:rsid w:val="00C74D20"/>
    <w:rsid w:val="00C75E03"/>
    <w:rsid w:val="00C76CAB"/>
    <w:rsid w:val="00C775DE"/>
    <w:rsid w:val="00C77DA7"/>
    <w:rsid w:val="00C8023D"/>
    <w:rsid w:val="00C8052E"/>
    <w:rsid w:val="00C805DE"/>
    <w:rsid w:val="00C81012"/>
    <w:rsid w:val="00C810F8"/>
    <w:rsid w:val="00C8117D"/>
    <w:rsid w:val="00C812AF"/>
    <w:rsid w:val="00C81534"/>
    <w:rsid w:val="00C81651"/>
    <w:rsid w:val="00C817DE"/>
    <w:rsid w:val="00C81984"/>
    <w:rsid w:val="00C81994"/>
    <w:rsid w:val="00C81C35"/>
    <w:rsid w:val="00C81FDC"/>
    <w:rsid w:val="00C825B5"/>
    <w:rsid w:val="00C825F0"/>
    <w:rsid w:val="00C8270A"/>
    <w:rsid w:val="00C829D7"/>
    <w:rsid w:val="00C82C88"/>
    <w:rsid w:val="00C82E6E"/>
    <w:rsid w:val="00C8305E"/>
    <w:rsid w:val="00C83CCD"/>
    <w:rsid w:val="00C841E1"/>
    <w:rsid w:val="00C84331"/>
    <w:rsid w:val="00C852F1"/>
    <w:rsid w:val="00C85F1D"/>
    <w:rsid w:val="00C86546"/>
    <w:rsid w:val="00C866F0"/>
    <w:rsid w:val="00C867CD"/>
    <w:rsid w:val="00C87010"/>
    <w:rsid w:val="00C87077"/>
    <w:rsid w:val="00C876F6"/>
    <w:rsid w:val="00C877D3"/>
    <w:rsid w:val="00C90023"/>
    <w:rsid w:val="00C90765"/>
    <w:rsid w:val="00C909DF"/>
    <w:rsid w:val="00C90B53"/>
    <w:rsid w:val="00C91A2C"/>
    <w:rsid w:val="00C91C3F"/>
    <w:rsid w:val="00C92016"/>
    <w:rsid w:val="00C9210D"/>
    <w:rsid w:val="00C9312F"/>
    <w:rsid w:val="00C938EF"/>
    <w:rsid w:val="00C93967"/>
    <w:rsid w:val="00C93ADD"/>
    <w:rsid w:val="00C93BBC"/>
    <w:rsid w:val="00C93F90"/>
    <w:rsid w:val="00C940A8"/>
    <w:rsid w:val="00C9416F"/>
    <w:rsid w:val="00C94527"/>
    <w:rsid w:val="00C950D5"/>
    <w:rsid w:val="00C959F2"/>
    <w:rsid w:val="00C95D9D"/>
    <w:rsid w:val="00C9607F"/>
    <w:rsid w:val="00C962F9"/>
    <w:rsid w:val="00C96487"/>
    <w:rsid w:val="00C97737"/>
    <w:rsid w:val="00C97F06"/>
    <w:rsid w:val="00CA064A"/>
    <w:rsid w:val="00CA0D6C"/>
    <w:rsid w:val="00CA185A"/>
    <w:rsid w:val="00CA206A"/>
    <w:rsid w:val="00CA288A"/>
    <w:rsid w:val="00CA2C94"/>
    <w:rsid w:val="00CA44BA"/>
    <w:rsid w:val="00CA463A"/>
    <w:rsid w:val="00CA4724"/>
    <w:rsid w:val="00CA5D49"/>
    <w:rsid w:val="00CA5D9D"/>
    <w:rsid w:val="00CA5EC3"/>
    <w:rsid w:val="00CA7244"/>
    <w:rsid w:val="00CA7A68"/>
    <w:rsid w:val="00CB0050"/>
    <w:rsid w:val="00CB029A"/>
    <w:rsid w:val="00CB070A"/>
    <w:rsid w:val="00CB0A63"/>
    <w:rsid w:val="00CB0B64"/>
    <w:rsid w:val="00CB0F88"/>
    <w:rsid w:val="00CB17BF"/>
    <w:rsid w:val="00CB207B"/>
    <w:rsid w:val="00CB2E9B"/>
    <w:rsid w:val="00CB2F32"/>
    <w:rsid w:val="00CB2F35"/>
    <w:rsid w:val="00CB2FE1"/>
    <w:rsid w:val="00CB30A2"/>
    <w:rsid w:val="00CB45E1"/>
    <w:rsid w:val="00CB4ACE"/>
    <w:rsid w:val="00CB4BC3"/>
    <w:rsid w:val="00CB50C1"/>
    <w:rsid w:val="00CB51C5"/>
    <w:rsid w:val="00CB54DF"/>
    <w:rsid w:val="00CB587C"/>
    <w:rsid w:val="00CB5A6F"/>
    <w:rsid w:val="00CB5BA9"/>
    <w:rsid w:val="00CB6226"/>
    <w:rsid w:val="00CB6266"/>
    <w:rsid w:val="00CB646A"/>
    <w:rsid w:val="00CB6DA8"/>
    <w:rsid w:val="00CB7137"/>
    <w:rsid w:val="00CB714B"/>
    <w:rsid w:val="00CB71AB"/>
    <w:rsid w:val="00CB752D"/>
    <w:rsid w:val="00CB7695"/>
    <w:rsid w:val="00CB79F6"/>
    <w:rsid w:val="00CB7B09"/>
    <w:rsid w:val="00CC0376"/>
    <w:rsid w:val="00CC05DE"/>
    <w:rsid w:val="00CC094A"/>
    <w:rsid w:val="00CC0B20"/>
    <w:rsid w:val="00CC0C6C"/>
    <w:rsid w:val="00CC0D54"/>
    <w:rsid w:val="00CC0DDF"/>
    <w:rsid w:val="00CC11CB"/>
    <w:rsid w:val="00CC12BD"/>
    <w:rsid w:val="00CC1E25"/>
    <w:rsid w:val="00CC1F3E"/>
    <w:rsid w:val="00CC20C2"/>
    <w:rsid w:val="00CC26C5"/>
    <w:rsid w:val="00CC2872"/>
    <w:rsid w:val="00CC2A85"/>
    <w:rsid w:val="00CC2B7C"/>
    <w:rsid w:val="00CC2BAF"/>
    <w:rsid w:val="00CC2BE5"/>
    <w:rsid w:val="00CC2F18"/>
    <w:rsid w:val="00CC398B"/>
    <w:rsid w:val="00CC3BDD"/>
    <w:rsid w:val="00CC3D7E"/>
    <w:rsid w:val="00CC3DE4"/>
    <w:rsid w:val="00CC4023"/>
    <w:rsid w:val="00CC4064"/>
    <w:rsid w:val="00CC4387"/>
    <w:rsid w:val="00CC45B9"/>
    <w:rsid w:val="00CC486D"/>
    <w:rsid w:val="00CC539C"/>
    <w:rsid w:val="00CC54A6"/>
    <w:rsid w:val="00CC5A07"/>
    <w:rsid w:val="00CC5A66"/>
    <w:rsid w:val="00CC5AEA"/>
    <w:rsid w:val="00CC6010"/>
    <w:rsid w:val="00CC610C"/>
    <w:rsid w:val="00CC677E"/>
    <w:rsid w:val="00CC678E"/>
    <w:rsid w:val="00CC6FB7"/>
    <w:rsid w:val="00CC71B3"/>
    <w:rsid w:val="00CC7383"/>
    <w:rsid w:val="00CC79D1"/>
    <w:rsid w:val="00CC7A76"/>
    <w:rsid w:val="00CD0B72"/>
    <w:rsid w:val="00CD0E32"/>
    <w:rsid w:val="00CD15BF"/>
    <w:rsid w:val="00CD1755"/>
    <w:rsid w:val="00CD2E60"/>
    <w:rsid w:val="00CD2EAE"/>
    <w:rsid w:val="00CD393B"/>
    <w:rsid w:val="00CD3B79"/>
    <w:rsid w:val="00CD3EB7"/>
    <w:rsid w:val="00CD442A"/>
    <w:rsid w:val="00CD468E"/>
    <w:rsid w:val="00CD4C0A"/>
    <w:rsid w:val="00CD5835"/>
    <w:rsid w:val="00CD5C6E"/>
    <w:rsid w:val="00CD6563"/>
    <w:rsid w:val="00CD6B6C"/>
    <w:rsid w:val="00CD6B82"/>
    <w:rsid w:val="00CD7891"/>
    <w:rsid w:val="00CD7946"/>
    <w:rsid w:val="00CD7B5B"/>
    <w:rsid w:val="00CD7BF3"/>
    <w:rsid w:val="00CD7DAB"/>
    <w:rsid w:val="00CD7DAF"/>
    <w:rsid w:val="00CD7DD5"/>
    <w:rsid w:val="00CE0139"/>
    <w:rsid w:val="00CE02C7"/>
    <w:rsid w:val="00CE0488"/>
    <w:rsid w:val="00CE0A98"/>
    <w:rsid w:val="00CE1E3E"/>
    <w:rsid w:val="00CE1E88"/>
    <w:rsid w:val="00CE1E8E"/>
    <w:rsid w:val="00CE2266"/>
    <w:rsid w:val="00CE24E8"/>
    <w:rsid w:val="00CE2668"/>
    <w:rsid w:val="00CE2703"/>
    <w:rsid w:val="00CE2BEF"/>
    <w:rsid w:val="00CE2D9F"/>
    <w:rsid w:val="00CE3121"/>
    <w:rsid w:val="00CE3339"/>
    <w:rsid w:val="00CE3388"/>
    <w:rsid w:val="00CE338B"/>
    <w:rsid w:val="00CE3557"/>
    <w:rsid w:val="00CE3FA3"/>
    <w:rsid w:val="00CE46DD"/>
    <w:rsid w:val="00CE4CCC"/>
    <w:rsid w:val="00CE4E3B"/>
    <w:rsid w:val="00CE55A1"/>
    <w:rsid w:val="00CE5A3E"/>
    <w:rsid w:val="00CE5B83"/>
    <w:rsid w:val="00CE5C64"/>
    <w:rsid w:val="00CE5F37"/>
    <w:rsid w:val="00CE6190"/>
    <w:rsid w:val="00CE6625"/>
    <w:rsid w:val="00CE6E5E"/>
    <w:rsid w:val="00CE7569"/>
    <w:rsid w:val="00CE7B05"/>
    <w:rsid w:val="00CE7D2B"/>
    <w:rsid w:val="00CE7E42"/>
    <w:rsid w:val="00CE7FA2"/>
    <w:rsid w:val="00CF1984"/>
    <w:rsid w:val="00CF1ADE"/>
    <w:rsid w:val="00CF1CF2"/>
    <w:rsid w:val="00CF1D89"/>
    <w:rsid w:val="00CF21AD"/>
    <w:rsid w:val="00CF2222"/>
    <w:rsid w:val="00CF2243"/>
    <w:rsid w:val="00CF280A"/>
    <w:rsid w:val="00CF2A7D"/>
    <w:rsid w:val="00CF2B9D"/>
    <w:rsid w:val="00CF2BFB"/>
    <w:rsid w:val="00CF33DA"/>
    <w:rsid w:val="00CF37A1"/>
    <w:rsid w:val="00CF3A02"/>
    <w:rsid w:val="00CF3E94"/>
    <w:rsid w:val="00CF4FF9"/>
    <w:rsid w:val="00CF51AC"/>
    <w:rsid w:val="00CF51D7"/>
    <w:rsid w:val="00CF5451"/>
    <w:rsid w:val="00CF562F"/>
    <w:rsid w:val="00CF6207"/>
    <w:rsid w:val="00CF62F8"/>
    <w:rsid w:val="00CF6318"/>
    <w:rsid w:val="00CF6785"/>
    <w:rsid w:val="00CF67DB"/>
    <w:rsid w:val="00CF7691"/>
    <w:rsid w:val="00D00693"/>
    <w:rsid w:val="00D009FA"/>
    <w:rsid w:val="00D00C95"/>
    <w:rsid w:val="00D010E5"/>
    <w:rsid w:val="00D01832"/>
    <w:rsid w:val="00D02292"/>
    <w:rsid w:val="00D023B8"/>
    <w:rsid w:val="00D025D4"/>
    <w:rsid w:val="00D02BE7"/>
    <w:rsid w:val="00D030B7"/>
    <w:rsid w:val="00D03228"/>
    <w:rsid w:val="00D03444"/>
    <w:rsid w:val="00D041FF"/>
    <w:rsid w:val="00D045F1"/>
    <w:rsid w:val="00D046F8"/>
    <w:rsid w:val="00D05510"/>
    <w:rsid w:val="00D05FAE"/>
    <w:rsid w:val="00D05FD0"/>
    <w:rsid w:val="00D06219"/>
    <w:rsid w:val="00D0625B"/>
    <w:rsid w:val="00D06BAB"/>
    <w:rsid w:val="00D06DA0"/>
    <w:rsid w:val="00D07884"/>
    <w:rsid w:val="00D07D84"/>
    <w:rsid w:val="00D10524"/>
    <w:rsid w:val="00D10C43"/>
    <w:rsid w:val="00D11A2B"/>
    <w:rsid w:val="00D11CAD"/>
    <w:rsid w:val="00D12219"/>
    <w:rsid w:val="00D12BB5"/>
    <w:rsid w:val="00D1306A"/>
    <w:rsid w:val="00D1309C"/>
    <w:rsid w:val="00D1315A"/>
    <w:rsid w:val="00D133F7"/>
    <w:rsid w:val="00D13895"/>
    <w:rsid w:val="00D14371"/>
    <w:rsid w:val="00D14AF2"/>
    <w:rsid w:val="00D14AF7"/>
    <w:rsid w:val="00D15862"/>
    <w:rsid w:val="00D1758A"/>
    <w:rsid w:val="00D2008E"/>
    <w:rsid w:val="00D2075E"/>
    <w:rsid w:val="00D20B15"/>
    <w:rsid w:val="00D21AAF"/>
    <w:rsid w:val="00D21B84"/>
    <w:rsid w:val="00D21CA2"/>
    <w:rsid w:val="00D21EB1"/>
    <w:rsid w:val="00D22985"/>
    <w:rsid w:val="00D23FB3"/>
    <w:rsid w:val="00D243E8"/>
    <w:rsid w:val="00D24D99"/>
    <w:rsid w:val="00D252B3"/>
    <w:rsid w:val="00D25733"/>
    <w:rsid w:val="00D25B3C"/>
    <w:rsid w:val="00D25D9C"/>
    <w:rsid w:val="00D25DC8"/>
    <w:rsid w:val="00D26275"/>
    <w:rsid w:val="00D2669D"/>
    <w:rsid w:val="00D267D3"/>
    <w:rsid w:val="00D269DC"/>
    <w:rsid w:val="00D269EC"/>
    <w:rsid w:val="00D26B75"/>
    <w:rsid w:val="00D26FFF"/>
    <w:rsid w:val="00D273F8"/>
    <w:rsid w:val="00D278AD"/>
    <w:rsid w:val="00D300A1"/>
    <w:rsid w:val="00D304BB"/>
    <w:rsid w:val="00D308F4"/>
    <w:rsid w:val="00D3102E"/>
    <w:rsid w:val="00D31238"/>
    <w:rsid w:val="00D315E4"/>
    <w:rsid w:val="00D318E2"/>
    <w:rsid w:val="00D31A50"/>
    <w:rsid w:val="00D31FE7"/>
    <w:rsid w:val="00D3203C"/>
    <w:rsid w:val="00D322F9"/>
    <w:rsid w:val="00D32BD4"/>
    <w:rsid w:val="00D32F58"/>
    <w:rsid w:val="00D32FAC"/>
    <w:rsid w:val="00D3302E"/>
    <w:rsid w:val="00D330CC"/>
    <w:rsid w:val="00D335BB"/>
    <w:rsid w:val="00D33C09"/>
    <w:rsid w:val="00D3448B"/>
    <w:rsid w:val="00D347FB"/>
    <w:rsid w:val="00D34DE1"/>
    <w:rsid w:val="00D35022"/>
    <w:rsid w:val="00D350CF"/>
    <w:rsid w:val="00D3582C"/>
    <w:rsid w:val="00D35CE0"/>
    <w:rsid w:val="00D374F2"/>
    <w:rsid w:val="00D37CDA"/>
    <w:rsid w:val="00D37FD5"/>
    <w:rsid w:val="00D40A39"/>
    <w:rsid w:val="00D412F5"/>
    <w:rsid w:val="00D41782"/>
    <w:rsid w:val="00D42604"/>
    <w:rsid w:val="00D42679"/>
    <w:rsid w:val="00D42744"/>
    <w:rsid w:val="00D42786"/>
    <w:rsid w:val="00D429E5"/>
    <w:rsid w:val="00D432ED"/>
    <w:rsid w:val="00D43418"/>
    <w:rsid w:val="00D4344D"/>
    <w:rsid w:val="00D43DB5"/>
    <w:rsid w:val="00D4485C"/>
    <w:rsid w:val="00D45446"/>
    <w:rsid w:val="00D459D7"/>
    <w:rsid w:val="00D462ED"/>
    <w:rsid w:val="00D466F4"/>
    <w:rsid w:val="00D46768"/>
    <w:rsid w:val="00D46DE3"/>
    <w:rsid w:val="00D4703D"/>
    <w:rsid w:val="00D470A0"/>
    <w:rsid w:val="00D473A6"/>
    <w:rsid w:val="00D47879"/>
    <w:rsid w:val="00D479BB"/>
    <w:rsid w:val="00D47F13"/>
    <w:rsid w:val="00D5048A"/>
    <w:rsid w:val="00D506A1"/>
    <w:rsid w:val="00D50859"/>
    <w:rsid w:val="00D51C21"/>
    <w:rsid w:val="00D521F0"/>
    <w:rsid w:val="00D52261"/>
    <w:rsid w:val="00D52B5B"/>
    <w:rsid w:val="00D52E43"/>
    <w:rsid w:val="00D5369D"/>
    <w:rsid w:val="00D53B95"/>
    <w:rsid w:val="00D53BC6"/>
    <w:rsid w:val="00D53C14"/>
    <w:rsid w:val="00D53DCC"/>
    <w:rsid w:val="00D56CE0"/>
    <w:rsid w:val="00D570CB"/>
    <w:rsid w:val="00D573A7"/>
    <w:rsid w:val="00D57A50"/>
    <w:rsid w:val="00D600DD"/>
    <w:rsid w:val="00D6052D"/>
    <w:rsid w:val="00D606C7"/>
    <w:rsid w:val="00D62234"/>
    <w:rsid w:val="00D62585"/>
    <w:rsid w:val="00D62FA3"/>
    <w:rsid w:val="00D631AC"/>
    <w:rsid w:val="00D6393F"/>
    <w:rsid w:val="00D6526B"/>
    <w:rsid w:val="00D65492"/>
    <w:rsid w:val="00D65694"/>
    <w:rsid w:val="00D6571B"/>
    <w:rsid w:val="00D65D76"/>
    <w:rsid w:val="00D65E34"/>
    <w:rsid w:val="00D65FCA"/>
    <w:rsid w:val="00D65FF7"/>
    <w:rsid w:val="00D66035"/>
    <w:rsid w:val="00D660CA"/>
    <w:rsid w:val="00D66B40"/>
    <w:rsid w:val="00D66C67"/>
    <w:rsid w:val="00D66D13"/>
    <w:rsid w:val="00D677B1"/>
    <w:rsid w:val="00D67940"/>
    <w:rsid w:val="00D67EE0"/>
    <w:rsid w:val="00D70723"/>
    <w:rsid w:val="00D70914"/>
    <w:rsid w:val="00D70C00"/>
    <w:rsid w:val="00D712C7"/>
    <w:rsid w:val="00D71F6D"/>
    <w:rsid w:val="00D72050"/>
    <w:rsid w:val="00D721DF"/>
    <w:rsid w:val="00D72C15"/>
    <w:rsid w:val="00D72F46"/>
    <w:rsid w:val="00D7307A"/>
    <w:rsid w:val="00D7311E"/>
    <w:rsid w:val="00D73205"/>
    <w:rsid w:val="00D73546"/>
    <w:rsid w:val="00D745FE"/>
    <w:rsid w:val="00D746F0"/>
    <w:rsid w:val="00D74CE4"/>
    <w:rsid w:val="00D75064"/>
    <w:rsid w:val="00D75D66"/>
    <w:rsid w:val="00D75E4A"/>
    <w:rsid w:val="00D7675F"/>
    <w:rsid w:val="00D76C77"/>
    <w:rsid w:val="00D76C8E"/>
    <w:rsid w:val="00D772D2"/>
    <w:rsid w:val="00D77377"/>
    <w:rsid w:val="00D7783B"/>
    <w:rsid w:val="00D77971"/>
    <w:rsid w:val="00D7798A"/>
    <w:rsid w:val="00D8007C"/>
    <w:rsid w:val="00D800C3"/>
    <w:rsid w:val="00D80771"/>
    <w:rsid w:val="00D80839"/>
    <w:rsid w:val="00D81843"/>
    <w:rsid w:val="00D81A47"/>
    <w:rsid w:val="00D81EC9"/>
    <w:rsid w:val="00D823F2"/>
    <w:rsid w:val="00D82BB6"/>
    <w:rsid w:val="00D82C7E"/>
    <w:rsid w:val="00D83040"/>
    <w:rsid w:val="00D841DC"/>
    <w:rsid w:val="00D84872"/>
    <w:rsid w:val="00D85450"/>
    <w:rsid w:val="00D8591C"/>
    <w:rsid w:val="00D85CD9"/>
    <w:rsid w:val="00D86972"/>
    <w:rsid w:val="00D86C9E"/>
    <w:rsid w:val="00D879E1"/>
    <w:rsid w:val="00D90560"/>
    <w:rsid w:val="00D90BE5"/>
    <w:rsid w:val="00D91AD7"/>
    <w:rsid w:val="00D91E7B"/>
    <w:rsid w:val="00D92477"/>
    <w:rsid w:val="00D92958"/>
    <w:rsid w:val="00D92A81"/>
    <w:rsid w:val="00D92F42"/>
    <w:rsid w:val="00D932E5"/>
    <w:rsid w:val="00D93BC0"/>
    <w:rsid w:val="00D93E49"/>
    <w:rsid w:val="00D94032"/>
    <w:rsid w:val="00D94143"/>
    <w:rsid w:val="00D943F3"/>
    <w:rsid w:val="00D94477"/>
    <w:rsid w:val="00D94A32"/>
    <w:rsid w:val="00D94D9B"/>
    <w:rsid w:val="00D95781"/>
    <w:rsid w:val="00D95D4C"/>
    <w:rsid w:val="00D961B5"/>
    <w:rsid w:val="00D965A1"/>
    <w:rsid w:val="00D96654"/>
    <w:rsid w:val="00D966C5"/>
    <w:rsid w:val="00D9694C"/>
    <w:rsid w:val="00D973E1"/>
    <w:rsid w:val="00D9773E"/>
    <w:rsid w:val="00D978F6"/>
    <w:rsid w:val="00D97EFD"/>
    <w:rsid w:val="00DA05FA"/>
    <w:rsid w:val="00DA094F"/>
    <w:rsid w:val="00DA0D1C"/>
    <w:rsid w:val="00DA167A"/>
    <w:rsid w:val="00DA1B77"/>
    <w:rsid w:val="00DA21E1"/>
    <w:rsid w:val="00DA23DC"/>
    <w:rsid w:val="00DA28B4"/>
    <w:rsid w:val="00DA3054"/>
    <w:rsid w:val="00DA3B5E"/>
    <w:rsid w:val="00DA3BD5"/>
    <w:rsid w:val="00DA40B1"/>
    <w:rsid w:val="00DA4A43"/>
    <w:rsid w:val="00DA50B7"/>
    <w:rsid w:val="00DA522E"/>
    <w:rsid w:val="00DA5B21"/>
    <w:rsid w:val="00DA5DA2"/>
    <w:rsid w:val="00DA649B"/>
    <w:rsid w:val="00DA6756"/>
    <w:rsid w:val="00DA6A1B"/>
    <w:rsid w:val="00DA6D9A"/>
    <w:rsid w:val="00DA7310"/>
    <w:rsid w:val="00DA7313"/>
    <w:rsid w:val="00DA7AE1"/>
    <w:rsid w:val="00DA7DBE"/>
    <w:rsid w:val="00DB01E5"/>
    <w:rsid w:val="00DB0449"/>
    <w:rsid w:val="00DB04A3"/>
    <w:rsid w:val="00DB0A57"/>
    <w:rsid w:val="00DB0AA8"/>
    <w:rsid w:val="00DB0F44"/>
    <w:rsid w:val="00DB13DD"/>
    <w:rsid w:val="00DB1484"/>
    <w:rsid w:val="00DB1585"/>
    <w:rsid w:val="00DB1720"/>
    <w:rsid w:val="00DB1CA9"/>
    <w:rsid w:val="00DB1CB5"/>
    <w:rsid w:val="00DB21D8"/>
    <w:rsid w:val="00DB2215"/>
    <w:rsid w:val="00DB24BB"/>
    <w:rsid w:val="00DB2602"/>
    <w:rsid w:val="00DB2912"/>
    <w:rsid w:val="00DB2961"/>
    <w:rsid w:val="00DB2FE1"/>
    <w:rsid w:val="00DB470E"/>
    <w:rsid w:val="00DB4B9A"/>
    <w:rsid w:val="00DB50C4"/>
    <w:rsid w:val="00DB52EE"/>
    <w:rsid w:val="00DB54E5"/>
    <w:rsid w:val="00DB59B6"/>
    <w:rsid w:val="00DB5AE2"/>
    <w:rsid w:val="00DB5B22"/>
    <w:rsid w:val="00DB5C04"/>
    <w:rsid w:val="00DB5CB4"/>
    <w:rsid w:val="00DB5DEA"/>
    <w:rsid w:val="00DB625D"/>
    <w:rsid w:val="00DB666B"/>
    <w:rsid w:val="00DB696D"/>
    <w:rsid w:val="00DB75A8"/>
    <w:rsid w:val="00DB79A2"/>
    <w:rsid w:val="00DB7CDA"/>
    <w:rsid w:val="00DB7D0E"/>
    <w:rsid w:val="00DB7FE9"/>
    <w:rsid w:val="00DC086E"/>
    <w:rsid w:val="00DC0C48"/>
    <w:rsid w:val="00DC128C"/>
    <w:rsid w:val="00DC150F"/>
    <w:rsid w:val="00DC1967"/>
    <w:rsid w:val="00DC2074"/>
    <w:rsid w:val="00DC2722"/>
    <w:rsid w:val="00DC36E6"/>
    <w:rsid w:val="00DC37E9"/>
    <w:rsid w:val="00DC3F52"/>
    <w:rsid w:val="00DC40DD"/>
    <w:rsid w:val="00DC4DD5"/>
    <w:rsid w:val="00DC4E06"/>
    <w:rsid w:val="00DC4FD6"/>
    <w:rsid w:val="00DC6626"/>
    <w:rsid w:val="00DC6854"/>
    <w:rsid w:val="00DC6A8A"/>
    <w:rsid w:val="00DC73D9"/>
    <w:rsid w:val="00DD00EF"/>
    <w:rsid w:val="00DD0804"/>
    <w:rsid w:val="00DD0CED"/>
    <w:rsid w:val="00DD1573"/>
    <w:rsid w:val="00DD1CCC"/>
    <w:rsid w:val="00DD1F85"/>
    <w:rsid w:val="00DD25A9"/>
    <w:rsid w:val="00DD2A94"/>
    <w:rsid w:val="00DD2B60"/>
    <w:rsid w:val="00DD2F81"/>
    <w:rsid w:val="00DD3384"/>
    <w:rsid w:val="00DD3C18"/>
    <w:rsid w:val="00DD3ED9"/>
    <w:rsid w:val="00DD3FB1"/>
    <w:rsid w:val="00DD407D"/>
    <w:rsid w:val="00DD4154"/>
    <w:rsid w:val="00DD46DB"/>
    <w:rsid w:val="00DD46EE"/>
    <w:rsid w:val="00DD4B94"/>
    <w:rsid w:val="00DD4C4E"/>
    <w:rsid w:val="00DD5436"/>
    <w:rsid w:val="00DD5BBE"/>
    <w:rsid w:val="00DD61F6"/>
    <w:rsid w:val="00DD6309"/>
    <w:rsid w:val="00DD65ED"/>
    <w:rsid w:val="00DD6F53"/>
    <w:rsid w:val="00DD7075"/>
    <w:rsid w:val="00DD70CA"/>
    <w:rsid w:val="00DD71F1"/>
    <w:rsid w:val="00DD76E6"/>
    <w:rsid w:val="00DD77FE"/>
    <w:rsid w:val="00DD7861"/>
    <w:rsid w:val="00DD7AF0"/>
    <w:rsid w:val="00DD7B7B"/>
    <w:rsid w:val="00DD7C31"/>
    <w:rsid w:val="00DE004A"/>
    <w:rsid w:val="00DE03FA"/>
    <w:rsid w:val="00DE0CB9"/>
    <w:rsid w:val="00DE0E59"/>
    <w:rsid w:val="00DE1329"/>
    <w:rsid w:val="00DE159E"/>
    <w:rsid w:val="00DE1CA0"/>
    <w:rsid w:val="00DE1F4E"/>
    <w:rsid w:val="00DE2091"/>
    <w:rsid w:val="00DE27AD"/>
    <w:rsid w:val="00DE31A2"/>
    <w:rsid w:val="00DE3236"/>
    <w:rsid w:val="00DE32BC"/>
    <w:rsid w:val="00DE34AE"/>
    <w:rsid w:val="00DE4993"/>
    <w:rsid w:val="00DE4ABE"/>
    <w:rsid w:val="00DE4D91"/>
    <w:rsid w:val="00DE5241"/>
    <w:rsid w:val="00DE5891"/>
    <w:rsid w:val="00DE5BFC"/>
    <w:rsid w:val="00DE5D98"/>
    <w:rsid w:val="00DE60B4"/>
    <w:rsid w:val="00DE61EE"/>
    <w:rsid w:val="00DE6215"/>
    <w:rsid w:val="00DE63F2"/>
    <w:rsid w:val="00DE64D3"/>
    <w:rsid w:val="00DE65BC"/>
    <w:rsid w:val="00DE6903"/>
    <w:rsid w:val="00DE6906"/>
    <w:rsid w:val="00DE6F16"/>
    <w:rsid w:val="00DE6FB9"/>
    <w:rsid w:val="00DE79A4"/>
    <w:rsid w:val="00DF0392"/>
    <w:rsid w:val="00DF0AF5"/>
    <w:rsid w:val="00DF0FD5"/>
    <w:rsid w:val="00DF1624"/>
    <w:rsid w:val="00DF182F"/>
    <w:rsid w:val="00DF1BE6"/>
    <w:rsid w:val="00DF1CDB"/>
    <w:rsid w:val="00DF1D42"/>
    <w:rsid w:val="00DF2507"/>
    <w:rsid w:val="00DF3AEB"/>
    <w:rsid w:val="00DF4832"/>
    <w:rsid w:val="00DF4C57"/>
    <w:rsid w:val="00DF4CEA"/>
    <w:rsid w:val="00DF6310"/>
    <w:rsid w:val="00DF6E00"/>
    <w:rsid w:val="00DF6F42"/>
    <w:rsid w:val="00DF7890"/>
    <w:rsid w:val="00DF7AD2"/>
    <w:rsid w:val="00DF7E18"/>
    <w:rsid w:val="00E000DB"/>
    <w:rsid w:val="00E0016A"/>
    <w:rsid w:val="00E002DC"/>
    <w:rsid w:val="00E00A46"/>
    <w:rsid w:val="00E00BD1"/>
    <w:rsid w:val="00E00DBD"/>
    <w:rsid w:val="00E01170"/>
    <w:rsid w:val="00E0172E"/>
    <w:rsid w:val="00E0189E"/>
    <w:rsid w:val="00E01BA5"/>
    <w:rsid w:val="00E01D68"/>
    <w:rsid w:val="00E0279D"/>
    <w:rsid w:val="00E02885"/>
    <w:rsid w:val="00E02F2B"/>
    <w:rsid w:val="00E03BA9"/>
    <w:rsid w:val="00E03CB3"/>
    <w:rsid w:val="00E03FFF"/>
    <w:rsid w:val="00E042FC"/>
    <w:rsid w:val="00E04318"/>
    <w:rsid w:val="00E044BA"/>
    <w:rsid w:val="00E04A48"/>
    <w:rsid w:val="00E04D73"/>
    <w:rsid w:val="00E0583B"/>
    <w:rsid w:val="00E05BC6"/>
    <w:rsid w:val="00E05E16"/>
    <w:rsid w:val="00E05E18"/>
    <w:rsid w:val="00E0601F"/>
    <w:rsid w:val="00E0684A"/>
    <w:rsid w:val="00E06BFF"/>
    <w:rsid w:val="00E070FE"/>
    <w:rsid w:val="00E07508"/>
    <w:rsid w:val="00E0770F"/>
    <w:rsid w:val="00E077B9"/>
    <w:rsid w:val="00E103EC"/>
    <w:rsid w:val="00E10418"/>
    <w:rsid w:val="00E10B80"/>
    <w:rsid w:val="00E10CA0"/>
    <w:rsid w:val="00E10EB6"/>
    <w:rsid w:val="00E114A2"/>
    <w:rsid w:val="00E115C0"/>
    <w:rsid w:val="00E1196D"/>
    <w:rsid w:val="00E11B32"/>
    <w:rsid w:val="00E11D03"/>
    <w:rsid w:val="00E127DE"/>
    <w:rsid w:val="00E13055"/>
    <w:rsid w:val="00E13C93"/>
    <w:rsid w:val="00E1407A"/>
    <w:rsid w:val="00E145DD"/>
    <w:rsid w:val="00E14DEF"/>
    <w:rsid w:val="00E14E77"/>
    <w:rsid w:val="00E14F02"/>
    <w:rsid w:val="00E150FB"/>
    <w:rsid w:val="00E1550E"/>
    <w:rsid w:val="00E15568"/>
    <w:rsid w:val="00E15924"/>
    <w:rsid w:val="00E15DA2"/>
    <w:rsid w:val="00E16B2E"/>
    <w:rsid w:val="00E16FA9"/>
    <w:rsid w:val="00E1750C"/>
    <w:rsid w:val="00E17729"/>
    <w:rsid w:val="00E17E61"/>
    <w:rsid w:val="00E20570"/>
    <w:rsid w:val="00E20903"/>
    <w:rsid w:val="00E20CF5"/>
    <w:rsid w:val="00E20EB2"/>
    <w:rsid w:val="00E2114E"/>
    <w:rsid w:val="00E21702"/>
    <w:rsid w:val="00E21B07"/>
    <w:rsid w:val="00E2246E"/>
    <w:rsid w:val="00E228A6"/>
    <w:rsid w:val="00E229C0"/>
    <w:rsid w:val="00E22F68"/>
    <w:rsid w:val="00E230F0"/>
    <w:rsid w:val="00E23603"/>
    <w:rsid w:val="00E23F1A"/>
    <w:rsid w:val="00E24A86"/>
    <w:rsid w:val="00E24E15"/>
    <w:rsid w:val="00E252F6"/>
    <w:rsid w:val="00E256DE"/>
    <w:rsid w:val="00E2609B"/>
    <w:rsid w:val="00E26810"/>
    <w:rsid w:val="00E2687F"/>
    <w:rsid w:val="00E26A37"/>
    <w:rsid w:val="00E3011E"/>
    <w:rsid w:val="00E30470"/>
    <w:rsid w:val="00E307C4"/>
    <w:rsid w:val="00E30A76"/>
    <w:rsid w:val="00E30A9B"/>
    <w:rsid w:val="00E31428"/>
    <w:rsid w:val="00E31D21"/>
    <w:rsid w:val="00E31DD0"/>
    <w:rsid w:val="00E3248E"/>
    <w:rsid w:val="00E328A0"/>
    <w:rsid w:val="00E33BC6"/>
    <w:rsid w:val="00E34066"/>
    <w:rsid w:val="00E340CF"/>
    <w:rsid w:val="00E342D2"/>
    <w:rsid w:val="00E343D8"/>
    <w:rsid w:val="00E34CB0"/>
    <w:rsid w:val="00E3508F"/>
    <w:rsid w:val="00E350D8"/>
    <w:rsid w:val="00E355E2"/>
    <w:rsid w:val="00E35642"/>
    <w:rsid w:val="00E35860"/>
    <w:rsid w:val="00E35C71"/>
    <w:rsid w:val="00E35DE8"/>
    <w:rsid w:val="00E3611A"/>
    <w:rsid w:val="00E36418"/>
    <w:rsid w:val="00E36C4B"/>
    <w:rsid w:val="00E36D2B"/>
    <w:rsid w:val="00E36E2B"/>
    <w:rsid w:val="00E36F87"/>
    <w:rsid w:val="00E372F0"/>
    <w:rsid w:val="00E379ED"/>
    <w:rsid w:val="00E37A24"/>
    <w:rsid w:val="00E37AD1"/>
    <w:rsid w:val="00E37CF3"/>
    <w:rsid w:val="00E40D35"/>
    <w:rsid w:val="00E41583"/>
    <w:rsid w:val="00E41628"/>
    <w:rsid w:val="00E41C96"/>
    <w:rsid w:val="00E421DA"/>
    <w:rsid w:val="00E425A2"/>
    <w:rsid w:val="00E427E1"/>
    <w:rsid w:val="00E42A11"/>
    <w:rsid w:val="00E43781"/>
    <w:rsid w:val="00E4381E"/>
    <w:rsid w:val="00E43AFB"/>
    <w:rsid w:val="00E43B50"/>
    <w:rsid w:val="00E43F11"/>
    <w:rsid w:val="00E44325"/>
    <w:rsid w:val="00E44519"/>
    <w:rsid w:val="00E457A2"/>
    <w:rsid w:val="00E45E79"/>
    <w:rsid w:val="00E46C68"/>
    <w:rsid w:val="00E46DB9"/>
    <w:rsid w:val="00E47048"/>
    <w:rsid w:val="00E4725E"/>
    <w:rsid w:val="00E47C19"/>
    <w:rsid w:val="00E47CD8"/>
    <w:rsid w:val="00E5013D"/>
    <w:rsid w:val="00E506D1"/>
    <w:rsid w:val="00E51A2F"/>
    <w:rsid w:val="00E521D9"/>
    <w:rsid w:val="00E52311"/>
    <w:rsid w:val="00E53A6A"/>
    <w:rsid w:val="00E53B8F"/>
    <w:rsid w:val="00E54A11"/>
    <w:rsid w:val="00E55595"/>
    <w:rsid w:val="00E55639"/>
    <w:rsid w:val="00E55F71"/>
    <w:rsid w:val="00E563DF"/>
    <w:rsid w:val="00E5651C"/>
    <w:rsid w:val="00E5667F"/>
    <w:rsid w:val="00E568A0"/>
    <w:rsid w:val="00E56A97"/>
    <w:rsid w:val="00E56BA4"/>
    <w:rsid w:val="00E573F4"/>
    <w:rsid w:val="00E575D0"/>
    <w:rsid w:val="00E6098C"/>
    <w:rsid w:val="00E612B1"/>
    <w:rsid w:val="00E614B2"/>
    <w:rsid w:val="00E6159C"/>
    <w:rsid w:val="00E6195C"/>
    <w:rsid w:val="00E61D8F"/>
    <w:rsid w:val="00E61E19"/>
    <w:rsid w:val="00E625E1"/>
    <w:rsid w:val="00E6265D"/>
    <w:rsid w:val="00E62C82"/>
    <w:rsid w:val="00E62DB3"/>
    <w:rsid w:val="00E62E57"/>
    <w:rsid w:val="00E630DB"/>
    <w:rsid w:val="00E632FD"/>
    <w:rsid w:val="00E633D2"/>
    <w:rsid w:val="00E63460"/>
    <w:rsid w:val="00E63832"/>
    <w:rsid w:val="00E63CEA"/>
    <w:rsid w:val="00E63D11"/>
    <w:rsid w:val="00E63F5B"/>
    <w:rsid w:val="00E642FD"/>
    <w:rsid w:val="00E645C1"/>
    <w:rsid w:val="00E648B5"/>
    <w:rsid w:val="00E648D0"/>
    <w:rsid w:val="00E64944"/>
    <w:rsid w:val="00E64CB4"/>
    <w:rsid w:val="00E65248"/>
    <w:rsid w:val="00E65774"/>
    <w:rsid w:val="00E65AF6"/>
    <w:rsid w:val="00E660E1"/>
    <w:rsid w:val="00E662C0"/>
    <w:rsid w:val="00E66344"/>
    <w:rsid w:val="00E66669"/>
    <w:rsid w:val="00E6673B"/>
    <w:rsid w:val="00E66831"/>
    <w:rsid w:val="00E6696A"/>
    <w:rsid w:val="00E66FF7"/>
    <w:rsid w:val="00E671B1"/>
    <w:rsid w:val="00E67308"/>
    <w:rsid w:val="00E7044C"/>
    <w:rsid w:val="00E706D3"/>
    <w:rsid w:val="00E70974"/>
    <w:rsid w:val="00E70A1A"/>
    <w:rsid w:val="00E70ABC"/>
    <w:rsid w:val="00E71C9C"/>
    <w:rsid w:val="00E71E6A"/>
    <w:rsid w:val="00E720AF"/>
    <w:rsid w:val="00E72537"/>
    <w:rsid w:val="00E72707"/>
    <w:rsid w:val="00E72D91"/>
    <w:rsid w:val="00E72E88"/>
    <w:rsid w:val="00E73401"/>
    <w:rsid w:val="00E73736"/>
    <w:rsid w:val="00E73D18"/>
    <w:rsid w:val="00E73D4B"/>
    <w:rsid w:val="00E742E2"/>
    <w:rsid w:val="00E74A21"/>
    <w:rsid w:val="00E7536D"/>
    <w:rsid w:val="00E75FBC"/>
    <w:rsid w:val="00E7640C"/>
    <w:rsid w:val="00E768D2"/>
    <w:rsid w:val="00E76F2D"/>
    <w:rsid w:val="00E76F7E"/>
    <w:rsid w:val="00E77743"/>
    <w:rsid w:val="00E7790B"/>
    <w:rsid w:val="00E77DA6"/>
    <w:rsid w:val="00E80041"/>
    <w:rsid w:val="00E801E6"/>
    <w:rsid w:val="00E8030A"/>
    <w:rsid w:val="00E8040C"/>
    <w:rsid w:val="00E80633"/>
    <w:rsid w:val="00E80821"/>
    <w:rsid w:val="00E80847"/>
    <w:rsid w:val="00E80F49"/>
    <w:rsid w:val="00E8111C"/>
    <w:rsid w:val="00E816B1"/>
    <w:rsid w:val="00E8181E"/>
    <w:rsid w:val="00E818D3"/>
    <w:rsid w:val="00E81F98"/>
    <w:rsid w:val="00E820B0"/>
    <w:rsid w:val="00E82261"/>
    <w:rsid w:val="00E827D4"/>
    <w:rsid w:val="00E828C8"/>
    <w:rsid w:val="00E83392"/>
    <w:rsid w:val="00E836CC"/>
    <w:rsid w:val="00E839FC"/>
    <w:rsid w:val="00E83DD8"/>
    <w:rsid w:val="00E83DF3"/>
    <w:rsid w:val="00E84232"/>
    <w:rsid w:val="00E8426B"/>
    <w:rsid w:val="00E846F8"/>
    <w:rsid w:val="00E84951"/>
    <w:rsid w:val="00E84C44"/>
    <w:rsid w:val="00E84EB9"/>
    <w:rsid w:val="00E84F8F"/>
    <w:rsid w:val="00E85BA5"/>
    <w:rsid w:val="00E866DD"/>
    <w:rsid w:val="00E86E73"/>
    <w:rsid w:val="00E86F35"/>
    <w:rsid w:val="00E8701F"/>
    <w:rsid w:val="00E8714B"/>
    <w:rsid w:val="00E871F5"/>
    <w:rsid w:val="00E87254"/>
    <w:rsid w:val="00E87B6A"/>
    <w:rsid w:val="00E87D05"/>
    <w:rsid w:val="00E91258"/>
    <w:rsid w:val="00E918C5"/>
    <w:rsid w:val="00E926CE"/>
    <w:rsid w:val="00E92AD2"/>
    <w:rsid w:val="00E92D1B"/>
    <w:rsid w:val="00E92E1B"/>
    <w:rsid w:val="00E931B7"/>
    <w:rsid w:val="00E9337B"/>
    <w:rsid w:val="00E936FF"/>
    <w:rsid w:val="00E94E4E"/>
    <w:rsid w:val="00E9571D"/>
    <w:rsid w:val="00E95938"/>
    <w:rsid w:val="00E96048"/>
    <w:rsid w:val="00E962C5"/>
    <w:rsid w:val="00E962E8"/>
    <w:rsid w:val="00E9657D"/>
    <w:rsid w:val="00E969FA"/>
    <w:rsid w:val="00E96DB0"/>
    <w:rsid w:val="00E96F1E"/>
    <w:rsid w:val="00E97015"/>
    <w:rsid w:val="00E97834"/>
    <w:rsid w:val="00EA023A"/>
    <w:rsid w:val="00EA023C"/>
    <w:rsid w:val="00EA047E"/>
    <w:rsid w:val="00EA0608"/>
    <w:rsid w:val="00EA0B53"/>
    <w:rsid w:val="00EA1090"/>
    <w:rsid w:val="00EA2334"/>
    <w:rsid w:val="00EA2CB5"/>
    <w:rsid w:val="00EA2CDB"/>
    <w:rsid w:val="00EA2D0F"/>
    <w:rsid w:val="00EA3206"/>
    <w:rsid w:val="00EA3541"/>
    <w:rsid w:val="00EA395B"/>
    <w:rsid w:val="00EA4C95"/>
    <w:rsid w:val="00EA4CFE"/>
    <w:rsid w:val="00EA4DFA"/>
    <w:rsid w:val="00EA51AC"/>
    <w:rsid w:val="00EA57AD"/>
    <w:rsid w:val="00EA645C"/>
    <w:rsid w:val="00EA7432"/>
    <w:rsid w:val="00EA7626"/>
    <w:rsid w:val="00EB060A"/>
    <w:rsid w:val="00EB06CE"/>
    <w:rsid w:val="00EB0CF0"/>
    <w:rsid w:val="00EB0DDA"/>
    <w:rsid w:val="00EB0EE8"/>
    <w:rsid w:val="00EB14AC"/>
    <w:rsid w:val="00EB1BF9"/>
    <w:rsid w:val="00EB318A"/>
    <w:rsid w:val="00EB330C"/>
    <w:rsid w:val="00EB37D6"/>
    <w:rsid w:val="00EB3EDC"/>
    <w:rsid w:val="00EB4806"/>
    <w:rsid w:val="00EB4E0C"/>
    <w:rsid w:val="00EB52A0"/>
    <w:rsid w:val="00EB5403"/>
    <w:rsid w:val="00EB578C"/>
    <w:rsid w:val="00EB64D2"/>
    <w:rsid w:val="00EB66AC"/>
    <w:rsid w:val="00EB6975"/>
    <w:rsid w:val="00EB6BBD"/>
    <w:rsid w:val="00EB6E0D"/>
    <w:rsid w:val="00EB6E9D"/>
    <w:rsid w:val="00EB76A7"/>
    <w:rsid w:val="00EB7DBA"/>
    <w:rsid w:val="00EC04CF"/>
    <w:rsid w:val="00EC0C79"/>
    <w:rsid w:val="00EC104B"/>
    <w:rsid w:val="00EC1288"/>
    <w:rsid w:val="00EC131F"/>
    <w:rsid w:val="00EC1555"/>
    <w:rsid w:val="00EC18E9"/>
    <w:rsid w:val="00EC1C81"/>
    <w:rsid w:val="00EC2207"/>
    <w:rsid w:val="00EC2C1B"/>
    <w:rsid w:val="00EC3A3A"/>
    <w:rsid w:val="00EC4410"/>
    <w:rsid w:val="00EC4A13"/>
    <w:rsid w:val="00EC4D49"/>
    <w:rsid w:val="00EC4EA8"/>
    <w:rsid w:val="00EC4ED9"/>
    <w:rsid w:val="00EC5659"/>
    <w:rsid w:val="00EC5896"/>
    <w:rsid w:val="00EC5AE6"/>
    <w:rsid w:val="00EC5B09"/>
    <w:rsid w:val="00EC5E3F"/>
    <w:rsid w:val="00EC6079"/>
    <w:rsid w:val="00EC60AE"/>
    <w:rsid w:val="00EC6142"/>
    <w:rsid w:val="00EC67D9"/>
    <w:rsid w:val="00EC6A98"/>
    <w:rsid w:val="00EC6B49"/>
    <w:rsid w:val="00EC7032"/>
    <w:rsid w:val="00EC7221"/>
    <w:rsid w:val="00EC7723"/>
    <w:rsid w:val="00EC7852"/>
    <w:rsid w:val="00ED004F"/>
    <w:rsid w:val="00ED07FE"/>
    <w:rsid w:val="00ED09EB"/>
    <w:rsid w:val="00ED0ABC"/>
    <w:rsid w:val="00ED0D9E"/>
    <w:rsid w:val="00ED14D9"/>
    <w:rsid w:val="00ED1EE2"/>
    <w:rsid w:val="00ED24F9"/>
    <w:rsid w:val="00ED25D7"/>
    <w:rsid w:val="00ED2A7F"/>
    <w:rsid w:val="00ED2F28"/>
    <w:rsid w:val="00ED3086"/>
    <w:rsid w:val="00ED34B3"/>
    <w:rsid w:val="00ED3649"/>
    <w:rsid w:val="00ED3782"/>
    <w:rsid w:val="00ED3853"/>
    <w:rsid w:val="00ED41D3"/>
    <w:rsid w:val="00ED43C6"/>
    <w:rsid w:val="00ED43DD"/>
    <w:rsid w:val="00ED494F"/>
    <w:rsid w:val="00ED4952"/>
    <w:rsid w:val="00ED4AE2"/>
    <w:rsid w:val="00ED4E3D"/>
    <w:rsid w:val="00ED4EA6"/>
    <w:rsid w:val="00ED54EF"/>
    <w:rsid w:val="00ED56A2"/>
    <w:rsid w:val="00ED5CA9"/>
    <w:rsid w:val="00ED6065"/>
    <w:rsid w:val="00ED6073"/>
    <w:rsid w:val="00ED6093"/>
    <w:rsid w:val="00ED61AA"/>
    <w:rsid w:val="00ED631C"/>
    <w:rsid w:val="00ED632C"/>
    <w:rsid w:val="00ED6C1F"/>
    <w:rsid w:val="00ED7525"/>
    <w:rsid w:val="00ED7786"/>
    <w:rsid w:val="00ED7BCF"/>
    <w:rsid w:val="00ED7F26"/>
    <w:rsid w:val="00EE01FD"/>
    <w:rsid w:val="00EE059E"/>
    <w:rsid w:val="00EE0FCE"/>
    <w:rsid w:val="00EE13C5"/>
    <w:rsid w:val="00EE164D"/>
    <w:rsid w:val="00EE1653"/>
    <w:rsid w:val="00EE1ABD"/>
    <w:rsid w:val="00EE1F08"/>
    <w:rsid w:val="00EE1F1C"/>
    <w:rsid w:val="00EE2779"/>
    <w:rsid w:val="00EE2C05"/>
    <w:rsid w:val="00EE2D84"/>
    <w:rsid w:val="00EE30B4"/>
    <w:rsid w:val="00EE321A"/>
    <w:rsid w:val="00EE3991"/>
    <w:rsid w:val="00EE3BC6"/>
    <w:rsid w:val="00EE3CAB"/>
    <w:rsid w:val="00EE4C5B"/>
    <w:rsid w:val="00EE5170"/>
    <w:rsid w:val="00EE55D8"/>
    <w:rsid w:val="00EE57B9"/>
    <w:rsid w:val="00EE583F"/>
    <w:rsid w:val="00EE5A98"/>
    <w:rsid w:val="00EE5D9E"/>
    <w:rsid w:val="00EE5F45"/>
    <w:rsid w:val="00EE677D"/>
    <w:rsid w:val="00EE67F4"/>
    <w:rsid w:val="00EE6EAD"/>
    <w:rsid w:val="00EE72F6"/>
    <w:rsid w:val="00EE7605"/>
    <w:rsid w:val="00EE76FF"/>
    <w:rsid w:val="00EE7C0F"/>
    <w:rsid w:val="00EF04CA"/>
    <w:rsid w:val="00EF0F2F"/>
    <w:rsid w:val="00EF18B1"/>
    <w:rsid w:val="00EF1DCA"/>
    <w:rsid w:val="00EF1E65"/>
    <w:rsid w:val="00EF37D8"/>
    <w:rsid w:val="00EF38F5"/>
    <w:rsid w:val="00EF3AF8"/>
    <w:rsid w:val="00EF3DF8"/>
    <w:rsid w:val="00EF4258"/>
    <w:rsid w:val="00EF48F3"/>
    <w:rsid w:val="00EF4C88"/>
    <w:rsid w:val="00EF4CE1"/>
    <w:rsid w:val="00EF51C8"/>
    <w:rsid w:val="00EF56B8"/>
    <w:rsid w:val="00EF6070"/>
    <w:rsid w:val="00EF60F1"/>
    <w:rsid w:val="00EF61B7"/>
    <w:rsid w:val="00EF6364"/>
    <w:rsid w:val="00EF6571"/>
    <w:rsid w:val="00EF67AE"/>
    <w:rsid w:val="00EF7092"/>
    <w:rsid w:val="00EF734B"/>
    <w:rsid w:val="00EF7391"/>
    <w:rsid w:val="00EF7F17"/>
    <w:rsid w:val="00F003BC"/>
    <w:rsid w:val="00F003C2"/>
    <w:rsid w:val="00F00494"/>
    <w:rsid w:val="00F00AA4"/>
    <w:rsid w:val="00F00AB1"/>
    <w:rsid w:val="00F00AC8"/>
    <w:rsid w:val="00F00F39"/>
    <w:rsid w:val="00F00F90"/>
    <w:rsid w:val="00F01C9C"/>
    <w:rsid w:val="00F020DB"/>
    <w:rsid w:val="00F027D1"/>
    <w:rsid w:val="00F02F84"/>
    <w:rsid w:val="00F030EF"/>
    <w:rsid w:val="00F03227"/>
    <w:rsid w:val="00F03840"/>
    <w:rsid w:val="00F03AD0"/>
    <w:rsid w:val="00F04304"/>
    <w:rsid w:val="00F04B87"/>
    <w:rsid w:val="00F04D41"/>
    <w:rsid w:val="00F05218"/>
    <w:rsid w:val="00F05B21"/>
    <w:rsid w:val="00F0632A"/>
    <w:rsid w:val="00F0642D"/>
    <w:rsid w:val="00F06613"/>
    <w:rsid w:val="00F07202"/>
    <w:rsid w:val="00F07FB2"/>
    <w:rsid w:val="00F100A0"/>
    <w:rsid w:val="00F10332"/>
    <w:rsid w:val="00F10875"/>
    <w:rsid w:val="00F10D82"/>
    <w:rsid w:val="00F11382"/>
    <w:rsid w:val="00F117CE"/>
    <w:rsid w:val="00F118BD"/>
    <w:rsid w:val="00F12134"/>
    <w:rsid w:val="00F12661"/>
    <w:rsid w:val="00F12BD7"/>
    <w:rsid w:val="00F12D62"/>
    <w:rsid w:val="00F133C1"/>
    <w:rsid w:val="00F13483"/>
    <w:rsid w:val="00F13D63"/>
    <w:rsid w:val="00F14480"/>
    <w:rsid w:val="00F14CF6"/>
    <w:rsid w:val="00F1566F"/>
    <w:rsid w:val="00F1567E"/>
    <w:rsid w:val="00F15733"/>
    <w:rsid w:val="00F15A36"/>
    <w:rsid w:val="00F15A76"/>
    <w:rsid w:val="00F16692"/>
    <w:rsid w:val="00F16A19"/>
    <w:rsid w:val="00F16C4F"/>
    <w:rsid w:val="00F16D73"/>
    <w:rsid w:val="00F17003"/>
    <w:rsid w:val="00F171D7"/>
    <w:rsid w:val="00F173DC"/>
    <w:rsid w:val="00F179C9"/>
    <w:rsid w:val="00F17B65"/>
    <w:rsid w:val="00F2062B"/>
    <w:rsid w:val="00F20633"/>
    <w:rsid w:val="00F20887"/>
    <w:rsid w:val="00F210EE"/>
    <w:rsid w:val="00F21356"/>
    <w:rsid w:val="00F214B4"/>
    <w:rsid w:val="00F217DA"/>
    <w:rsid w:val="00F219C5"/>
    <w:rsid w:val="00F21E29"/>
    <w:rsid w:val="00F21EB5"/>
    <w:rsid w:val="00F22204"/>
    <w:rsid w:val="00F2280B"/>
    <w:rsid w:val="00F22893"/>
    <w:rsid w:val="00F22F95"/>
    <w:rsid w:val="00F2344C"/>
    <w:rsid w:val="00F2359C"/>
    <w:rsid w:val="00F236C9"/>
    <w:rsid w:val="00F24D7D"/>
    <w:rsid w:val="00F2537B"/>
    <w:rsid w:val="00F25612"/>
    <w:rsid w:val="00F2575A"/>
    <w:rsid w:val="00F25B7F"/>
    <w:rsid w:val="00F25C98"/>
    <w:rsid w:val="00F2635A"/>
    <w:rsid w:val="00F26BEF"/>
    <w:rsid w:val="00F26C74"/>
    <w:rsid w:val="00F26CA5"/>
    <w:rsid w:val="00F2772F"/>
    <w:rsid w:val="00F27F24"/>
    <w:rsid w:val="00F27FB1"/>
    <w:rsid w:val="00F30440"/>
    <w:rsid w:val="00F305FA"/>
    <w:rsid w:val="00F30674"/>
    <w:rsid w:val="00F30FBD"/>
    <w:rsid w:val="00F315AC"/>
    <w:rsid w:val="00F31BB0"/>
    <w:rsid w:val="00F31CCE"/>
    <w:rsid w:val="00F31E7F"/>
    <w:rsid w:val="00F32095"/>
    <w:rsid w:val="00F32108"/>
    <w:rsid w:val="00F32255"/>
    <w:rsid w:val="00F32728"/>
    <w:rsid w:val="00F32CFB"/>
    <w:rsid w:val="00F32E65"/>
    <w:rsid w:val="00F33A65"/>
    <w:rsid w:val="00F33AF1"/>
    <w:rsid w:val="00F33B0D"/>
    <w:rsid w:val="00F34525"/>
    <w:rsid w:val="00F34811"/>
    <w:rsid w:val="00F34BF9"/>
    <w:rsid w:val="00F34DA2"/>
    <w:rsid w:val="00F34E5C"/>
    <w:rsid w:val="00F34F2D"/>
    <w:rsid w:val="00F350B7"/>
    <w:rsid w:val="00F35C55"/>
    <w:rsid w:val="00F36254"/>
    <w:rsid w:val="00F36D45"/>
    <w:rsid w:val="00F36F5C"/>
    <w:rsid w:val="00F372E7"/>
    <w:rsid w:val="00F374AE"/>
    <w:rsid w:val="00F377DB"/>
    <w:rsid w:val="00F40022"/>
    <w:rsid w:val="00F40746"/>
    <w:rsid w:val="00F40F4D"/>
    <w:rsid w:val="00F4133E"/>
    <w:rsid w:val="00F414DE"/>
    <w:rsid w:val="00F41607"/>
    <w:rsid w:val="00F419D5"/>
    <w:rsid w:val="00F41EE7"/>
    <w:rsid w:val="00F42002"/>
    <w:rsid w:val="00F428A4"/>
    <w:rsid w:val="00F431D9"/>
    <w:rsid w:val="00F435C6"/>
    <w:rsid w:val="00F43711"/>
    <w:rsid w:val="00F43E69"/>
    <w:rsid w:val="00F4448D"/>
    <w:rsid w:val="00F44946"/>
    <w:rsid w:val="00F44C26"/>
    <w:rsid w:val="00F44EF3"/>
    <w:rsid w:val="00F44FBF"/>
    <w:rsid w:val="00F4552B"/>
    <w:rsid w:val="00F45C72"/>
    <w:rsid w:val="00F45DAB"/>
    <w:rsid w:val="00F4605E"/>
    <w:rsid w:val="00F461B0"/>
    <w:rsid w:val="00F46FB7"/>
    <w:rsid w:val="00F4754E"/>
    <w:rsid w:val="00F476DA"/>
    <w:rsid w:val="00F47966"/>
    <w:rsid w:val="00F47B0F"/>
    <w:rsid w:val="00F50C33"/>
    <w:rsid w:val="00F50F4F"/>
    <w:rsid w:val="00F51391"/>
    <w:rsid w:val="00F51A13"/>
    <w:rsid w:val="00F526A2"/>
    <w:rsid w:val="00F52A9E"/>
    <w:rsid w:val="00F53471"/>
    <w:rsid w:val="00F53907"/>
    <w:rsid w:val="00F53CAC"/>
    <w:rsid w:val="00F54112"/>
    <w:rsid w:val="00F54AC4"/>
    <w:rsid w:val="00F54ACA"/>
    <w:rsid w:val="00F54C45"/>
    <w:rsid w:val="00F55421"/>
    <w:rsid w:val="00F55D61"/>
    <w:rsid w:val="00F55DE0"/>
    <w:rsid w:val="00F55F50"/>
    <w:rsid w:val="00F56130"/>
    <w:rsid w:val="00F56535"/>
    <w:rsid w:val="00F56C82"/>
    <w:rsid w:val="00F5709A"/>
    <w:rsid w:val="00F57512"/>
    <w:rsid w:val="00F57553"/>
    <w:rsid w:val="00F6077A"/>
    <w:rsid w:val="00F60D81"/>
    <w:rsid w:val="00F61AB6"/>
    <w:rsid w:val="00F61C6F"/>
    <w:rsid w:val="00F62143"/>
    <w:rsid w:val="00F62E43"/>
    <w:rsid w:val="00F6332E"/>
    <w:rsid w:val="00F633E1"/>
    <w:rsid w:val="00F63765"/>
    <w:rsid w:val="00F63F8B"/>
    <w:rsid w:val="00F641FA"/>
    <w:rsid w:val="00F64482"/>
    <w:rsid w:val="00F64493"/>
    <w:rsid w:val="00F64E64"/>
    <w:rsid w:val="00F64F37"/>
    <w:rsid w:val="00F6521C"/>
    <w:rsid w:val="00F65258"/>
    <w:rsid w:val="00F65BB2"/>
    <w:rsid w:val="00F65ED0"/>
    <w:rsid w:val="00F65FFF"/>
    <w:rsid w:val="00F660A0"/>
    <w:rsid w:val="00F66D00"/>
    <w:rsid w:val="00F66E09"/>
    <w:rsid w:val="00F66E89"/>
    <w:rsid w:val="00F66FB6"/>
    <w:rsid w:val="00F67EDC"/>
    <w:rsid w:val="00F70029"/>
    <w:rsid w:val="00F70599"/>
    <w:rsid w:val="00F714BD"/>
    <w:rsid w:val="00F716A7"/>
    <w:rsid w:val="00F71977"/>
    <w:rsid w:val="00F724EC"/>
    <w:rsid w:val="00F725E2"/>
    <w:rsid w:val="00F728F5"/>
    <w:rsid w:val="00F72A03"/>
    <w:rsid w:val="00F72DF7"/>
    <w:rsid w:val="00F7353B"/>
    <w:rsid w:val="00F73985"/>
    <w:rsid w:val="00F73AE3"/>
    <w:rsid w:val="00F73C20"/>
    <w:rsid w:val="00F73C6C"/>
    <w:rsid w:val="00F74486"/>
    <w:rsid w:val="00F74A4F"/>
    <w:rsid w:val="00F753D3"/>
    <w:rsid w:val="00F75557"/>
    <w:rsid w:val="00F75F23"/>
    <w:rsid w:val="00F762D2"/>
    <w:rsid w:val="00F76A56"/>
    <w:rsid w:val="00F76B65"/>
    <w:rsid w:val="00F76FCD"/>
    <w:rsid w:val="00F80070"/>
    <w:rsid w:val="00F808F0"/>
    <w:rsid w:val="00F81732"/>
    <w:rsid w:val="00F81B34"/>
    <w:rsid w:val="00F81DDF"/>
    <w:rsid w:val="00F826F9"/>
    <w:rsid w:val="00F830C0"/>
    <w:rsid w:val="00F8342D"/>
    <w:rsid w:val="00F8344B"/>
    <w:rsid w:val="00F83553"/>
    <w:rsid w:val="00F8381A"/>
    <w:rsid w:val="00F83AA5"/>
    <w:rsid w:val="00F83B8A"/>
    <w:rsid w:val="00F83C3B"/>
    <w:rsid w:val="00F84275"/>
    <w:rsid w:val="00F85883"/>
    <w:rsid w:val="00F85BD3"/>
    <w:rsid w:val="00F85C61"/>
    <w:rsid w:val="00F85EAC"/>
    <w:rsid w:val="00F86529"/>
    <w:rsid w:val="00F8672B"/>
    <w:rsid w:val="00F86B9C"/>
    <w:rsid w:val="00F86C29"/>
    <w:rsid w:val="00F8754C"/>
    <w:rsid w:val="00F87553"/>
    <w:rsid w:val="00F87D9B"/>
    <w:rsid w:val="00F900CC"/>
    <w:rsid w:val="00F9119A"/>
    <w:rsid w:val="00F91499"/>
    <w:rsid w:val="00F9250B"/>
    <w:rsid w:val="00F92675"/>
    <w:rsid w:val="00F92AAC"/>
    <w:rsid w:val="00F92ADF"/>
    <w:rsid w:val="00F931F3"/>
    <w:rsid w:val="00F935F7"/>
    <w:rsid w:val="00F945CE"/>
    <w:rsid w:val="00F947C7"/>
    <w:rsid w:val="00F949F9"/>
    <w:rsid w:val="00F94A66"/>
    <w:rsid w:val="00F94C7B"/>
    <w:rsid w:val="00F94E13"/>
    <w:rsid w:val="00F95552"/>
    <w:rsid w:val="00F95863"/>
    <w:rsid w:val="00F958C5"/>
    <w:rsid w:val="00F95C9D"/>
    <w:rsid w:val="00F96040"/>
    <w:rsid w:val="00F96264"/>
    <w:rsid w:val="00F965AB"/>
    <w:rsid w:val="00F965C4"/>
    <w:rsid w:val="00F966D9"/>
    <w:rsid w:val="00F9687E"/>
    <w:rsid w:val="00F96A2C"/>
    <w:rsid w:val="00F97EC3"/>
    <w:rsid w:val="00FA040B"/>
    <w:rsid w:val="00FA0AD1"/>
    <w:rsid w:val="00FA0B27"/>
    <w:rsid w:val="00FA0D8F"/>
    <w:rsid w:val="00FA0E27"/>
    <w:rsid w:val="00FA0E5F"/>
    <w:rsid w:val="00FA0F40"/>
    <w:rsid w:val="00FA0F83"/>
    <w:rsid w:val="00FA11C1"/>
    <w:rsid w:val="00FA1953"/>
    <w:rsid w:val="00FA1A88"/>
    <w:rsid w:val="00FA1E2F"/>
    <w:rsid w:val="00FA250C"/>
    <w:rsid w:val="00FA25E0"/>
    <w:rsid w:val="00FA2BDB"/>
    <w:rsid w:val="00FA3349"/>
    <w:rsid w:val="00FA352D"/>
    <w:rsid w:val="00FA39DF"/>
    <w:rsid w:val="00FA3AC7"/>
    <w:rsid w:val="00FA3C30"/>
    <w:rsid w:val="00FA3D9D"/>
    <w:rsid w:val="00FA4476"/>
    <w:rsid w:val="00FA4487"/>
    <w:rsid w:val="00FA504E"/>
    <w:rsid w:val="00FA53E8"/>
    <w:rsid w:val="00FA59EA"/>
    <w:rsid w:val="00FA5C58"/>
    <w:rsid w:val="00FA6056"/>
    <w:rsid w:val="00FA616A"/>
    <w:rsid w:val="00FA6416"/>
    <w:rsid w:val="00FA6E47"/>
    <w:rsid w:val="00FA78E9"/>
    <w:rsid w:val="00FA798A"/>
    <w:rsid w:val="00FA7AAF"/>
    <w:rsid w:val="00FB005B"/>
    <w:rsid w:val="00FB0507"/>
    <w:rsid w:val="00FB1582"/>
    <w:rsid w:val="00FB1E2B"/>
    <w:rsid w:val="00FB1F75"/>
    <w:rsid w:val="00FB24FC"/>
    <w:rsid w:val="00FB261B"/>
    <w:rsid w:val="00FB2944"/>
    <w:rsid w:val="00FB2977"/>
    <w:rsid w:val="00FB29B1"/>
    <w:rsid w:val="00FB2FCC"/>
    <w:rsid w:val="00FB30CF"/>
    <w:rsid w:val="00FB43EC"/>
    <w:rsid w:val="00FB45D9"/>
    <w:rsid w:val="00FB4907"/>
    <w:rsid w:val="00FB4DB7"/>
    <w:rsid w:val="00FB53CF"/>
    <w:rsid w:val="00FB5CFE"/>
    <w:rsid w:val="00FB6C95"/>
    <w:rsid w:val="00FB7601"/>
    <w:rsid w:val="00FB7939"/>
    <w:rsid w:val="00FB7B66"/>
    <w:rsid w:val="00FB7D4F"/>
    <w:rsid w:val="00FB7F06"/>
    <w:rsid w:val="00FC0321"/>
    <w:rsid w:val="00FC0427"/>
    <w:rsid w:val="00FC1315"/>
    <w:rsid w:val="00FC1563"/>
    <w:rsid w:val="00FC177F"/>
    <w:rsid w:val="00FC1801"/>
    <w:rsid w:val="00FC28C1"/>
    <w:rsid w:val="00FC2A86"/>
    <w:rsid w:val="00FC2C54"/>
    <w:rsid w:val="00FC30B0"/>
    <w:rsid w:val="00FC3108"/>
    <w:rsid w:val="00FC33AF"/>
    <w:rsid w:val="00FC5172"/>
    <w:rsid w:val="00FC5F12"/>
    <w:rsid w:val="00FC61C4"/>
    <w:rsid w:val="00FC62C6"/>
    <w:rsid w:val="00FC62F1"/>
    <w:rsid w:val="00FC693C"/>
    <w:rsid w:val="00FC6979"/>
    <w:rsid w:val="00FC69BD"/>
    <w:rsid w:val="00FC7528"/>
    <w:rsid w:val="00FD0084"/>
    <w:rsid w:val="00FD139F"/>
    <w:rsid w:val="00FD1516"/>
    <w:rsid w:val="00FD1642"/>
    <w:rsid w:val="00FD1741"/>
    <w:rsid w:val="00FD1C89"/>
    <w:rsid w:val="00FD2D82"/>
    <w:rsid w:val="00FD3091"/>
    <w:rsid w:val="00FD3700"/>
    <w:rsid w:val="00FD37A8"/>
    <w:rsid w:val="00FD382A"/>
    <w:rsid w:val="00FD3B8E"/>
    <w:rsid w:val="00FD3DCA"/>
    <w:rsid w:val="00FD41FA"/>
    <w:rsid w:val="00FD457F"/>
    <w:rsid w:val="00FD465B"/>
    <w:rsid w:val="00FD47DF"/>
    <w:rsid w:val="00FD4CB9"/>
    <w:rsid w:val="00FD5390"/>
    <w:rsid w:val="00FD53D3"/>
    <w:rsid w:val="00FD6020"/>
    <w:rsid w:val="00FD64F0"/>
    <w:rsid w:val="00FD6762"/>
    <w:rsid w:val="00FD7446"/>
    <w:rsid w:val="00FD7811"/>
    <w:rsid w:val="00FD7859"/>
    <w:rsid w:val="00FD7F87"/>
    <w:rsid w:val="00FE0301"/>
    <w:rsid w:val="00FE04E3"/>
    <w:rsid w:val="00FE0854"/>
    <w:rsid w:val="00FE10CD"/>
    <w:rsid w:val="00FE1374"/>
    <w:rsid w:val="00FE13AD"/>
    <w:rsid w:val="00FE2183"/>
    <w:rsid w:val="00FE2560"/>
    <w:rsid w:val="00FE27BD"/>
    <w:rsid w:val="00FE39E9"/>
    <w:rsid w:val="00FE3A58"/>
    <w:rsid w:val="00FE3E12"/>
    <w:rsid w:val="00FE3E69"/>
    <w:rsid w:val="00FE4BBB"/>
    <w:rsid w:val="00FE4ECA"/>
    <w:rsid w:val="00FE4EE6"/>
    <w:rsid w:val="00FE5153"/>
    <w:rsid w:val="00FE51D1"/>
    <w:rsid w:val="00FE5738"/>
    <w:rsid w:val="00FE57A7"/>
    <w:rsid w:val="00FE6C89"/>
    <w:rsid w:val="00FE78D2"/>
    <w:rsid w:val="00FE7AB9"/>
    <w:rsid w:val="00FE7C1E"/>
    <w:rsid w:val="00FE7DFE"/>
    <w:rsid w:val="00FE7EEC"/>
    <w:rsid w:val="00FF03B4"/>
    <w:rsid w:val="00FF0876"/>
    <w:rsid w:val="00FF0975"/>
    <w:rsid w:val="00FF10F7"/>
    <w:rsid w:val="00FF15D0"/>
    <w:rsid w:val="00FF21A6"/>
    <w:rsid w:val="00FF2525"/>
    <w:rsid w:val="00FF26CD"/>
    <w:rsid w:val="00FF2ADF"/>
    <w:rsid w:val="00FF2D65"/>
    <w:rsid w:val="00FF3914"/>
    <w:rsid w:val="00FF3E52"/>
    <w:rsid w:val="00FF4048"/>
    <w:rsid w:val="00FF465A"/>
    <w:rsid w:val="00FF4F38"/>
    <w:rsid w:val="00FF505F"/>
    <w:rsid w:val="00FF538C"/>
    <w:rsid w:val="00FF58A3"/>
    <w:rsid w:val="00FF6750"/>
    <w:rsid w:val="00FF6F89"/>
    <w:rsid w:val="00FF71E9"/>
    <w:rsid w:val="00FF790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v:textbox inset="5.85pt,.7pt,5.85pt,.7pt"/>
      <o:colormru v:ext="edit" colors="#f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ＭＳ 明朝"/>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23C"/>
    <w:pPr>
      <w:widowControl w:val="0"/>
      <w:jc w:val="both"/>
    </w:pPr>
    <w:rPr>
      <w:kern w:val="2"/>
      <w:sz w:val="21"/>
      <w:szCs w:val="24"/>
    </w:rPr>
  </w:style>
  <w:style w:type="paragraph" w:styleId="1">
    <w:name w:val="heading 1"/>
    <w:basedOn w:val="a"/>
    <w:link w:val="10"/>
    <w:uiPriority w:val="99"/>
    <w:qFormat/>
    <w:rsid w:val="003363B5"/>
    <w:pPr>
      <w:widowControl/>
      <w:spacing w:before="100" w:beforeAutospacing="1" w:after="100" w:afterAutospacing="1"/>
      <w:jc w:val="left"/>
      <w:outlineLvl w:val="0"/>
    </w:pPr>
    <w:rPr>
      <w:rFonts w:ascii="Arial" w:eastAsia="ＭＳ ゴシック" w:hAnsi="Arial" w:cs="Times New Roman"/>
      <w:kern w:val="0"/>
      <w:sz w:val="24"/>
      <w:szCs w:val="20"/>
    </w:rPr>
  </w:style>
  <w:style w:type="paragraph" w:styleId="2">
    <w:name w:val="heading 2"/>
    <w:basedOn w:val="a"/>
    <w:next w:val="a"/>
    <w:link w:val="20"/>
    <w:semiHidden/>
    <w:unhideWhenUsed/>
    <w:qFormat/>
    <w:locked/>
    <w:rsid w:val="00004993"/>
    <w:pPr>
      <w:keepNext/>
      <w:outlineLvl w:val="1"/>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695586"/>
    <w:rPr>
      <w:rFonts w:ascii="Arial" w:eastAsia="ＭＳ ゴシック" w:hAnsi="Arial" w:cs="Times New Roman"/>
      <w:sz w:val="24"/>
    </w:rPr>
  </w:style>
  <w:style w:type="paragraph" w:styleId="a3">
    <w:name w:val="header"/>
    <w:basedOn w:val="a"/>
    <w:link w:val="a4"/>
    <w:uiPriority w:val="99"/>
    <w:rsid w:val="003363B5"/>
    <w:pPr>
      <w:tabs>
        <w:tab w:val="center" w:pos="4252"/>
        <w:tab w:val="right" w:pos="8504"/>
      </w:tabs>
      <w:snapToGrid w:val="0"/>
    </w:pPr>
    <w:rPr>
      <w:rFonts w:cs="Times New Roman"/>
      <w:kern w:val="0"/>
      <w:sz w:val="24"/>
      <w:szCs w:val="20"/>
    </w:rPr>
  </w:style>
  <w:style w:type="character" w:customStyle="1" w:styleId="a4">
    <w:name w:val="ヘッダー (文字)"/>
    <w:link w:val="a3"/>
    <w:uiPriority w:val="99"/>
    <w:semiHidden/>
    <w:locked/>
    <w:rsid w:val="00695586"/>
    <w:rPr>
      <w:rFonts w:cs="Times New Roman"/>
      <w:sz w:val="24"/>
    </w:rPr>
  </w:style>
  <w:style w:type="paragraph" w:styleId="a5">
    <w:name w:val="footer"/>
    <w:basedOn w:val="a"/>
    <w:link w:val="a6"/>
    <w:uiPriority w:val="99"/>
    <w:rsid w:val="003363B5"/>
    <w:pPr>
      <w:tabs>
        <w:tab w:val="center" w:pos="4252"/>
        <w:tab w:val="right" w:pos="8504"/>
      </w:tabs>
      <w:snapToGrid w:val="0"/>
    </w:pPr>
    <w:rPr>
      <w:rFonts w:cs="Times New Roman"/>
      <w:kern w:val="0"/>
      <w:sz w:val="24"/>
      <w:szCs w:val="20"/>
    </w:rPr>
  </w:style>
  <w:style w:type="character" w:customStyle="1" w:styleId="a6">
    <w:name w:val="フッター (文字)"/>
    <w:link w:val="a5"/>
    <w:uiPriority w:val="99"/>
    <w:semiHidden/>
    <w:locked/>
    <w:rsid w:val="00695586"/>
    <w:rPr>
      <w:rFonts w:cs="Times New Roman"/>
      <w:sz w:val="24"/>
    </w:rPr>
  </w:style>
  <w:style w:type="character" w:styleId="a7">
    <w:name w:val="Hyperlink"/>
    <w:uiPriority w:val="99"/>
    <w:rsid w:val="003363B5"/>
    <w:rPr>
      <w:rFonts w:cs="Times New Roman"/>
      <w:color w:val="0000FF"/>
      <w:u w:val="single"/>
    </w:rPr>
  </w:style>
  <w:style w:type="character" w:styleId="a8">
    <w:name w:val="FollowedHyperlink"/>
    <w:uiPriority w:val="99"/>
    <w:rsid w:val="003363B5"/>
    <w:rPr>
      <w:rFonts w:cs="Times New Roman"/>
      <w:color w:val="800080"/>
      <w:u w:val="single"/>
    </w:rPr>
  </w:style>
  <w:style w:type="paragraph" w:styleId="a9">
    <w:name w:val="Date"/>
    <w:basedOn w:val="a"/>
    <w:next w:val="a"/>
    <w:link w:val="aa"/>
    <w:uiPriority w:val="99"/>
    <w:rsid w:val="003363B5"/>
    <w:rPr>
      <w:rFonts w:cs="Times New Roman"/>
      <w:kern w:val="0"/>
      <w:sz w:val="24"/>
      <w:szCs w:val="20"/>
    </w:rPr>
  </w:style>
  <w:style w:type="character" w:customStyle="1" w:styleId="aa">
    <w:name w:val="日付 (文字)"/>
    <w:link w:val="a9"/>
    <w:uiPriority w:val="99"/>
    <w:semiHidden/>
    <w:locked/>
    <w:rsid w:val="00695586"/>
    <w:rPr>
      <w:rFonts w:cs="Times New Roman"/>
      <w:sz w:val="24"/>
    </w:rPr>
  </w:style>
  <w:style w:type="paragraph" w:styleId="ab">
    <w:name w:val="Body Text Indent"/>
    <w:basedOn w:val="a"/>
    <w:link w:val="ac"/>
    <w:uiPriority w:val="99"/>
    <w:rsid w:val="003363B5"/>
    <w:pPr>
      <w:ind w:left="1"/>
    </w:pPr>
    <w:rPr>
      <w:rFonts w:cs="Times New Roman"/>
      <w:kern w:val="0"/>
      <w:sz w:val="24"/>
      <w:szCs w:val="20"/>
    </w:rPr>
  </w:style>
  <w:style w:type="character" w:customStyle="1" w:styleId="ac">
    <w:name w:val="本文インデント (文字)"/>
    <w:link w:val="ab"/>
    <w:uiPriority w:val="99"/>
    <w:semiHidden/>
    <w:locked/>
    <w:rsid w:val="00695586"/>
    <w:rPr>
      <w:rFonts w:cs="Times New Roman"/>
      <w:sz w:val="24"/>
    </w:rPr>
  </w:style>
  <w:style w:type="paragraph" w:styleId="21">
    <w:name w:val="Body Text Indent 2"/>
    <w:basedOn w:val="a"/>
    <w:link w:val="22"/>
    <w:uiPriority w:val="99"/>
    <w:rsid w:val="003363B5"/>
    <w:pPr>
      <w:ind w:left="480" w:hangingChars="200" w:hanging="480"/>
    </w:pPr>
    <w:rPr>
      <w:rFonts w:cs="Times New Roman"/>
      <w:kern w:val="0"/>
      <w:sz w:val="24"/>
      <w:szCs w:val="20"/>
    </w:rPr>
  </w:style>
  <w:style w:type="character" w:customStyle="1" w:styleId="22">
    <w:name w:val="本文インデント 2 (文字)"/>
    <w:link w:val="21"/>
    <w:uiPriority w:val="99"/>
    <w:semiHidden/>
    <w:locked/>
    <w:rsid w:val="00695586"/>
    <w:rPr>
      <w:rFonts w:cs="Times New Roman"/>
      <w:sz w:val="24"/>
    </w:rPr>
  </w:style>
  <w:style w:type="paragraph" w:styleId="ad">
    <w:name w:val="Body Text"/>
    <w:basedOn w:val="a"/>
    <w:link w:val="ae"/>
    <w:uiPriority w:val="99"/>
    <w:rsid w:val="003363B5"/>
    <w:rPr>
      <w:rFonts w:cs="Times New Roman"/>
      <w:kern w:val="0"/>
      <w:sz w:val="24"/>
      <w:szCs w:val="20"/>
    </w:rPr>
  </w:style>
  <w:style w:type="character" w:customStyle="1" w:styleId="ae">
    <w:name w:val="本文 (文字)"/>
    <w:link w:val="ad"/>
    <w:uiPriority w:val="99"/>
    <w:semiHidden/>
    <w:locked/>
    <w:rsid w:val="00695586"/>
    <w:rPr>
      <w:rFonts w:cs="Times New Roman"/>
      <w:sz w:val="24"/>
    </w:rPr>
  </w:style>
  <w:style w:type="character" w:styleId="af">
    <w:name w:val="page number"/>
    <w:uiPriority w:val="99"/>
    <w:rsid w:val="003363B5"/>
    <w:rPr>
      <w:rFonts w:cs="Times New Roman"/>
    </w:rPr>
  </w:style>
  <w:style w:type="paragraph" w:styleId="23">
    <w:name w:val="Body Text 2"/>
    <w:basedOn w:val="a"/>
    <w:link w:val="24"/>
    <w:uiPriority w:val="99"/>
    <w:rsid w:val="003363B5"/>
    <w:rPr>
      <w:rFonts w:cs="Times New Roman"/>
      <w:kern w:val="0"/>
      <w:sz w:val="24"/>
      <w:szCs w:val="20"/>
    </w:rPr>
  </w:style>
  <w:style w:type="character" w:customStyle="1" w:styleId="24">
    <w:name w:val="本文 2 (文字)"/>
    <w:link w:val="23"/>
    <w:uiPriority w:val="99"/>
    <w:semiHidden/>
    <w:locked/>
    <w:rsid w:val="00695586"/>
    <w:rPr>
      <w:rFonts w:cs="Times New Roman"/>
      <w:sz w:val="24"/>
    </w:rPr>
  </w:style>
  <w:style w:type="paragraph" w:styleId="3">
    <w:name w:val="Body Text Indent 3"/>
    <w:basedOn w:val="a"/>
    <w:link w:val="30"/>
    <w:uiPriority w:val="99"/>
    <w:rsid w:val="003363B5"/>
    <w:pPr>
      <w:ind w:left="960" w:hangingChars="400" w:hanging="960"/>
    </w:pPr>
    <w:rPr>
      <w:rFonts w:cs="Times New Roman"/>
      <w:kern w:val="0"/>
      <w:sz w:val="16"/>
      <w:szCs w:val="20"/>
    </w:rPr>
  </w:style>
  <w:style w:type="character" w:customStyle="1" w:styleId="30">
    <w:name w:val="本文インデント 3 (文字)"/>
    <w:link w:val="3"/>
    <w:uiPriority w:val="99"/>
    <w:semiHidden/>
    <w:locked/>
    <w:rsid w:val="00695586"/>
    <w:rPr>
      <w:rFonts w:cs="Times New Roman"/>
      <w:sz w:val="16"/>
    </w:rPr>
  </w:style>
  <w:style w:type="paragraph" w:styleId="31">
    <w:name w:val="Body Text 3"/>
    <w:basedOn w:val="a"/>
    <w:link w:val="32"/>
    <w:uiPriority w:val="99"/>
    <w:rsid w:val="003363B5"/>
    <w:rPr>
      <w:rFonts w:cs="Times New Roman"/>
      <w:kern w:val="0"/>
      <w:sz w:val="16"/>
      <w:szCs w:val="20"/>
    </w:rPr>
  </w:style>
  <w:style w:type="character" w:customStyle="1" w:styleId="32">
    <w:name w:val="本文 3 (文字)"/>
    <w:link w:val="31"/>
    <w:uiPriority w:val="99"/>
    <w:semiHidden/>
    <w:locked/>
    <w:rsid w:val="00695586"/>
    <w:rPr>
      <w:rFonts w:cs="Times New Roman"/>
      <w:sz w:val="16"/>
    </w:rPr>
  </w:style>
  <w:style w:type="paragraph" w:customStyle="1" w:styleId="font5">
    <w:name w:val="font5"/>
    <w:basedOn w:val="a"/>
    <w:uiPriority w:val="99"/>
    <w:rsid w:val="003363B5"/>
    <w:pPr>
      <w:widowControl/>
      <w:spacing w:before="100" w:beforeAutospacing="1" w:after="100" w:afterAutospacing="1"/>
      <w:jc w:val="left"/>
    </w:pPr>
    <w:rPr>
      <w:rFonts w:ascii="ＭＳ Ｐゴシック" w:eastAsia="ＭＳ Ｐゴシック" w:hAnsi="ＭＳ Ｐゴシック"/>
      <w:kern w:val="0"/>
      <w:sz w:val="12"/>
      <w:szCs w:val="12"/>
    </w:rPr>
  </w:style>
  <w:style w:type="paragraph" w:customStyle="1" w:styleId="xl24">
    <w:name w:val="xl24"/>
    <w:basedOn w:val="a"/>
    <w:uiPriority w:val="99"/>
    <w:rsid w:val="003363B5"/>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25">
    <w:name w:val="xl25"/>
    <w:basedOn w:val="a"/>
    <w:uiPriority w:val="99"/>
    <w:rsid w:val="003363B5"/>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26">
    <w:name w:val="xl26"/>
    <w:basedOn w:val="a"/>
    <w:uiPriority w:val="99"/>
    <w:rsid w:val="003363B5"/>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27">
    <w:name w:val="xl27"/>
    <w:basedOn w:val="a"/>
    <w:uiPriority w:val="99"/>
    <w:rsid w:val="003363B5"/>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28">
    <w:name w:val="xl28"/>
    <w:basedOn w:val="a"/>
    <w:uiPriority w:val="99"/>
    <w:rsid w:val="003363B5"/>
    <w:pPr>
      <w:widowControl/>
      <w:pBdr>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29">
    <w:name w:val="xl29"/>
    <w:basedOn w:val="a"/>
    <w:uiPriority w:val="99"/>
    <w:rsid w:val="003363B5"/>
    <w:pPr>
      <w:widowControl/>
      <w:pBdr>
        <w:left w:val="single" w:sz="4" w:space="0" w:color="auto"/>
        <w:bottom w:val="single" w:sz="4"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30">
    <w:name w:val="xl30"/>
    <w:basedOn w:val="a"/>
    <w:uiPriority w:val="99"/>
    <w:rsid w:val="003363B5"/>
    <w:pPr>
      <w:widowControl/>
      <w:pBdr>
        <w:left w:val="single" w:sz="8"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31">
    <w:name w:val="xl31"/>
    <w:basedOn w:val="a"/>
    <w:uiPriority w:val="99"/>
    <w:rsid w:val="003363B5"/>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32">
    <w:name w:val="xl32"/>
    <w:basedOn w:val="a"/>
    <w:uiPriority w:val="99"/>
    <w:rsid w:val="003363B5"/>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33">
    <w:name w:val="xl33"/>
    <w:basedOn w:val="a"/>
    <w:uiPriority w:val="99"/>
    <w:rsid w:val="003363B5"/>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34">
    <w:name w:val="xl34"/>
    <w:basedOn w:val="a"/>
    <w:uiPriority w:val="99"/>
    <w:rsid w:val="003363B5"/>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35">
    <w:name w:val="xl35"/>
    <w:basedOn w:val="a"/>
    <w:uiPriority w:val="99"/>
    <w:rsid w:val="003363B5"/>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6">
    <w:name w:val="xl36"/>
    <w:basedOn w:val="a"/>
    <w:uiPriority w:val="99"/>
    <w:rsid w:val="003363B5"/>
    <w:pPr>
      <w:widowControl/>
      <w:spacing w:before="100" w:beforeAutospacing="1" w:after="100" w:afterAutospacing="1"/>
      <w:jc w:val="right"/>
    </w:pPr>
    <w:rPr>
      <w:rFonts w:ascii="ＭＳ 明朝" w:hAnsi="ＭＳ 明朝"/>
      <w:kern w:val="0"/>
      <w:sz w:val="24"/>
    </w:rPr>
  </w:style>
  <w:style w:type="paragraph" w:customStyle="1" w:styleId="xl37">
    <w:name w:val="xl37"/>
    <w:basedOn w:val="a"/>
    <w:uiPriority w:val="99"/>
    <w:rsid w:val="003363B5"/>
    <w:pPr>
      <w:widowControl/>
      <w:pBdr>
        <w:bottom w:val="single" w:sz="8" w:space="0" w:color="auto"/>
      </w:pBdr>
      <w:spacing w:before="100" w:beforeAutospacing="1" w:after="100" w:afterAutospacing="1"/>
      <w:jc w:val="center"/>
    </w:pPr>
    <w:rPr>
      <w:rFonts w:ascii="ＭＳ Ｐゴシック" w:eastAsia="ＭＳ Ｐゴシック" w:hAnsi="ＭＳ Ｐゴシック"/>
      <w:kern w:val="0"/>
      <w:sz w:val="28"/>
      <w:szCs w:val="28"/>
    </w:rPr>
  </w:style>
  <w:style w:type="paragraph" w:customStyle="1" w:styleId="xl38">
    <w:name w:val="xl38"/>
    <w:basedOn w:val="a"/>
    <w:uiPriority w:val="99"/>
    <w:rsid w:val="003363B5"/>
    <w:pPr>
      <w:widowControl/>
      <w:spacing w:before="100" w:beforeAutospacing="1" w:after="100" w:afterAutospacing="1"/>
      <w:jc w:val="center"/>
    </w:pPr>
    <w:rPr>
      <w:rFonts w:ascii="ＭＳ Ｐゴシック" w:eastAsia="ＭＳ Ｐゴシック" w:hAnsi="ＭＳ Ｐゴシック"/>
      <w:kern w:val="0"/>
      <w:sz w:val="24"/>
    </w:rPr>
  </w:style>
  <w:style w:type="paragraph" w:styleId="af0">
    <w:name w:val="Document Map"/>
    <w:basedOn w:val="a"/>
    <w:link w:val="af1"/>
    <w:uiPriority w:val="99"/>
    <w:semiHidden/>
    <w:rsid w:val="003363B5"/>
    <w:pPr>
      <w:shd w:val="clear" w:color="auto" w:fill="000080"/>
    </w:pPr>
    <w:rPr>
      <w:rFonts w:ascii="Times New Roman" w:hAnsi="Times New Roman" w:cs="Times New Roman"/>
      <w:kern w:val="0"/>
      <w:sz w:val="2"/>
      <w:szCs w:val="20"/>
    </w:rPr>
  </w:style>
  <w:style w:type="character" w:customStyle="1" w:styleId="af1">
    <w:name w:val="見出しマップ (文字)"/>
    <w:link w:val="af0"/>
    <w:uiPriority w:val="99"/>
    <w:semiHidden/>
    <w:locked/>
    <w:rsid w:val="00695586"/>
    <w:rPr>
      <w:rFonts w:ascii="Times New Roman" w:hAnsi="Times New Roman" w:cs="Times New Roman"/>
      <w:sz w:val="2"/>
    </w:rPr>
  </w:style>
  <w:style w:type="table" w:styleId="af2">
    <w:name w:val="Table Grid"/>
    <w:basedOn w:val="a1"/>
    <w:uiPriority w:val="99"/>
    <w:rsid w:val="00502CD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865DE2"/>
    <w:pPr>
      <w:ind w:leftChars="400" w:left="840"/>
    </w:pPr>
    <w:rPr>
      <w:szCs w:val="22"/>
    </w:rPr>
  </w:style>
  <w:style w:type="paragraph" w:customStyle="1" w:styleId="af4">
    <w:name w:val="題名"/>
    <w:basedOn w:val="a"/>
    <w:uiPriority w:val="99"/>
    <w:rsid w:val="005942F1"/>
    <w:pPr>
      <w:widowControl/>
      <w:overflowPunct w:val="0"/>
      <w:topLinePunct/>
      <w:adjustRightInd w:val="0"/>
      <w:spacing w:line="400" w:lineRule="exact"/>
      <w:jc w:val="center"/>
      <w:textAlignment w:val="baseline"/>
    </w:pPr>
    <w:rPr>
      <w:rFonts w:ascii="CenturyOldst" w:hAnsi="CenturyOldst"/>
      <w:b/>
      <w:kern w:val="20"/>
      <w:sz w:val="32"/>
      <w:szCs w:val="20"/>
    </w:rPr>
  </w:style>
  <w:style w:type="paragraph" w:styleId="af5">
    <w:name w:val="Plain Text"/>
    <w:basedOn w:val="a"/>
    <w:link w:val="af6"/>
    <w:uiPriority w:val="99"/>
    <w:rsid w:val="00B119AE"/>
    <w:pPr>
      <w:jc w:val="left"/>
    </w:pPr>
    <w:rPr>
      <w:rFonts w:ascii="ＭＳ ゴシック" w:eastAsia="ＭＳ ゴシック" w:hAnsi="Courier New" w:cs="Times New Roman"/>
      <w:szCs w:val="20"/>
    </w:rPr>
  </w:style>
  <w:style w:type="character" w:customStyle="1" w:styleId="PlainTextChar">
    <w:name w:val="Plain Text Char"/>
    <w:uiPriority w:val="99"/>
    <w:semiHidden/>
    <w:locked/>
    <w:rsid w:val="000425B4"/>
    <w:rPr>
      <w:rFonts w:ascii="ＭＳ ゴシック" w:eastAsia="ＭＳ ゴシック" w:hAnsi="Courier New" w:cs="Times New Roman"/>
      <w:sz w:val="21"/>
    </w:rPr>
  </w:style>
  <w:style w:type="character" w:customStyle="1" w:styleId="af6">
    <w:name w:val="書式なし (文字)"/>
    <w:link w:val="af5"/>
    <w:uiPriority w:val="99"/>
    <w:locked/>
    <w:rsid w:val="00B119AE"/>
    <w:rPr>
      <w:rFonts w:ascii="ＭＳ ゴシック" w:eastAsia="ＭＳ ゴシック" w:hAnsi="Courier New"/>
      <w:kern w:val="2"/>
      <w:sz w:val="21"/>
    </w:rPr>
  </w:style>
  <w:style w:type="paragraph" w:styleId="af7">
    <w:name w:val="Balloon Text"/>
    <w:basedOn w:val="a"/>
    <w:link w:val="af8"/>
    <w:uiPriority w:val="99"/>
    <w:semiHidden/>
    <w:rsid w:val="00946D94"/>
    <w:rPr>
      <w:rFonts w:ascii="Arial" w:eastAsia="ＭＳ ゴシック" w:hAnsi="Arial" w:cs="Times New Roman"/>
      <w:sz w:val="18"/>
      <w:szCs w:val="20"/>
    </w:rPr>
  </w:style>
  <w:style w:type="character" w:customStyle="1" w:styleId="af8">
    <w:name w:val="吹き出し (文字)"/>
    <w:link w:val="af7"/>
    <w:uiPriority w:val="99"/>
    <w:semiHidden/>
    <w:locked/>
    <w:rsid w:val="00946D94"/>
    <w:rPr>
      <w:rFonts w:ascii="Arial" w:eastAsia="ＭＳ ゴシック" w:hAnsi="Arial" w:cs="Times New Roman"/>
      <w:kern w:val="2"/>
      <w:sz w:val="18"/>
    </w:rPr>
  </w:style>
  <w:style w:type="paragraph" w:customStyle="1" w:styleId="11">
    <w:name w:val="リスト段落1"/>
    <w:basedOn w:val="a"/>
    <w:uiPriority w:val="99"/>
    <w:rsid w:val="004B1A1E"/>
    <w:pPr>
      <w:ind w:leftChars="400" w:left="840"/>
    </w:pPr>
    <w:rPr>
      <w:szCs w:val="22"/>
    </w:rPr>
  </w:style>
  <w:style w:type="paragraph" w:customStyle="1" w:styleId="25">
    <w:name w:val="リスト段落2"/>
    <w:basedOn w:val="a"/>
    <w:uiPriority w:val="99"/>
    <w:rsid w:val="00F31CCE"/>
    <w:pPr>
      <w:ind w:leftChars="400" w:left="840"/>
    </w:pPr>
    <w:rPr>
      <w:szCs w:val="22"/>
    </w:rPr>
  </w:style>
  <w:style w:type="paragraph" w:customStyle="1" w:styleId="blau2">
    <w:name w:val="blau2"/>
    <w:basedOn w:val="a"/>
    <w:uiPriority w:val="99"/>
    <w:rsid w:val="00E5559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Web">
    <w:name w:val="Normal (Web)"/>
    <w:basedOn w:val="a"/>
    <w:uiPriority w:val="99"/>
    <w:rsid w:val="00E5559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fs150strong">
    <w:name w:val="fs150 strong"/>
    <w:uiPriority w:val="99"/>
    <w:rsid w:val="00CB0B64"/>
  </w:style>
  <w:style w:type="character" w:styleId="af9">
    <w:name w:val="Strong"/>
    <w:uiPriority w:val="99"/>
    <w:qFormat/>
    <w:locked/>
    <w:rsid w:val="009A2020"/>
    <w:rPr>
      <w:rFonts w:cs="Times New Roman"/>
      <w:b/>
    </w:rPr>
  </w:style>
  <w:style w:type="character" w:customStyle="1" w:styleId="20">
    <w:name w:val="見出し 2 (文字)"/>
    <w:link w:val="2"/>
    <w:semiHidden/>
    <w:rsid w:val="00004993"/>
    <w:rPr>
      <w:rFonts w:ascii="Arial" w:eastAsia="ＭＳ ゴシック" w:hAnsi="Arial" w:cs="Times New Roman"/>
      <w:kern w:val="2"/>
      <w:sz w:val="21"/>
      <w:szCs w:val="24"/>
    </w:rPr>
  </w:style>
  <w:style w:type="character" w:customStyle="1" w:styleId="line">
    <w:name w:val="line"/>
    <w:basedOn w:val="a0"/>
    <w:rsid w:val="00004993"/>
  </w:style>
</w:styles>
</file>

<file path=word/webSettings.xml><?xml version="1.0" encoding="utf-8"?>
<w:webSettings xmlns:r="http://schemas.openxmlformats.org/officeDocument/2006/relationships" xmlns:w="http://schemas.openxmlformats.org/wordprocessingml/2006/main">
  <w:divs>
    <w:div w:id="160242950">
      <w:bodyDiv w:val="1"/>
      <w:marLeft w:val="0"/>
      <w:marRight w:val="0"/>
      <w:marTop w:val="0"/>
      <w:marBottom w:val="0"/>
      <w:divBdr>
        <w:top w:val="none" w:sz="0" w:space="0" w:color="auto"/>
        <w:left w:val="none" w:sz="0" w:space="0" w:color="auto"/>
        <w:bottom w:val="none" w:sz="0" w:space="0" w:color="auto"/>
        <w:right w:val="none" w:sz="0" w:space="0" w:color="auto"/>
      </w:divBdr>
    </w:div>
    <w:div w:id="398018116">
      <w:bodyDiv w:val="1"/>
      <w:marLeft w:val="0"/>
      <w:marRight w:val="0"/>
      <w:marTop w:val="0"/>
      <w:marBottom w:val="0"/>
      <w:divBdr>
        <w:top w:val="none" w:sz="0" w:space="0" w:color="auto"/>
        <w:left w:val="none" w:sz="0" w:space="0" w:color="auto"/>
        <w:bottom w:val="none" w:sz="0" w:space="0" w:color="auto"/>
        <w:right w:val="none" w:sz="0" w:space="0" w:color="auto"/>
      </w:divBdr>
    </w:div>
    <w:div w:id="489248235">
      <w:bodyDiv w:val="1"/>
      <w:marLeft w:val="0"/>
      <w:marRight w:val="0"/>
      <w:marTop w:val="0"/>
      <w:marBottom w:val="0"/>
      <w:divBdr>
        <w:top w:val="none" w:sz="0" w:space="0" w:color="auto"/>
        <w:left w:val="none" w:sz="0" w:space="0" w:color="auto"/>
        <w:bottom w:val="none" w:sz="0" w:space="0" w:color="auto"/>
        <w:right w:val="none" w:sz="0" w:space="0" w:color="auto"/>
      </w:divBdr>
    </w:div>
    <w:div w:id="498617518">
      <w:bodyDiv w:val="1"/>
      <w:marLeft w:val="0"/>
      <w:marRight w:val="0"/>
      <w:marTop w:val="0"/>
      <w:marBottom w:val="0"/>
      <w:divBdr>
        <w:top w:val="none" w:sz="0" w:space="0" w:color="auto"/>
        <w:left w:val="none" w:sz="0" w:space="0" w:color="auto"/>
        <w:bottom w:val="none" w:sz="0" w:space="0" w:color="auto"/>
        <w:right w:val="none" w:sz="0" w:space="0" w:color="auto"/>
      </w:divBdr>
    </w:div>
    <w:div w:id="510485911">
      <w:bodyDiv w:val="1"/>
      <w:marLeft w:val="0"/>
      <w:marRight w:val="0"/>
      <w:marTop w:val="0"/>
      <w:marBottom w:val="0"/>
      <w:divBdr>
        <w:top w:val="none" w:sz="0" w:space="0" w:color="auto"/>
        <w:left w:val="none" w:sz="0" w:space="0" w:color="auto"/>
        <w:bottom w:val="none" w:sz="0" w:space="0" w:color="auto"/>
        <w:right w:val="none" w:sz="0" w:space="0" w:color="auto"/>
      </w:divBdr>
    </w:div>
    <w:div w:id="526798978">
      <w:bodyDiv w:val="1"/>
      <w:marLeft w:val="0"/>
      <w:marRight w:val="0"/>
      <w:marTop w:val="0"/>
      <w:marBottom w:val="0"/>
      <w:divBdr>
        <w:top w:val="none" w:sz="0" w:space="0" w:color="auto"/>
        <w:left w:val="none" w:sz="0" w:space="0" w:color="auto"/>
        <w:bottom w:val="none" w:sz="0" w:space="0" w:color="auto"/>
        <w:right w:val="none" w:sz="0" w:space="0" w:color="auto"/>
      </w:divBdr>
    </w:div>
    <w:div w:id="528300767">
      <w:bodyDiv w:val="1"/>
      <w:marLeft w:val="0"/>
      <w:marRight w:val="0"/>
      <w:marTop w:val="0"/>
      <w:marBottom w:val="0"/>
      <w:divBdr>
        <w:top w:val="none" w:sz="0" w:space="0" w:color="auto"/>
        <w:left w:val="none" w:sz="0" w:space="0" w:color="auto"/>
        <w:bottom w:val="none" w:sz="0" w:space="0" w:color="auto"/>
        <w:right w:val="none" w:sz="0" w:space="0" w:color="auto"/>
      </w:divBdr>
    </w:div>
    <w:div w:id="538393184">
      <w:bodyDiv w:val="1"/>
      <w:marLeft w:val="0"/>
      <w:marRight w:val="0"/>
      <w:marTop w:val="0"/>
      <w:marBottom w:val="0"/>
      <w:divBdr>
        <w:top w:val="none" w:sz="0" w:space="0" w:color="auto"/>
        <w:left w:val="none" w:sz="0" w:space="0" w:color="auto"/>
        <w:bottom w:val="none" w:sz="0" w:space="0" w:color="auto"/>
        <w:right w:val="none" w:sz="0" w:space="0" w:color="auto"/>
      </w:divBdr>
    </w:div>
    <w:div w:id="558588276">
      <w:bodyDiv w:val="1"/>
      <w:marLeft w:val="0"/>
      <w:marRight w:val="0"/>
      <w:marTop w:val="0"/>
      <w:marBottom w:val="0"/>
      <w:divBdr>
        <w:top w:val="none" w:sz="0" w:space="0" w:color="auto"/>
        <w:left w:val="none" w:sz="0" w:space="0" w:color="auto"/>
        <w:bottom w:val="none" w:sz="0" w:space="0" w:color="auto"/>
        <w:right w:val="none" w:sz="0" w:space="0" w:color="auto"/>
      </w:divBdr>
    </w:div>
    <w:div w:id="632447459">
      <w:bodyDiv w:val="1"/>
      <w:marLeft w:val="0"/>
      <w:marRight w:val="0"/>
      <w:marTop w:val="0"/>
      <w:marBottom w:val="0"/>
      <w:divBdr>
        <w:top w:val="none" w:sz="0" w:space="0" w:color="auto"/>
        <w:left w:val="none" w:sz="0" w:space="0" w:color="auto"/>
        <w:bottom w:val="none" w:sz="0" w:space="0" w:color="auto"/>
        <w:right w:val="none" w:sz="0" w:space="0" w:color="auto"/>
      </w:divBdr>
    </w:div>
    <w:div w:id="682391330">
      <w:bodyDiv w:val="1"/>
      <w:marLeft w:val="0"/>
      <w:marRight w:val="0"/>
      <w:marTop w:val="0"/>
      <w:marBottom w:val="0"/>
      <w:divBdr>
        <w:top w:val="none" w:sz="0" w:space="0" w:color="auto"/>
        <w:left w:val="none" w:sz="0" w:space="0" w:color="auto"/>
        <w:bottom w:val="none" w:sz="0" w:space="0" w:color="auto"/>
        <w:right w:val="none" w:sz="0" w:space="0" w:color="auto"/>
      </w:divBdr>
    </w:div>
    <w:div w:id="699668874">
      <w:bodyDiv w:val="1"/>
      <w:marLeft w:val="0"/>
      <w:marRight w:val="0"/>
      <w:marTop w:val="0"/>
      <w:marBottom w:val="0"/>
      <w:divBdr>
        <w:top w:val="none" w:sz="0" w:space="0" w:color="auto"/>
        <w:left w:val="none" w:sz="0" w:space="0" w:color="auto"/>
        <w:bottom w:val="none" w:sz="0" w:space="0" w:color="auto"/>
        <w:right w:val="none" w:sz="0" w:space="0" w:color="auto"/>
      </w:divBdr>
    </w:div>
    <w:div w:id="718241502">
      <w:bodyDiv w:val="1"/>
      <w:marLeft w:val="0"/>
      <w:marRight w:val="0"/>
      <w:marTop w:val="0"/>
      <w:marBottom w:val="0"/>
      <w:divBdr>
        <w:top w:val="none" w:sz="0" w:space="0" w:color="auto"/>
        <w:left w:val="none" w:sz="0" w:space="0" w:color="auto"/>
        <w:bottom w:val="none" w:sz="0" w:space="0" w:color="auto"/>
        <w:right w:val="none" w:sz="0" w:space="0" w:color="auto"/>
      </w:divBdr>
    </w:div>
    <w:div w:id="868487823">
      <w:bodyDiv w:val="1"/>
      <w:marLeft w:val="0"/>
      <w:marRight w:val="0"/>
      <w:marTop w:val="0"/>
      <w:marBottom w:val="0"/>
      <w:divBdr>
        <w:top w:val="none" w:sz="0" w:space="0" w:color="auto"/>
        <w:left w:val="none" w:sz="0" w:space="0" w:color="auto"/>
        <w:bottom w:val="none" w:sz="0" w:space="0" w:color="auto"/>
        <w:right w:val="none" w:sz="0" w:space="0" w:color="auto"/>
      </w:divBdr>
    </w:div>
    <w:div w:id="878468620">
      <w:bodyDiv w:val="1"/>
      <w:marLeft w:val="0"/>
      <w:marRight w:val="0"/>
      <w:marTop w:val="0"/>
      <w:marBottom w:val="0"/>
      <w:divBdr>
        <w:top w:val="none" w:sz="0" w:space="0" w:color="auto"/>
        <w:left w:val="none" w:sz="0" w:space="0" w:color="auto"/>
        <w:bottom w:val="none" w:sz="0" w:space="0" w:color="auto"/>
        <w:right w:val="none" w:sz="0" w:space="0" w:color="auto"/>
      </w:divBdr>
    </w:div>
    <w:div w:id="1149907717">
      <w:bodyDiv w:val="1"/>
      <w:marLeft w:val="0"/>
      <w:marRight w:val="0"/>
      <w:marTop w:val="0"/>
      <w:marBottom w:val="0"/>
      <w:divBdr>
        <w:top w:val="none" w:sz="0" w:space="0" w:color="auto"/>
        <w:left w:val="none" w:sz="0" w:space="0" w:color="auto"/>
        <w:bottom w:val="none" w:sz="0" w:space="0" w:color="auto"/>
        <w:right w:val="none" w:sz="0" w:space="0" w:color="auto"/>
      </w:divBdr>
    </w:div>
    <w:div w:id="1175799294">
      <w:bodyDiv w:val="1"/>
      <w:marLeft w:val="0"/>
      <w:marRight w:val="0"/>
      <w:marTop w:val="0"/>
      <w:marBottom w:val="0"/>
      <w:divBdr>
        <w:top w:val="none" w:sz="0" w:space="0" w:color="auto"/>
        <w:left w:val="none" w:sz="0" w:space="0" w:color="auto"/>
        <w:bottom w:val="none" w:sz="0" w:space="0" w:color="auto"/>
        <w:right w:val="none" w:sz="0" w:space="0" w:color="auto"/>
      </w:divBdr>
    </w:div>
    <w:div w:id="1301226017">
      <w:marLeft w:val="0"/>
      <w:marRight w:val="0"/>
      <w:marTop w:val="0"/>
      <w:marBottom w:val="0"/>
      <w:divBdr>
        <w:top w:val="none" w:sz="0" w:space="0" w:color="auto"/>
        <w:left w:val="none" w:sz="0" w:space="0" w:color="auto"/>
        <w:bottom w:val="none" w:sz="0" w:space="0" w:color="auto"/>
        <w:right w:val="none" w:sz="0" w:space="0" w:color="auto"/>
      </w:divBdr>
    </w:div>
    <w:div w:id="1301226018">
      <w:marLeft w:val="0"/>
      <w:marRight w:val="0"/>
      <w:marTop w:val="0"/>
      <w:marBottom w:val="0"/>
      <w:divBdr>
        <w:top w:val="none" w:sz="0" w:space="0" w:color="auto"/>
        <w:left w:val="none" w:sz="0" w:space="0" w:color="auto"/>
        <w:bottom w:val="none" w:sz="0" w:space="0" w:color="auto"/>
        <w:right w:val="none" w:sz="0" w:space="0" w:color="auto"/>
      </w:divBdr>
    </w:div>
    <w:div w:id="1301226022">
      <w:marLeft w:val="0"/>
      <w:marRight w:val="0"/>
      <w:marTop w:val="0"/>
      <w:marBottom w:val="0"/>
      <w:divBdr>
        <w:top w:val="none" w:sz="0" w:space="0" w:color="auto"/>
        <w:left w:val="none" w:sz="0" w:space="0" w:color="auto"/>
        <w:bottom w:val="none" w:sz="0" w:space="0" w:color="auto"/>
        <w:right w:val="none" w:sz="0" w:space="0" w:color="auto"/>
      </w:divBdr>
    </w:div>
    <w:div w:id="1301226023">
      <w:marLeft w:val="0"/>
      <w:marRight w:val="0"/>
      <w:marTop w:val="0"/>
      <w:marBottom w:val="0"/>
      <w:divBdr>
        <w:top w:val="none" w:sz="0" w:space="0" w:color="auto"/>
        <w:left w:val="none" w:sz="0" w:space="0" w:color="auto"/>
        <w:bottom w:val="none" w:sz="0" w:space="0" w:color="auto"/>
        <w:right w:val="none" w:sz="0" w:space="0" w:color="auto"/>
      </w:divBdr>
    </w:div>
    <w:div w:id="1301226025">
      <w:marLeft w:val="0"/>
      <w:marRight w:val="0"/>
      <w:marTop w:val="0"/>
      <w:marBottom w:val="0"/>
      <w:divBdr>
        <w:top w:val="none" w:sz="0" w:space="0" w:color="auto"/>
        <w:left w:val="none" w:sz="0" w:space="0" w:color="auto"/>
        <w:bottom w:val="none" w:sz="0" w:space="0" w:color="auto"/>
        <w:right w:val="none" w:sz="0" w:space="0" w:color="auto"/>
      </w:divBdr>
      <w:divsChild>
        <w:div w:id="1301226047">
          <w:marLeft w:val="0"/>
          <w:marRight w:val="0"/>
          <w:marTop w:val="0"/>
          <w:marBottom w:val="0"/>
          <w:divBdr>
            <w:top w:val="none" w:sz="0" w:space="0" w:color="auto"/>
            <w:left w:val="none" w:sz="0" w:space="0" w:color="auto"/>
            <w:bottom w:val="none" w:sz="0" w:space="0" w:color="auto"/>
            <w:right w:val="none" w:sz="0" w:space="0" w:color="auto"/>
          </w:divBdr>
          <w:divsChild>
            <w:div w:id="1301226024">
              <w:marLeft w:val="0"/>
              <w:marRight w:val="0"/>
              <w:marTop w:val="0"/>
              <w:marBottom w:val="0"/>
              <w:divBdr>
                <w:top w:val="none" w:sz="0" w:space="0" w:color="auto"/>
                <w:left w:val="none" w:sz="0" w:space="0" w:color="auto"/>
                <w:bottom w:val="none" w:sz="0" w:space="0" w:color="auto"/>
                <w:right w:val="none" w:sz="0" w:space="0" w:color="auto"/>
              </w:divBdr>
              <w:divsChild>
                <w:div w:id="130122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226028">
      <w:marLeft w:val="0"/>
      <w:marRight w:val="0"/>
      <w:marTop w:val="0"/>
      <w:marBottom w:val="0"/>
      <w:divBdr>
        <w:top w:val="none" w:sz="0" w:space="0" w:color="auto"/>
        <w:left w:val="none" w:sz="0" w:space="0" w:color="auto"/>
        <w:bottom w:val="none" w:sz="0" w:space="0" w:color="auto"/>
        <w:right w:val="none" w:sz="0" w:space="0" w:color="auto"/>
      </w:divBdr>
      <w:divsChild>
        <w:div w:id="1301226021">
          <w:marLeft w:val="0"/>
          <w:marRight w:val="0"/>
          <w:marTop w:val="0"/>
          <w:marBottom w:val="0"/>
          <w:divBdr>
            <w:top w:val="none" w:sz="0" w:space="0" w:color="auto"/>
            <w:left w:val="none" w:sz="0" w:space="0" w:color="auto"/>
            <w:bottom w:val="none" w:sz="0" w:space="0" w:color="auto"/>
            <w:right w:val="none" w:sz="0" w:space="0" w:color="auto"/>
          </w:divBdr>
          <w:divsChild>
            <w:div w:id="1301226032">
              <w:marLeft w:val="0"/>
              <w:marRight w:val="0"/>
              <w:marTop w:val="0"/>
              <w:marBottom w:val="0"/>
              <w:divBdr>
                <w:top w:val="none" w:sz="0" w:space="0" w:color="auto"/>
                <w:left w:val="none" w:sz="0" w:space="0" w:color="auto"/>
                <w:bottom w:val="none" w:sz="0" w:space="0" w:color="auto"/>
                <w:right w:val="none" w:sz="0" w:space="0" w:color="auto"/>
              </w:divBdr>
              <w:divsChild>
                <w:div w:id="1301226046">
                  <w:marLeft w:val="225"/>
                  <w:marRight w:val="0"/>
                  <w:marTop w:val="0"/>
                  <w:marBottom w:val="0"/>
                  <w:divBdr>
                    <w:top w:val="none" w:sz="0" w:space="0" w:color="auto"/>
                    <w:left w:val="none" w:sz="0" w:space="0" w:color="auto"/>
                    <w:bottom w:val="none" w:sz="0" w:space="0" w:color="auto"/>
                    <w:right w:val="none" w:sz="0" w:space="0" w:color="auto"/>
                  </w:divBdr>
                  <w:divsChild>
                    <w:div w:id="13012260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01226030">
      <w:marLeft w:val="0"/>
      <w:marRight w:val="0"/>
      <w:marTop w:val="0"/>
      <w:marBottom w:val="0"/>
      <w:divBdr>
        <w:top w:val="none" w:sz="0" w:space="0" w:color="auto"/>
        <w:left w:val="none" w:sz="0" w:space="0" w:color="auto"/>
        <w:bottom w:val="none" w:sz="0" w:space="0" w:color="auto"/>
        <w:right w:val="none" w:sz="0" w:space="0" w:color="auto"/>
      </w:divBdr>
    </w:div>
    <w:div w:id="1301226035">
      <w:marLeft w:val="0"/>
      <w:marRight w:val="0"/>
      <w:marTop w:val="0"/>
      <w:marBottom w:val="0"/>
      <w:divBdr>
        <w:top w:val="none" w:sz="0" w:space="0" w:color="auto"/>
        <w:left w:val="none" w:sz="0" w:space="0" w:color="auto"/>
        <w:bottom w:val="none" w:sz="0" w:space="0" w:color="auto"/>
        <w:right w:val="none" w:sz="0" w:space="0" w:color="auto"/>
      </w:divBdr>
    </w:div>
    <w:div w:id="1301226036">
      <w:marLeft w:val="0"/>
      <w:marRight w:val="0"/>
      <w:marTop w:val="0"/>
      <w:marBottom w:val="0"/>
      <w:divBdr>
        <w:top w:val="none" w:sz="0" w:space="0" w:color="auto"/>
        <w:left w:val="none" w:sz="0" w:space="0" w:color="auto"/>
        <w:bottom w:val="none" w:sz="0" w:space="0" w:color="auto"/>
        <w:right w:val="none" w:sz="0" w:space="0" w:color="auto"/>
      </w:divBdr>
    </w:div>
    <w:div w:id="1301226037">
      <w:marLeft w:val="0"/>
      <w:marRight w:val="0"/>
      <w:marTop w:val="0"/>
      <w:marBottom w:val="0"/>
      <w:divBdr>
        <w:top w:val="none" w:sz="0" w:space="0" w:color="auto"/>
        <w:left w:val="none" w:sz="0" w:space="0" w:color="auto"/>
        <w:bottom w:val="none" w:sz="0" w:space="0" w:color="auto"/>
        <w:right w:val="none" w:sz="0" w:space="0" w:color="auto"/>
      </w:divBdr>
    </w:div>
    <w:div w:id="1301226038">
      <w:marLeft w:val="0"/>
      <w:marRight w:val="0"/>
      <w:marTop w:val="0"/>
      <w:marBottom w:val="0"/>
      <w:divBdr>
        <w:top w:val="none" w:sz="0" w:space="0" w:color="auto"/>
        <w:left w:val="none" w:sz="0" w:space="0" w:color="auto"/>
        <w:bottom w:val="none" w:sz="0" w:space="0" w:color="auto"/>
        <w:right w:val="none" w:sz="0" w:space="0" w:color="auto"/>
      </w:divBdr>
    </w:div>
    <w:div w:id="1301226039">
      <w:marLeft w:val="0"/>
      <w:marRight w:val="0"/>
      <w:marTop w:val="0"/>
      <w:marBottom w:val="0"/>
      <w:divBdr>
        <w:top w:val="none" w:sz="0" w:space="0" w:color="auto"/>
        <w:left w:val="none" w:sz="0" w:space="0" w:color="auto"/>
        <w:bottom w:val="none" w:sz="0" w:space="0" w:color="auto"/>
        <w:right w:val="none" w:sz="0" w:space="0" w:color="auto"/>
      </w:divBdr>
    </w:div>
    <w:div w:id="1301226040">
      <w:marLeft w:val="0"/>
      <w:marRight w:val="0"/>
      <w:marTop w:val="0"/>
      <w:marBottom w:val="0"/>
      <w:divBdr>
        <w:top w:val="none" w:sz="0" w:space="0" w:color="auto"/>
        <w:left w:val="none" w:sz="0" w:space="0" w:color="auto"/>
        <w:bottom w:val="none" w:sz="0" w:space="0" w:color="auto"/>
        <w:right w:val="none" w:sz="0" w:space="0" w:color="auto"/>
      </w:divBdr>
    </w:div>
    <w:div w:id="1301226041">
      <w:marLeft w:val="0"/>
      <w:marRight w:val="0"/>
      <w:marTop w:val="0"/>
      <w:marBottom w:val="0"/>
      <w:divBdr>
        <w:top w:val="none" w:sz="0" w:space="0" w:color="auto"/>
        <w:left w:val="none" w:sz="0" w:space="0" w:color="auto"/>
        <w:bottom w:val="none" w:sz="0" w:space="0" w:color="auto"/>
        <w:right w:val="none" w:sz="0" w:space="0" w:color="auto"/>
      </w:divBdr>
    </w:div>
    <w:div w:id="1301226042">
      <w:marLeft w:val="0"/>
      <w:marRight w:val="0"/>
      <w:marTop w:val="0"/>
      <w:marBottom w:val="0"/>
      <w:divBdr>
        <w:top w:val="none" w:sz="0" w:space="0" w:color="auto"/>
        <w:left w:val="none" w:sz="0" w:space="0" w:color="auto"/>
        <w:bottom w:val="none" w:sz="0" w:space="0" w:color="auto"/>
        <w:right w:val="none" w:sz="0" w:space="0" w:color="auto"/>
      </w:divBdr>
    </w:div>
    <w:div w:id="1301226043">
      <w:marLeft w:val="0"/>
      <w:marRight w:val="0"/>
      <w:marTop w:val="0"/>
      <w:marBottom w:val="0"/>
      <w:divBdr>
        <w:top w:val="none" w:sz="0" w:space="0" w:color="auto"/>
        <w:left w:val="none" w:sz="0" w:space="0" w:color="auto"/>
        <w:bottom w:val="none" w:sz="0" w:space="0" w:color="auto"/>
        <w:right w:val="none" w:sz="0" w:space="0" w:color="auto"/>
      </w:divBdr>
    </w:div>
    <w:div w:id="1301226044">
      <w:marLeft w:val="0"/>
      <w:marRight w:val="0"/>
      <w:marTop w:val="0"/>
      <w:marBottom w:val="0"/>
      <w:divBdr>
        <w:top w:val="none" w:sz="0" w:space="0" w:color="auto"/>
        <w:left w:val="none" w:sz="0" w:space="0" w:color="auto"/>
        <w:bottom w:val="none" w:sz="0" w:space="0" w:color="auto"/>
        <w:right w:val="none" w:sz="0" w:space="0" w:color="auto"/>
      </w:divBdr>
    </w:div>
    <w:div w:id="1301226045">
      <w:marLeft w:val="0"/>
      <w:marRight w:val="0"/>
      <w:marTop w:val="0"/>
      <w:marBottom w:val="0"/>
      <w:divBdr>
        <w:top w:val="none" w:sz="0" w:space="0" w:color="auto"/>
        <w:left w:val="none" w:sz="0" w:space="0" w:color="auto"/>
        <w:bottom w:val="none" w:sz="0" w:space="0" w:color="auto"/>
        <w:right w:val="none" w:sz="0" w:space="0" w:color="auto"/>
      </w:divBdr>
    </w:div>
    <w:div w:id="1301226048">
      <w:marLeft w:val="0"/>
      <w:marRight w:val="0"/>
      <w:marTop w:val="0"/>
      <w:marBottom w:val="0"/>
      <w:divBdr>
        <w:top w:val="none" w:sz="0" w:space="0" w:color="auto"/>
        <w:left w:val="none" w:sz="0" w:space="0" w:color="auto"/>
        <w:bottom w:val="none" w:sz="0" w:space="0" w:color="auto"/>
        <w:right w:val="none" w:sz="0" w:space="0" w:color="auto"/>
      </w:divBdr>
      <w:divsChild>
        <w:div w:id="1301226034">
          <w:marLeft w:val="0"/>
          <w:marRight w:val="0"/>
          <w:marTop w:val="100"/>
          <w:marBottom w:val="100"/>
          <w:divBdr>
            <w:top w:val="none" w:sz="0" w:space="0" w:color="auto"/>
            <w:left w:val="none" w:sz="0" w:space="0" w:color="auto"/>
            <w:bottom w:val="none" w:sz="0" w:space="0" w:color="auto"/>
            <w:right w:val="none" w:sz="0" w:space="0" w:color="auto"/>
          </w:divBdr>
          <w:divsChild>
            <w:div w:id="1301226033">
              <w:marLeft w:val="0"/>
              <w:marRight w:val="0"/>
              <w:marTop w:val="0"/>
              <w:marBottom w:val="0"/>
              <w:divBdr>
                <w:top w:val="none" w:sz="0" w:space="0" w:color="auto"/>
                <w:left w:val="none" w:sz="0" w:space="0" w:color="auto"/>
                <w:bottom w:val="none" w:sz="0" w:space="0" w:color="auto"/>
                <w:right w:val="none" w:sz="0" w:space="0" w:color="auto"/>
              </w:divBdr>
              <w:divsChild>
                <w:div w:id="1301226019">
                  <w:marLeft w:val="0"/>
                  <w:marRight w:val="0"/>
                  <w:marTop w:val="0"/>
                  <w:marBottom w:val="0"/>
                  <w:divBdr>
                    <w:top w:val="none" w:sz="0" w:space="0" w:color="auto"/>
                    <w:left w:val="none" w:sz="0" w:space="0" w:color="auto"/>
                    <w:bottom w:val="none" w:sz="0" w:space="0" w:color="auto"/>
                    <w:right w:val="none" w:sz="0" w:space="0" w:color="auto"/>
                  </w:divBdr>
                  <w:divsChild>
                    <w:div w:id="1301226020">
                      <w:marLeft w:val="0"/>
                      <w:marRight w:val="0"/>
                      <w:marTop w:val="0"/>
                      <w:marBottom w:val="0"/>
                      <w:divBdr>
                        <w:top w:val="none" w:sz="0" w:space="0" w:color="auto"/>
                        <w:left w:val="none" w:sz="0" w:space="0" w:color="auto"/>
                        <w:bottom w:val="none" w:sz="0" w:space="0" w:color="auto"/>
                        <w:right w:val="none" w:sz="0" w:space="0" w:color="auto"/>
                      </w:divBdr>
                      <w:divsChild>
                        <w:div w:id="1301226029">
                          <w:marLeft w:val="0"/>
                          <w:marRight w:val="0"/>
                          <w:marTop w:val="0"/>
                          <w:marBottom w:val="0"/>
                          <w:divBdr>
                            <w:top w:val="none" w:sz="0" w:space="0" w:color="auto"/>
                            <w:left w:val="none" w:sz="0" w:space="0" w:color="auto"/>
                            <w:bottom w:val="none" w:sz="0" w:space="0" w:color="auto"/>
                            <w:right w:val="none" w:sz="0" w:space="0" w:color="auto"/>
                          </w:divBdr>
                          <w:divsChild>
                            <w:div w:id="1301226031">
                              <w:marLeft w:val="30"/>
                              <w:marRight w:val="30"/>
                              <w:marTop w:val="0"/>
                              <w:marBottom w:val="150"/>
                              <w:divBdr>
                                <w:top w:val="single" w:sz="6" w:space="4" w:color="CCCCCC"/>
                                <w:left w:val="single" w:sz="6" w:space="4" w:color="CCCCCC"/>
                                <w:bottom w:val="single" w:sz="6" w:space="4" w:color="CCCCCC"/>
                                <w:right w:val="single" w:sz="6" w:space="4" w:color="CCCCCC"/>
                              </w:divBdr>
                            </w:div>
                          </w:divsChild>
                        </w:div>
                      </w:divsChild>
                    </w:div>
                  </w:divsChild>
                </w:div>
              </w:divsChild>
            </w:div>
          </w:divsChild>
        </w:div>
      </w:divsChild>
    </w:div>
    <w:div w:id="1301226049">
      <w:marLeft w:val="0"/>
      <w:marRight w:val="0"/>
      <w:marTop w:val="0"/>
      <w:marBottom w:val="0"/>
      <w:divBdr>
        <w:top w:val="none" w:sz="0" w:space="0" w:color="auto"/>
        <w:left w:val="none" w:sz="0" w:space="0" w:color="auto"/>
        <w:bottom w:val="none" w:sz="0" w:space="0" w:color="auto"/>
        <w:right w:val="none" w:sz="0" w:space="0" w:color="auto"/>
      </w:divBdr>
    </w:div>
    <w:div w:id="1301226054">
      <w:marLeft w:val="0"/>
      <w:marRight w:val="0"/>
      <w:marTop w:val="0"/>
      <w:marBottom w:val="0"/>
      <w:divBdr>
        <w:top w:val="none" w:sz="0" w:space="0" w:color="auto"/>
        <w:left w:val="none" w:sz="0" w:space="0" w:color="auto"/>
        <w:bottom w:val="none" w:sz="0" w:space="0" w:color="auto"/>
        <w:right w:val="none" w:sz="0" w:space="0" w:color="auto"/>
      </w:divBdr>
      <w:divsChild>
        <w:div w:id="1301226056">
          <w:marLeft w:val="0"/>
          <w:marRight w:val="0"/>
          <w:marTop w:val="0"/>
          <w:marBottom w:val="0"/>
          <w:divBdr>
            <w:top w:val="none" w:sz="0" w:space="0" w:color="auto"/>
            <w:left w:val="none" w:sz="0" w:space="0" w:color="auto"/>
            <w:bottom w:val="none" w:sz="0" w:space="0" w:color="auto"/>
            <w:right w:val="none" w:sz="0" w:space="0" w:color="auto"/>
          </w:divBdr>
          <w:divsChild>
            <w:div w:id="1301226050">
              <w:marLeft w:val="0"/>
              <w:marRight w:val="0"/>
              <w:marTop w:val="0"/>
              <w:marBottom w:val="0"/>
              <w:divBdr>
                <w:top w:val="none" w:sz="0" w:space="0" w:color="auto"/>
                <w:left w:val="none" w:sz="0" w:space="0" w:color="auto"/>
                <w:bottom w:val="none" w:sz="0" w:space="0" w:color="auto"/>
                <w:right w:val="none" w:sz="0" w:space="0" w:color="auto"/>
              </w:divBdr>
              <w:divsChild>
                <w:div w:id="1301226057">
                  <w:marLeft w:val="0"/>
                  <w:marRight w:val="0"/>
                  <w:marTop w:val="0"/>
                  <w:marBottom w:val="0"/>
                  <w:divBdr>
                    <w:top w:val="none" w:sz="0" w:space="0" w:color="auto"/>
                    <w:left w:val="none" w:sz="0" w:space="0" w:color="auto"/>
                    <w:bottom w:val="none" w:sz="0" w:space="0" w:color="auto"/>
                    <w:right w:val="none" w:sz="0" w:space="0" w:color="auto"/>
                  </w:divBdr>
                  <w:divsChild>
                    <w:div w:id="1301226052">
                      <w:marLeft w:val="0"/>
                      <w:marRight w:val="0"/>
                      <w:marTop w:val="0"/>
                      <w:marBottom w:val="0"/>
                      <w:divBdr>
                        <w:top w:val="none" w:sz="0" w:space="0" w:color="auto"/>
                        <w:left w:val="none" w:sz="0" w:space="0" w:color="auto"/>
                        <w:bottom w:val="none" w:sz="0" w:space="0" w:color="auto"/>
                        <w:right w:val="none" w:sz="0" w:space="0" w:color="auto"/>
                      </w:divBdr>
                      <w:divsChild>
                        <w:div w:id="1301226060">
                          <w:marLeft w:val="0"/>
                          <w:marRight w:val="0"/>
                          <w:marTop w:val="0"/>
                          <w:marBottom w:val="0"/>
                          <w:divBdr>
                            <w:top w:val="none" w:sz="0" w:space="0" w:color="auto"/>
                            <w:left w:val="none" w:sz="0" w:space="0" w:color="auto"/>
                            <w:bottom w:val="none" w:sz="0" w:space="0" w:color="auto"/>
                            <w:right w:val="none" w:sz="0" w:space="0" w:color="auto"/>
                          </w:divBdr>
                          <w:divsChild>
                            <w:div w:id="1301226053">
                              <w:marLeft w:val="0"/>
                              <w:marRight w:val="0"/>
                              <w:marTop w:val="0"/>
                              <w:marBottom w:val="0"/>
                              <w:divBdr>
                                <w:top w:val="none" w:sz="0" w:space="0" w:color="auto"/>
                                <w:left w:val="none" w:sz="0" w:space="0" w:color="auto"/>
                                <w:bottom w:val="none" w:sz="0" w:space="0" w:color="auto"/>
                                <w:right w:val="none" w:sz="0" w:space="0" w:color="auto"/>
                              </w:divBdr>
                              <w:divsChild>
                                <w:div w:id="1301226055">
                                  <w:marLeft w:val="0"/>
                                  <w:marRight w:val="0"/>
                                  <w:marTop w:val="0"/>
                                  <w:marBottom w:val="0"/>
                                  <w:divBdr>
                                    <w:top w:val="single" w:sz="6" w:space="2" w:color="EDEADA"/>
                                    <w:left w:val="single" w:sz="6" w:space="0" w:color="EDEADA"/>
                                    <w:bottom w:val="single" w:sz="6" w:space="0" w:color="EDEADA"/>
                                    <w:right w:val="single" w:sz="6" w:space="0" w:color="EDEADA"/>
                                  </w:divBdr>
                                  <w:divsChild>
                                    <w:div w:id="1301226015">
                                      <w:marLeft w:val="0"/>
                                      <w:marRight w:val="0"/>
                                      <w:marTop w:val="0"/>
                                      <w:marBottom w:val="0"/>
                                      <w:divBdr>
                                        <w:top w:val="none" w:sz="0" w:space="0" w:color="auto"/>
                                        <w:left w:val="none" w:sz="0" w:space="0" w:color="auto"/>
                                        <w:bottom w:val="none" w:sz="0" w:space="0" w:color="auto"/>
                                        <w:right w:val="none" w:sz="0" w:space="0" w:color="auto"/>
                                      </w:divBdr>
                                      <w:divsChild>
                                        <w:div w:id="1301226058">
                                          <w:marLeft w:val="0"/>
                                          <w:marRight w:val="0"/>
                                          <w:marTop w:val="0"/>
                                          <w:marBottom w:val="0"/>
                                          <w:divBdr>
                                            <w:top w:val="none" w:sz="0" w:space="0" w:color="auto"/>
                                            <w:left w:val="none" w:sz="0" w:space="0" w:color="auto"/>
                                            <w:bottom w:val="none" w:sz="0" w:space="0" w:color="auto"/>
                                            <w:right w:val="none" w:sz="0" w:space="0" w:color="auto"/>
                                          </w:divBdr>
                                          <w:divsChild>
                                            <w:div w:id="1301226051">
                                              <w:marLeft w:val="0"/>
                                              <w:marRight w:val="0"/>
                                              <w:marTop w:val="0"/>
                                              <w:marBottom w:val="0"/>
                                              <w:divBdr>
                                                <w:top w:val="none" w:sz="0" w:space="0" w:color="auto"/>
                                                <w:left w:val="none" w:sz="0" w:space="0" w:color="auto"/>
                                                <w:bottom w:val="none" w:sz="0" w:space="0" w:color="auto"/>
                                                <w:right w:val="none" w:sz="0" w:space="0" w:color="auto"/>
                                              </w:divBdr>
                                              <w:divsChild>
                                                <w:div w:id="1301226059">
                                                  <w:marLeft w:val="0"/>
                                                  <w:marRight w:val="0"/>
                                                  <w:marTop w:val="0"/>
                                                  <w:marBottom w:val="0"/>
                                                  <w:divBdr>
                                                    <w:top w:val="none" w:sz="0" w:space="0" w:color="auto"/>
                                                    <w:left w:val="none" w:sz="0" w:space="0" w:color="auto"/>
                                                    <w:bottom w:val="none" w:sz="0" w:space="0" w:color="auto"/>
                                                    <w:right w:val="none" w:sz="0" w:space="0" w:color="auto"/>
                                                  </w:divBdr>
                                                  <w:divsChild>
                                                    <w:div w:id="1301226061">
                                                      <w:marLeft w:val="0"/>
                                                      <w:marRight w:val="0"/>
                                                      <w:marTop w:val="0"/>
                                                      <w:marBottom w:val="0"/>
                                                      <w:divBdr>
                                                        <w:top w:val="none" w:sz="0" w:space="0" w:color="auto"/>
                                                        <w:left w:val="none" w:sz="0" w:space="0" w:color="auto"/>
                                                        <w:bottom w:val="none" w:sz="0" w:space="0" w:color="auto"/>
                                                        <w:right w:val="none" w:sz="0" w:space="0" w:color="auto"/>
                                                      </w:divBdr>
                                                      <w:divsChild>
                                                        <w:div w:id="1301226016">
                                                          <w:marLeft w:val="0"/>
                                                          <w:marRight w:val="0"/>
                                                          <w:marTop w:val="0"/>
                                                          <w:marBottom w:val="0"/>
                                                          <w:divBdr>
                                                            <w:top w:val="none" w:sz="0" w:space="0" w:color="auto"/>
                                                            <w:left w:val="none" w:sz="0" w:space="0" w:color="auto"/>
                                                            <w:bottom w:val="none" w:sz="0" w:space="0" w:color="auto"/>
                                                            <w:right w:val="none" w:sz="0" w:space="0" w:color="auto"/>
                                                          </w:divBdr>
                                                          <w:divsChild>
                                                            <w:div w:id="13012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2661557">
      <w:bodyDiv w:val="1"/>
      <w:marLeft w:val="0"/>
      <w:marRight w:val="0"/>
      <w:marTop w:val="0"/>
      <w:marBottom w:val="0"/>
      <w:divBdr>
        <w:top w:val="none" w:sz="0" w:space="0" w:color="auto"/>
        <w:left w:val="none" w:sz="0" w:space="0" w:color="auto"/>
        <w:bottom w:val="none" w:sz="0" w:space="0" w:color="auto"/>
        <w:right w:val="none" w:sz="0" w:space="0" w:color="auto"/>
      </w:divBdr>
    </w:div>
    <w:div w:id="1354112613">
      <w:bodyDiv w:val="1"/>
      <w:marLeft w:val="0"/>
      <w:marRight w:val="0"/>
      <w:marTop w:val="0"/>
      <w:marBottom w:val="0"/>
      <w:divBdr>
        <w:top w:val="none" w:sz="0" w:space="0" w:color="auto"/>
        <w:left w:val="none" w:sz="0" w:space="0" w:color="auto"/>
        <w:bottom w:val="none" w:sz="0" w:space="0" w:color="auto"/>
        <w:right w:val="none" w:sz="0" w:space="0" w:color="auto"/>
      </w:divBdr>
    </w:div>
    <w:div w:id="1396662476">
      <w:bodyDiv w:val="1"/>
      <w:marLeft w:val="0"/>
      <w:marRight w:val="0"/>
      <w:marTop w:val="0"/>
      <w:marBottom w:val="0"/>
      <w:divBdr>
        <w:top w:val="none" w:sz="0" w:space="0" w:color="auto"/>
        <w:left w:val="none" w:sz="0" w:space="0" w:color="auto"/>
        <w:bottom w:val="none" w:sz="0" w:space="0" w:color="auto"/>
        <w:right w:val="none" w:sz="0" w:space="0" w:color="auto"/>
      </w:divBdr>
    </w:div>
    <w:div w:id="1628050448">
      <w:bodyDiv w:val="1"/>
      <w:marLeft w:val="0"/>
      <w:marRight w:val="0"/>
      <w:marTop w:val="0"/>
      <w:marBottom w:val="0"/>
      <w:divBdr>
        <w:top w:val="none" w:sz="0" w:space="0" w:color="auto"/>
        <w:left w:val="none" w:sz="0" w:space="0" w:color="auto"/>
        <w:bottom w:val="none" w:sz="0" w:space="0" w:color="auto"/>
        <w:right w:val="none" w:sz="0" w:space="0" w:color="auto"/>
      </w:divBdr>
    </w:div>
    <w:div w:id="1729449395">
      <w:bodyDiv w:val="1"/>
      <w:marLeft w:val="0"/>
      <w:marRight w:val="0"/>
      <w:marTop w:val="0"/>
      <w:marBottom w:val="0"/>
      <w:divBdr>
        <w:top w:val="none" w:sz="0" w:space="0" w:color="auto"/>
        <w:left w:val="none" w:sz="0" w:space="0" w:color="auto"/>
        <w:bottom w:val="none" w:sz="0" w:space="0" w:color="auto"/>
        <w:right w:val="none" w:sz="0" w:space="0" w:color="auto"/>
      </w:divBdr>
    </w:div>
    <w:div w:id="1763261637">
      <w:bodyDiv w:val="1"/>
      <w:marLeft w:val="0"/>
      <w:marRight w:val="0"/>
      <w:marTop w:val="0"/>
      <w:marBottom w:val="0"/>
      <w:divBdr>
        <w:top w:val="none" w:sz="0" w:space="0" w:color="auto"/>
        <w:left w:val="none" w:sz="0" w:space="0" w:color="auto"/>
        <w:bottom w:val="none" w:sz="0" w:space="0" w:color="auto"/>
        <w:right w:val="none" w:sz="0" w:space="0" w:color="auto"/>
      </w:divBdr>
    </w:div>
    <w:div w:id="1811440906">
      <w:bodyDiv w:val="1"/>
      <w:marLeft w:val="0"/>
      <w:marRight w:val="0"/>
      <w:marTop w:val="0"/>
      <w:marBottom w:val="0"/>
      <w:divBdr>
        <w:top w:val="none" w:sz="0" w:space="0" w:color="auto"/>
        <w:left w:val="none" w:sz="0" w:space="0" w:color="auto"/>
        <w:bottom w:val="none" w:sz="0" w:space="0" w:color="auto"/>
        <w:right w:val="none" w:sz="0" w:space="0" w:color="auto"/>
      </w:divBdr>
    </w:div>
    <w:div w:id="1882479869">
      <w:bodyDiv w:val="1"/>
      <w:marLeft w:val="0"/>
      <w:marRight w:val="0"/>
      <w:marTop w:val="0"/>
      <w:marBottom w:val="0"/>
      <w:divBdr>
        <w:top w:val="none" w:sz="0" w:space="0" w:color="auto"/>
        <w:left w:val="none" w:sz="0" w:space="0" w:color="auto"/>
        <w:bottom w:val="none" w:sz="0" w:space="0" w:color="auto"/>
        <w:right w:val="none" w:sz="0" w:space="0" w:color="auto"/>
      </w:divBdr>
    </w:div>
    <w:div w:id="2059083007">
      <w:bodyDiv w:val="1"/>
      <w:marLeft w:val="0"/>
      <w:marRight w:val="0"/>
      <w:marTop w:val="0"/>
      <w:marBottom w:val="0"/>
      <w:divBdr>
        <w:top w:val="none" w:sz="0" w:space="0" w:color="auto"/>
        <w:left w:val="none" w:sz="0" w:space="0" w:color="auto"/>
        <w:bottom w:val="none" w:sz="0" w:space="0" w:color="auto"/>
        <w:right w:val="none" w:sz="0" w:space="0" w:color="auto"/>
      </w:divBdr>
    </w:div>
    <w:div w:id="2060547998">
      <w:bodyDiv w:val="1"/>
      <w:marLeft w:val="0"/>
      <w:marRight w:val="0"/>
      <w:marTop w:val="0"/>
      <w:marBottom w:val="0"/>
      <w:divBdr>
        <w:top w:val="none" w:sz="0" w:space="0" w:color="auto"/>
        <w:left w:val="none" w:sz="0" w:space="0" w:color="auto"/>
        <w:bottom w:val="none" w:sz="0" w:space="0" w:color="auto"/>
        <w:right w:val="none" w:sz="0" w:space="0" w:color="auto"/>
      </w:divBdr>
    </w:div>
    <w:div w:id="212803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koshigayakitarc.dyndn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User\&#20250;&#22577;&#22996;&#21729;&#20250;\2011-12%20&#31532;1&#20363;&#20250;&#12486;&#12531;&#12503;&#12524;&#12540;&#12488;&#65288;&#12527;&#12540;&#12489;200&#65299;&#20197;&#2106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54EDDB-F24E-465B-A877-5EFB153D2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2011-12 第1例会テンプレート（ワード200３以前)</Template>
  <TotalTime>29</TotalTime>
  <Pages>1</Pages>
  <Words>949</Words>
  <Characters>5410</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2007～2008年度会報テンプレート</vt:lpstr>
    </vt:vector>
  </TitlesOfParts>
  <Company>Microsoft</Company>
  <LinksUpToDate>false</LinksUpToDate>
  <CharactersWithSpaces>6347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2007～2008年度会報テンプレート</dc:title>
  <dc:subject/>
  <dc:creator>Administrator</dc:creator>
  <cp:keywords/>
  <dc:description/>
  <cp:lastModifiedBy>Yuichi Namiki</cp:lastModifiedBy>
  <cp:revision>8</cp:revision>
  <cp:lastPrinted>2014-01-13T09:39:00Z</cp:lastPrinted>
  <dcterms:created xsi:type="dcterms:W3CDTF">2016-07-12T05:52:00Z</dcterms:created>
  <dcterms:modified xsi:type="dcterms:W3CDTF">2016-07-12T16:10:00Z</dcterms:modified>
</cp:coreProperties>
</file>